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14BAF" w14:textId="0D0CFAF6" w:rsidR="00035DEC" w:rsidRPr="00AD45A9" w:rsidRDefault="00137B3C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37B3C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137B3C">
        <w:rPr>
          <w:rFonts w:ascii="Arial" w:hAnsi="Arial" w:cs="Arial"/>
          <w:sz w:val="24"/>
          <w:szCs w:val="24"/>
        </w:rPr>
        <w:t>2023-11-</w:t>
      </w:r>
      <w:r w:rsidR="00B53617">
        <w:rPr>
          <w:rFonts w:ascii="Arial" w:hAnsi="Arial" w:cs="Arial"/>
          <w:sz w:val="24"/>
          <w:szCs w:val="24"/>
        </w:rPr>
        <w:t>28</w:t>
      </w:r>
    </w:p>
    <w:p w14:paraId="3BA16B5D" w14:textId="77777777" w:rsidR="00035DEC" w:rsidRPr="00AD45A9" w:rsidRDefault="00137B3C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37B3C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3AA0B31D" w14:textId="77777777" w:rsidR="00035DEC" w:rsidRPr="00AD45A9" w:rsidRDefault="00137B3C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137B3C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37B3C">
        <w:rPr>
          <w:rFonts w:ascii="Arial" w:hAnsi="Arial" w:cs="Arial"/>
          <w:sz w:val="24"/>
          <w:szCs w:val="24"/>
        </w:rPr>
        <w:t>66</w:t>
      </w:r>
    </w:p>
    <w:p w14:paraId="420441B1" w14:textId="77777777" w:rsidR="00035DEC" w:rsidRPr="00AD45A9" w:rsidRDefault="00137B3C" w:rsidP="00035DEC">
      <w:pPr>
        <w:rPr>
          <w:rFonts w:ascii="Arial" w:hAnsi="Arial" w:cs="Arial"/>
          <w:sz w:val="24"/>
          <w:szCs w:val="24"/>
        </w:rPr>
      </w:pPr>
      <w:r w:rsidRPr="00137B3C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37B3C">
        <w:rPr>
          <w:rFonts w:ascii="Arial" w:hAnsi="Arial" w:cs="Arial"/>
          <w:sz w:val="24"/>
          <w:szCs w:val="24"/>
        </w:rPr>
        <w:t>Kraków</w:t>
      </w:r>
    </w:p>
    <w:p w14:paraId="3858FB31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8A9631D" w14:textId="4C9156D0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EBC50CF" w14:textId="74F9E9E8" w:rsidR="003633E6" w:rsidRPr="00AD45A9" w:rsidRDefault="003633E6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Pismo: SZP</w:t>
      </w:r>
      <w:r w:rsidR="00B53617">
        <w:rPr>
          <w:rFonts w:ascii="Arial" w:hAnsi="Arial" w:cs="Arial"/>
          <w:bCs/>
          <w:sz w:val="18"/>
          <w:szCs w:val="18"/>
        </w:rPr>
        <w:t>-271-</w:t>
      </w:r>
      <w:r>
        <w:rPr>
          <w:rFonts w:ascii="Arial" w:hAnsi="Arial" w:cs="Arial"/>
          <w:bCs/>
          <w:sz w:val="18"/>
          <w:szCs w:val="18"/>
        </w:rPr>
        <w:t xml:space="preserve">42/23- </w:t>
      </w:r>
      <w:r w:rsidR="003804B7">
        <w:rPr>
          <w:rFonts w:ascii="Arial" w:hAnsi="Arial" w:cs="Arial"/>
          <w:bCs/>
          <w:sz w:val="18"/>
          <w:szCs w:val="18"/>
        </w:rPr>
        <w:t>799</w:t>
      </w:r>
      <w:r>
        <w:rPr>
          <w:rFonts w:ascii="Arial" w:hAnsi="Arial" w:cs="Arial"/>
          <w:bCs/>
          <w:sz w:val="18"/>
          <w:szCs w:val="18"/>
        </w:rPr>
        <w:t>.EJK</w:t>
      </w:r>
    </w:p>
    <w:p w14:paraId="254C20FC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49A2807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8FE957E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1409E740" w14:textId="77777777" w:rsidTr="00B32FF9">
        <w:tc>
          <w:tcPr>
            <w:tcW w:w="2269" w:type="dxa"/>
            <w:shd w:val="clear" w:color="auto" w:fill="auto"/>
          </w:tcPr>
          <w:p w14:paraId="39B9F3D7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CC5C9E" w14:textId="6BE23148" w:rsidR="00035DEC" w:rsidRPr="004E4B64" w:rsidRDefault="00137B3C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7B3C">
              <w:rPr>
                <w:rFonts w:ascii="Arial" w:hAnsi="Arial" w:cs="Arial"/>
                <w:bCs/>
                <w:sz w:val="24"/>
                <w:szCs w:val="24"/>
              </w:rPr>
              <w:t xml:space="preserve">Świadczenie usług w zakresie transportu i unieszkodliwiania odpadów medycznych wraz z udostępnieniem kontenerów oraz odbiór </w:t>
            </w:r>
            <w:proofErr w:type="spellStart"/>
            <w:r w:rsidRPr="00137B3C">
              <w:rPr>
                <w:rFonts w:ascii="Arial" w:hAnsi="Arial" w:cs="Arial"/>
                <w:bCs/>
                <w:sz w:val="24"/>
                <w:szCs w:val="24"/>
              </w:rPr>
              <w:t>skratek</w:t>
            </w:r>
            <w:proofErr w:type="spellEnd"/>
            <w:r w:rsidRPr="00137B3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37B3C" w:rsidRPr="004E4B64" w14:paraId="47FB8359" w14:textId="77777777" w:rsidTr="00D33C27">
        <w:tc>
          <w:tcPr>
            <w:tcW w:w="2269" w:type="dxa"/>
            <w:shd w:val="clear" w:color="auto" w:fill="auto"/>
          </w:tcPr>
          <w:p w14:paraId="5AF95186" w14:textId="77777777" w:rsidR="00137B3C" w:rsidRPr="004E4B64" w:rsidRDefault="00137B3C" w:rsidP="00D33C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B96244" w14:textId="77777777" w:rsidR="00137B3C" w:rsidRPr="004E4B64" w:rsidRDefault="00137B3C" w:rsidP="00D33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7B3C">
              <w:rPr>
                <w:rFonts w:ascii="Arial" w:hAnsi="Arial" w:cs="Arial"/>
                <w:bCs/>
                <w:sz w:val="24"/>
                <w:szCs w:val="24"/>
              </w:rPr>
              <w:t>SZP-271-42-2023</w:t>
            </w:r>
          </w:p>
        </w:tc>
      </w:tr>
    </w:tbl>
    <w:p w14:paraId="4F62B13A" w14:textId="415598C7" w:rsidR="0069610A" w:rsidRDefault="00520165" w:rsidP="00035DEC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137B3C" w:rsidRPr="00137B3C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137B3C" w:rsidRPr="00137B3C">
        <w:rPr>
          <w:rFonts w:ascii="Arial" w:hAnsi="Arial" w:cs="Arial"/>
          <w:sz w:val="24"/>
          <w:szCs w:val="24"/>
        </w:rPr>
        <w:t>(</w:t>
      </w:r>
      <w:proofErr w:type="spellStart"/>
      <w:r w:rsidR="00137B3C" w:rsidRPr="00137B3C">
        <w:rPr>
          <w:rFonts w:ascii="Arial" w:hAnsi="Arial" w:cs="Arial"/>
          <w:sz w:val="24"/>
          <w:szCs w:val="24"/>
        </w:rPr>
        <w:t>t.j</w:t>
      </w:r>
      <w:proofErr w:type="spellEnd"/>
      <w:r w:rsidR="00137B3C" w:rsidRPr="00137B3C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B53617">
        <w:rPr>
          <w:rFonts w:ascii="Arial" w:hAnsi="Arial" w:cs="Arial"/>
          <w:sz w:val="24"/>
          <w:szCs w:val="24"/>
        </w:rPr>
        <w:t xml:space="preserve">informuje, </w:t>
      </w:r>
      <w:r w:rsidR="0069610A">
        <w:rPr>
          <w:rFonts w:ascii="Arial" w:hAnsi="Arial" w:cs="Arial"/>
          <w:sz w:val="24"/>
          <w:szCs w:val="24"/>
        </w:rPr>
        <w:t xml:space="preserve">że zgodnie z ilością wywozu i zagospodarowania </w:t>
      </w:r>
      <w:proofErr w:type="spellStart"/>
      <w:r w:rsidR="0069610A">
        <w:rPr>
          <w:rFonts w:ascii="Arial" w:hAnsi="Arial" w:cs="Arial"/>
          <w:sz w:val="24"/>
          <w:szCs w:val="24"/>
        </w:rPr>
        <w:t>skratek</w:t>
      </w:r>
      <w:proofErr w:type="spellEnd"/>
      <w:r w:rsidR="0069610A">
        <w:rPr>
          <w:rFonts w:ascii="Arial" w:hAnsi="Arial" w:cs="Arial"/>
          <w:sz w:val="24"/>
          <w:szCs w:val="24"/>
        </w:rPr>
        <w:t xml:space="preserve">  podaną w opisie przedmiotu zamówienia w grupie 2</w:t>
      </w:r>
      <w:r w:rsidR="00597CAA">
        <w:rPr>
          <w:rFonts w:ascii="Arial" w:hAnsi="Arial" w:cs="Arial"/>
          <w:sz w:val="24"/>
          <w:szCs w:val="24"/>
        </w:rPr>
        <w:t xml:space="preserve"> </w:t>
      </w:r>
      <w:r w:rsidR="0069610A">
        <w:rPr>
          <w:rFonts w:ascii="Arial" w:hAnsi="Arial" w:cs="Arial"/>
          <w:sz w:val="24"/>
          <w:szCs w:val="24"/>
        </w:rPr>
        <w:t>poprawia omyłkę pisarską w następującym zakresie:</w:t>
      </w:r>
    </w:p>
    <w:p w14:paraId="0AA2FB29" w14:textId="77777777" w:rsidR="003804B7" w:rsidRDefault="00B53617" w:rsidP="003804B7">
      <w:pPr>
        <w:spacing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kol. 2 </w:t>
      </w:r>
      <w:r w:rsidR="003804B7">
        <w:rPr>
          <w:rFonts w:ascii="Arial" w:hAnsi="Arial" w:cs="Arial"/>
          <w:sz w:val="24"/>
          <w:szCs w:val="24"/>
        </w:rPr>
        <w:t xml:space="preserve"> poz. 1 szacunkowa masa przedmiotu zamówienia przekazywana do unieszkodliwienia w roku [kg] powinno być: 1300 kg; </w:t>
      </w:r>
    </w:p>
    <w:p w14:paraId="136F55F6" w14:textId="327470AB" w:rsidR="00BE7BFD" w:rsidRPr="003804B7" w:rsidRDefault="003804B7" w:rsidP="003804B7">
      <w:pPr>
        <w:spacing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kol. 4 wartość netto </w:t>
      </w:r>
      <w:r w:rsidR="0069610A">
        <w:rPr>
          <w:rFonts w:ascii="Arial" w:hAnsi="Arial" w:cs="Arial"/>
          <w:sz w:val="24"/>
          <w:szCs w:val="24"/>
        </w:rPr>
        <w:t xml:space="preserve">(kol. 2 x 3 x 24 miesiące) </w:t>
      </w:r>
      <w:r>
        <w:rPr>
          <w:rFonts w:ascii="Arial" w:hAnsi="Arial" w:cs="Arial"/>
          <w:sz w:val="24"/>
          <w:szCs w:val="24"/>
        </w:rPr>
        <w:t xml:space="preserve">powinno być: </w:t>
      </w:r>
      <w:r w:rsidR="0069610A">
        <w:rPr>
          <w:rFonts w:ascii="Arial" w:hAnsi="Arial" w:cs="Arial"/>
          <w:sz w:val="24"/>
          <w:szCs w:val="24"/>
        </w:rPr>
        <w:t>wartość netto (kol. 2 x 3 x 2</w:t>
      </w:r>
      <w:r w:rsidR="0069610A">
        <w:rPr>
          <w:rFonts w:ascii="Arial" w:hAnsi="Arial" w:cs="Arial"/>
          <w:sz w:val="24"/>
          <w:szCs w:val="24"/>
        </w:rPr>
        <w:t xml:space="preserve"> lata</w:t>
      </w:r>
      <w:r w:rsidR="0069610A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31416CAD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35F2E611" w14:textId="19A1B991"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68A27" w14:textId="77777777" w:rsidR="00B5518A" w:rsidRDefault="00B5518A">
      <w:r>
        <w:separator/>
      </w:r>
    </w:p>
  </w:endnote>
  <w:endnote w:type="continuationSeparator" w:id="0">
    <w:p w14:paraId="0E645E94" w14:textId="77777777" w:rsidR="00B5518A" w:rsidRDefault="00B55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6B6D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1197C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02857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C987470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3D90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CA825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F638EA" w14:textId="77777777" w:rsidR="006D4AB3" w:rsidRDefault="006D4AB3">
    <w:pPr>
      <w:pStyle w:val="Stopka"/>
      <w:tabs>
        <w:tab w:val="clear" w:pos="4536"/>
        <w:tab w:val="left" w:pos="6237"/>
      </w:tabs>
    </w:pPr>
  </w:p>
  <w:p w14:paraId="05F23A8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1651E" w14:textId="77777777" w:rsidR="00B5518A" w:rsidRDefault="00B5518A">
      <w:r>
        <w:separator/>
      </w:r>
    </w:p>
  </w:footnote>
  <w:footnote w:type="continuationSeparator" w:id="0">
    <w:p w14:paraId="6B28F125" w14:textId="77777777" w:rsidR="00B5518A" w:rsidRDefault="00B55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0085" w14:textId="77777777" w:rsidR="00137B3C" w:rsidRDefault="00137B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E127A" w14:textId="77777777" w:rsidR="00137B3C" w:rsidRDefault="00137B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3B644" w14:textId="77777777" w:rsidR="00137B3C" w:rsidRDefault="00137B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A933748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6974443">
    <w:abstractNumId w:val="3"/>
  </w:num>
  <w:num w:numId="2" w16cid:durableId="662241718">
    <w:abstractNumId w:val="7"/>
  </w:num>
  <w:num w:numId="3" w16cid:durableId="1325430072">
    <w:abstractNumId w:val="2"/>
  </w:num>
  <w:num w:numId="4" w16cid:durableId="915164977">
    <w:abstractNumId w:val="6"/>
  </w:num>
  <w:num w:numId="5" w16cid:durableId="1383211270">
    <w:abstractNumId w:val="0"/>
  </w:num>
  <w:num w:numId="6" w16cid:durableId="157306593">
    <w:abstractNumId w:val="1"/>
  </w:num>
  <w:num w:numId="7" w16cid:durableId="1286304290">
    <w:abstractNumId w:val="5"/>
  </w:num>
  <w:num w:numId="8" w16cid:durableId="15291062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6C9"/>
    <w:rsid w:val="00031374"/>
    <w:rsid w:val="000336C9"/>
    <w:rsid w:val="00035DEC"/>
    <w:rsid w:val="00050DD7"/>
    <w:rsid w:val="000A1097"/>
    <w:rsid w:val="000D5D31"/>
    <w:rsid w:val="000E2A8F"/>
    <w:rsid w:val="00101BF6"/>
    <w:rsid w:val="0012774F"/>
    <w:rsid w:val="00137B3C"/>
    <w:rsid w:val="00144B7A"/>
    <w:rsid w:val="001540CF"/>
    <w:rsid w:val="00180C6E"/>
    <w:rsid w:val="00195B5B"/>
    <w:rsid w:val="001F6108"/>
    <w:rsid w:val="002419F3"/>
    <w:rsid w:val="0029606A"/>
    <w:rsid w:val="002F6F50"/>
    <w:rsid w:val="003633E6"/>
    <w:rsid w:val="003804B7"/>
    <w:rsid w:val="003D18D6"/>
    <w:rsid w:val="0040226F"/>
    <w:rsid w:val="004848F3"/>
    <w:rsid w:val="004A75F2"/>
    <w:rsid w:val="005144A9"/>
    <w:rsid w:val="00520165"/>
    <w:rsid w:val="00597CAA"/>
    <w:rsid w:val="005B1B08"/>
    <w:rsid w:val="0060111F"/>
    <w:rsid w:val="00610F2D"/>
    <w:rsid w:val="00614FAB"/>
    <w:rsid w:val="00632C3C"/>
    <w:rsid w:val="00637341"/>
    <w:rsid w:val="00662BDB"/>
    <w:rsid w:val="0069610A"/>
    <w:rsid w:val="006A5DF1"/>
    <w:rsid w:val="006B7198"/>
    <w:rsid w:val="006D4AB3"/>
    <w:rsid w:val="006F3B81"/>
    <w:rsid w:val="00705D22"/>
    <w:rsid w:val="0074478C"/>
    <w:rsid w:val="00782F2F"/>
    <w:rsid w:val="007D7198"/>
    <w:rsid w:val="00870F9F"/>
    <w:rsid w:val="008804B6"/>
    <w:rsid w:val="00883595"/>
    <w:rsid w:val="00897AB0"/>
    <w:rsid w:val="008A3553"/>
    <w:rsid w:val="009003D1"/>
    <w:rsid w:val="009234D6"/>
    <w:rsid w:val="00947A50"/>
    <w:rsid w:val="009925A1"/>
    <w:rsid w:val="00A905AC"/>
    <w:rsid w:val="00AD75E2"/>
    <w:rsid w:val="00B00CC9"/>
    <w:rsid w:val="00B1255C"/>
    <w:rsid w:val="00B32FF9"/>
    <w:rsid w:val="00B53617"/>
    <w:rsid w:val="00B5518A"/>
    <w:rsid w:val="00B61919"/>
    <w:rsid w:val="00BA5F8B"/>
    <w:rsid w:val="00BA6584"/>
    <w:rsid w:val="00BE7BFD"/>
    <w:rsid w:val="00C370F2"/>
    <w:rsid w:val="00C44EEC"/>
    <w:rsid w:val="00C506D4"/>
    <w:rsid w:val="00D22FFA"/>
    <w:rsid w:val="00D257C2"/>
    <w:rsid w:val="00D8461B"/>
    <w:rsid w:val="00D85477"/>
    <w:rsid w:val="00D9049C"/>
    <w:rsid w:val="00D915F2"/>
    <w:rsid w:val="00DE13DC"/>
    <w:rsid w:val="00DE7ABE"/>
    <w:rsid w:val="00DF32E8"/>
    <w:rsid w:val="00E21B49"/>
    <w:rsid w:val="00E2789F"/>
    <w:rsid w:val="00E72428"/>
    <w:rsid w:val="00E87295"/>
    <w:rsid w:val="00E9049B"/>
    <w:rsid w:val="00EA14B3"/>
    <w:rsid w:val="00EA416E"/>
    <w:rsid w:val="00F2642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E4CEE7"/>
  <w15:chartTrackingRefBased/>
  <w15:docId w15:val="{9EB64200-BA8F-4DEB-BF61-49D3735DF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A5F8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2</cp:revision>
  <cp:lastPrinted>2023-11-28T10:08:00Z</cp:lastPrinted>
  <dcterms:created xsi:type="dcterms:W3CDTF">2023-11-28T10:22:00Z</dcterms:created>
  <dcterms:modified xsi:type="dcterms:W3CDTF">2023-11-28T10:22:00Z</dcterms:modified>
</cp:coreProperties>
</file>