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8898E" w14:textId="5ABF3660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CA1F2F0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BF1BFD3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458C50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6961B02" w14:textId="77777777" w:rsidR="006669D7" w:rsidRPr="006666C9" w:rsidRDefault="006669D7" w:rsidP="006669D7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0796F0B3" w14:textId="77777777" w:rsidR="006669D7" w:rsidRPr="006666C9" w:rsidRDefault="006669D7" w:rsidP="006669D7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449CB5C1" w14:textId="77777777" w:rsidR="006669D7" w:rsidRDefault="006669D7" w:rsidP="006669D7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4AF585D4" w14:textId="77777777" w:rsidR="006669D7" w:rsidRPr="006666C9" w:rsidRDefault="006669D7" w:rsidP="006669D7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481BF241" w14:textId="77777777" w:rsidR="006669D7" w:rsidRPr="006666C9" w:rsidRDefault="006669D7" w:rsidP="006669D7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73297217" w14:textId="77777777" w:rsidR="006669D7" w:rsidRPr="006666C9" w:rsidRDefault="006669D7" w:rsidP="006669D7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180ACB54" w14:textId="77777777" w:rsidR="006669D7" w:rsidRPr="006666C9" w:rsidRDefault="006669D7" w:rsidP="006669D7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71270970" w14:textId="77777777" w:rsidR="006669D7" w:rsidRPr="006666C9" w:rsidRDefault="006669D7" w:rsidP="006669D7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0F468D02" w14:textId="01A2092C" w:rsidR="008D2AB8" w:rsidRPr="0022732C" w:rsidRDefault="006669D7" w:rsidP="006669D7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209C4DA9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75C0E42" w14:textId="77777777" w:rsidR="00870587" w:rsidRPr="00870587" w:rsidRDefault="00870587" w:rsidP="008D2AB8">
      <w:pPr>
        <w:ind w:right="-110"/>
        <w:rPr>
          <w:b/>
        </w:rPr>
      </w:pPr>
      <w:r w:rsidRPr="00870587">
        <w:rPr>
          <w:b/>
        </w:rPr>
        <w:t>Akademia Górniczo - Hutnicza</w:t>
      </w:r>
    </w:p>
    <w:p w14:paraId="119BC6DB" w14:textId="77777777" w:rsidR="00870587" w:rsidRPr="00870587" w:rsidRDefault="00870587" w:rsidP="008D2AB8">
      <w:pPr>
        <w:ind w:right="-110"/>
        <w:rPr>
          <w:b/>
        </w:rPr>
      </w:pPr>
      <w:r w:rsidRPr="00870587">
        <w:rPr>
          <w:b/>
        </w:rPr>
        <w:t>im. Stanisława Staszica w Krakowie</w:t>
      </w:r>
    </w:p>
    <w:p w14:paraId="202880F9" w14:textId="77777777" w:rsidR="008D2AB8" w:rsidRDefault="00870587" w:rsidP="008D2AB8">
      <w:pPr>
        <w:ind w:right="-110"/>
        <w:rPr>
          <w:b/>
        </w:rPr>
      </w:pPr>
      <w:r w:rsidRPr="00870587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CE899E3" w14:textId="77777777" w:rsidR="008D2AB8" w:rsidRDefault="00870587" w:rsidP="008D2AB8">
      <w:pPr>
        <w:ind w:right="-110"/>
        <w:rPr>
          <w:b/>
        </w:rPr>
      </w:pPr>
      <w:r w:rsidRPr="00870587">
        <w:rPr>
          <w:b/>
        </w:rPr>
        <w:t>Al. Mickiewicza</w:t>
      </w:r>
      <w:r w:rsidR="008D2AB8">
        <w:rPr>
          <w:b/>
        </w:rPr>
        <w:t xml:space="preserve"> </w:t>
      </w:r>
      <w:r w:rsidRPr="00870587">
        <w:rPr>
          <w:b/>
        </w:rPr>
        <w:t>30</w:t>
      </w:r>
      <w:r w:rsidR="008D2AB8">
        <w:rPr>
          <w:b/>
        </w:rPr>
        <w:t xml:space="preserve"> </w:t>
      </w:r>
    </w:p>
    <w:p w14:paraId="1264739B" w14:textId="77777777" w:rsidR="008D2AB8" w:rsidRDefault="00870587" w:rsidP="008D2AB8">
      <w:pPr>
        <w:rPr>
          <w:b/>
        </w:rPr>
      </w:pPr>
      <w:r w:rsidRPr="00870587">
        <w:rPr>
          <w:b/>
        </w:rPr>
        <w:t>30-059</w:t>
      </w:r>
      <w:r w:rsidR="008D2AB8">
        <w:rPr>
          <w:b/>
        </w:rPr>
        <w:t xml:space="preserve"> </w:t>
      </w:r>
      <w:r w:rsidRPr="00870587">
        <w:rPr>
          <w:b/>
        </w:rPr>
        <w:t>Kraków</w:t>
      </w:r>
      <w:r w:rsidR="008D2AB8">
        <w:rPr>
          <w:b/>
        </w:rPr>
        <w:t xml:space="preserve">,  </w:t>
      </w:r>
    </w:p>
    <w:p w14:paraId="32B3C87E" w14:textId="77777777" w:rsidR="008D2AB8" w:rsidRDefault="008D2AB8" w:rsidP="008D2AB8">
      <w:pPr>
        <w:ind w:firstLine="3969"/>
        <w:rPr>
          <w:b/>
        </w:rPr>
      </w:pPr>
    </w:p>
    <w:p w14:paraId="361F52AE" w14:textId="41ACFF8F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70587" w:rsidRPr="00870587">
        <w:rPr>
          <w:b/>
        </w:rPr>
        <w:t xml:space="preserve">dostawa 3 sztuk komputerów </w:t>
      </w:r>
      <w:r w:rsidR="00806D2D">
        <w:rPr>
          <w:b/>
        </w:rPr>
        <w:t xml:space="preserve">przenośnych </w:t>
      </w:r>
      <w:r w:rsidR="00870587" w:rsidRPr="00870587">
        <w:rPr>
          <w:b/>
        </w:rPr>
        <w:t xml:space="preserve">do zastosowań uniwersalnych (prowadzenia zajęć dydaktycznych) dla </w:t>
      </w:r>
      <w:proofErr w:type="spellStart"/>
      <w:r w:rsidR="00870587" w:rsidRPr="00870587">
        <w:rPr>
          <w:b/>
        </w:rPr>
        <w:t>WGGiOŚ</w:t>
      </w:r>
      <w:proofErr w:type="spellEnd"/>
      <w:r w:rsidR="00870587" w:rsidRPr="00870587">
        <w:rPr>
          <w:b/>
        </w:rPr>
        <w:t xml:space="preserve"> - KC-zp.272-697/23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</w:t>
      </w:r>
      <w:r w:rsidR="008D44E8">
        <w:t xml:space="preserve"> </w:t>
      </w:r>
      <w:r>
        <w:t>zgodnie z zasadami określonymi w specyfikacji warunków zamówienia.</w:t>
      </w:r>
    </w:p>
    <w:p w14:paraId="6AB3ACEF" w14:textId="77777777" w:rsidR="008D2AB8" w:rsidRDefault="008D2AB8" w:rsidP="008D2AB8">
      <w:pPr>
        <w:tabs>
          <w:tab w:val="right" w:pos="9000"/>
        </w:tabs>
      </w:pPr>
    </w:p>
    <w:p w14:paraId="09FE30DB" w14:textId="441D882B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C74979">
        <w:rPr>
          <w:b/>
        </w:rPr>
        <w:t xml:space="preserve"> za całość zamówienia</w:t>
      </w:r>
      <w:r>
        <w:rPr>
          <w:b/>
        </w:rPr>
        <w:t>:   .........................................................................</w:t>
      </w:r>
      <w:r w:rsidR="00C74979">
        <w:rPr>
          <w:b/>
        </w:rPr>
        <w:t xml:space="preserve"> </w:t>
      </w:r>
      <w:r>
        <w:rPr>
          <w:b/>
        </w:rPr>
        <w:t>PLN</w:t>
      </w:r>
    </w:p>
    <w:p w14:paraId="77A507D7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112AAB7C" w14:textId="7A80BBB4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C74979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C74979">
        <w:rPr>
          <w:b/>
        </w:rPr>
        <w:t xml:space="preserve"> </w:t>
      </w:r>
      <w:r>
        <w:rPr>
          <w:b/>
        </w:rPr>
        <w:t>PLN</w:t>
      </w:r>
    </w:p>
    <w:p w14:paraId="2D016893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2A158F8B" w14:textId="4931D73E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</w:t>
      </w:r>
      <w:r w:rsidR="00C74979">
        <w:t xml:space="preserve">: </w:t>
      </w:r>
      <w:r w:rsidRPr="00FB1B4F">
        <w:t>.......................................................................................................................</w:t>
      </w:r>
    </w:p>
    <w:p w14:paraId="18308D8F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9B3540F" w14:textId="6D0CC96C" w:rsidR="008D2AB8" w:rsidRDefault="008D2AB8" w:rsidP="008D2AB8">
      <w:pPr>
        <w:pStyle w:val="Tekstpodstawowy"/>
      </w:pPr>
      <w:r>
        <w:t>Powyższa cena zawiera podatek VAT w wysokości .......... % tj.</w:t>
      </w:r>
      <w:r w:rsidR="00C96282">
        <w:t xml:space="preserve"> </w:t>
      </w:r>
      <w:r>
        <w:t>…………………….</w:t>
      </w:r>
      <w:r w:rsidR="00C96282">
        <w:t xml:space="preserve"> </w:t>
      </w:r>
      <w:r>
        <w:t>PLN</w:t>
      </w:r>
    </w:p>
    <w:p w14:paraId="0FAC8444" w14:textId="22F74DAC" w:rsidR="00FE545C" w:rsidRDefault="00C74979" w:rsidP="008D2AB8">
      <w:pPr>
        <w:pStyle w:val="Tekstpodstawowy"/>
      </w:pPr>
      <w:r>
        <w:t>P</w:t>
      </w:r>
      <w:r w:rsidR="00FE545C">
        <w:t>roducent/model zaoferowan</w:t>
      </w:r>
      <w:r w:rsidR="00C96282">
        <w:t xml:space="preserve">ych komputerów przenośnych: </w:t>
      </w:r>
      <w:r w:rsidR="00FE545C" w:rsidRPr="00FE545C">
        <w:rPr>
          <w:b w:val="0"/>
        </w:rPr>
        <w:t>…………………………</w:t>
      </w:r>
      <w:r w:rsidR="00C96282">
        <w:rPr>
          <w:b w:val="0"/>
        </w:rPr>
        <w:t>…</w:t>
      </w:r>
      <w:r w:rsidR="00025FD9">
        <w:rPr>
          <w:b w:val="0"/>
        </w:rPr>
        <w:t>...</w:t>
      </w:r>
    </w:p>
    <w:p w14:paraId="685ADCBF" w14:textId="19291BAC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C74979">
        <w:rPr>
          <w:b/>
          <w:bCs/>
        </w:rPr>
        <w:t>………</w:t>
      </w:r>
      <w:r w:rsidR="00C74979" w:rsidRPr="00C74979">
        <w:rPr>
          <w:b/>
          <w:bCs/>
        </w:rPr>
        <w:t xml:space="preserve"> dni roboczych od daty podpisania umowy</w:t>
      </w:r>
      <w:r w:rsidR="00C74979">
        <w:t xml:space="preserve"> </w:t>
      </w:r>
      <w:r w:rsidR="00C74979" w:rsidRPr="00C74979">
        <w:rPr>
          <w:highlight w:val="yellow"/>
        </w:rPr>
        <w:t>(</w:t>
      </w:r>
      <w:r w:rsidRPr="00C74979">
        <w:rPr>
          <w:i/>
          <w:highlight w:val="yellow"/>
        </w:rPr>
        <w:t>k</w:t>
      </w:r>
      <w:r w:rsidRPr="0022732C">
        <w:rPr>
          <w:i/>
          <w:highlight w:val="yellow"/>
        </w:rPr>
        <w:t>ryterium oceny ofert)</w:t>
      </w:r>
    </w:p>
    <w:p w14:paraId="00D38680" w14:textId="56879F3E" w:rsidR="008D2AB8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</w:t>
      </w:r>
      <w:r w:rsidRPr="00C74979">
        <w:rPr>
          <w:b/>
          <w:bCs/>
        </w:rPr>
        <w:t>………</w:t>
      </w:r>
      <w:r w:rsidR="00C74979" w:rsidRPr="00C74979">
        <w:rPr>
          <w:b/>
          <w:bCs/>
        </w:rPr>
        <w:t xml:space="preserve"> miesięcy</w:t>
      </w:r>
      <w:r w:rsidR="00C74979">
        <w:t xml:space="preserve"> </w:t>
      </w:r>
      <w:r w:rsidRPr="00C74979">
        <w:rPr>
          <w:highlight w:val="yellow"/>
        </w:rPr>
        <w:t>(</w:t>
      </w:r>
      <w:r w:rsidRPr="00C74979">
        <w:rPr>
          <w:i/>
          <w:highlight w:val="yellow"/>
        </w:rPr>
        <w:t>k</w:t>
      </w:r>
      <w:r w:rsidRPr="0022732C">
        <w:rPr>
          <w:i/>
          <w:highlight w:val="yellow"/>
        </w:rPr>
        <w:t>ryterium oceny ofert)</w:t>
      </w:r>
    </w:p>
    <w:p w14:paraId="47B8C57C" w14:textId="77777777" w:rsidR="00520897" w:rsidRDefault="00520897" w:rsidP="008D2AB8">
      <w:pPr>
        <w:widowControl w:val="0"/>
        <w:spacing w:line="360" w:lineRule="auto"/>
        <w:ind w:right="1"/>
        <w:jc w:val="both"/>
        <w:rPr>
          <w:b/>
          <w:bCs/>
          <w:iCs/>
        </w:rPr>
      </w:pPr>
    </w:p>
    <w:p w14:paraId="520EA4A8" w14:textId="77777777" w:rsidR="00520897" w:rsidRDefault="00520897" w:rsidP="008D2AB8">
      <w:pPr>
        <w:widowControl w:val="0"/>
        <w:spacing w:line="360" w:lineRule="auto"/>
        <w:ind w:right="1"/>
        <w:jc w:val="both"/>
        <w:rPr>
          <w:b/>
          <w:bCs/>
          <w:iCs/>
        </w:rPr>
      </w:pPr>
    </w:p>
    <w:p w14:paraId="42339EE1" w14:textId="167CEFF7" w:rsidR="009D53A1" w:rsidRDefault="009D53A1" w:rsidP="008D2AB8">
      <w:pPr>
        <w:widowControl w:val="0"/>
        <w:spacing w:line="360" w:lineRule="auto"/>
        <w:ind w:right="1"/>
        <w:jc w:val="both"/>
        <w:rPr>
          <w:b/>
          <w:bCs/>
          <w:iCs/>
        </w:rPr>
      </w:pPr>
      <w:r w:rsidRPr="009D53A1">
        <w:rPr>
          <w:b/>
          <w:bCs/>
          <w:iCs/>
        </w:rPr>
        <w:lastRenderedPageBreak/>
        <w:t xml:space="preserve">Dodatkowe parametry techniczne i wyposażenie: </w:t>
      </w:r>
    </w:p>
    <w:p w14:paraId="0AFF4EF0" w14:textId="5E8B37EF" w:rsidR="006104DA" w:rsidRPr="006104DA" w:rsidRDefault="006104DA" w:rsidP="006104DA">
      <w:pPr>
        <w:pStyle w:val="Akapitzlist"/>
        <w:numPr>
          <w:ilvl w:val="0"/>
          <w:numId w:val="5"/>
        </w:numPr>
        <w:suppressAutoHyphens w:val="0"/>
        <w:overflowPunct/>
        <w:autoSpaceDE/>
        <w:autoSpaceDN w:val="0"/>
        <w:spacing w:line="256" w:lineRule="auto"/>
        <w:ind w:left="599" w:hanging="283"/>
        <w:rPr>
          <w:rFonts w:ascii="Calibri" w:hAnsi="Calibri" w:cs="Calibri"/>
          <w:szCs w:val="22"/>
        </w:rPr>
      </w:pPr>
      <w:proofErr w:type="spellStart"/>
      <w:r w:rsidRPr="006104DA">
        <w:rPr>
          <w:rFonts w:ascii="Calibri" w:hAnsi="Calibri" w:cs="Calibri"/>
          <w:sz w:val="22"/>
          <w:szCs w:val="22"/>
        </w:rPr>
        <w:t>processor</w:t>
      </w:r>
      <w:proofErr w:type="spellEnd"/>
      <w:r w:rsidRPr="006104DA">
        <w:rPr>
          <w:rFonts w:ascii="Calibri" w:hAnsi="Calibri" w:cs="Calibri"/>
          <w:sz w:val="22"/>
          <w:szCs w:val="22"/>
        </w:rPr>
        <w:t xml:space="preserve"> - 64-bitowy, min. ilość rdzeni: 10 (ilość wątków: 16), TDP maks. 45W, min. 20 000 pkt. wg testów </w:t>
      </w:r>
      <w:proofErr w:type="spellStart"/>
      <w:r w:rsidRPr="006104DA">
        <w:rPr>
          <w:rFonts w:ascii="Calibri" w:hAnsi="Calibri" w:cs="Calibri"/>
          <w:sz w:val="22"/>
          <w:szCs w:val="22"/>
        </w:rPr>
        <w:t>benchmarkowych</w:t>
      </w:r>
      <w:proofErr w:type="spellEnd"/>
      <w:r w:rsidRPr="006104DA">
        <w:rPr>
          <w:rFonts w:ascii="Calibri" w:hAnsi="Calibri" w:cs="Calibri"/>
          <w:sz w:val="22"/>
          <w:szCs w:val="22"/>
        </w:rPr>
        <w:t xml:space="preserve"> (</w:t>
      </w:r>
      <w:proofErr w:type="spellStart"/>
      <w:r w:rsidRPr="006104DA">
        <w:rPr>
          <w:rFonts w:ascii="Calibri" w:hAnsi="Calibri" w:cs="Calibri"/>
          <w:sz w:val="22"/>
          <w:szCs w:val="22"/>
        </w:rPr>
        <w:t>PerformanceTest</w:t>
      </w:r>
      <w:proofErr w:type="spellEnd"/>
      <w:r w:rsidRPr="006104DA">
        <w:rPr>
          <w:rFonts w:ascii="Calibri" w:hAnsi="Calibri" w:cs="Calibri"/>
          <w:sz w:val="22"/>
          <w:szCs w:val="22"/>
        </w:rPr>
        <w:t xml:space="preserve"> nie starszy niż z listopada 2023) - </w:t>
      </w:r>
      <w:r w:rsidRPr="006104DA">
        <w:rPr>
          <w:rFonts w:ascii="Verdana" w:eastAsia="Calibri" w:hAnsi="Verdana" w:cs="Calibri"/>
          <w:b/>
          <w:bCs/>
          <w:sz w:val="20"/>
          <w:lang w:eastAsia="pl-PL"/>
        </w:rPr>
        <w:t xml:space="preserve">TAK/NIE </w:t>
      </w:r>
      <w:r w:rsidRPr="006104DA">
        <w:rPr>
          <w:rFonts w:ascii="Verdana" w:eastAsia="Calibri" w:hAnsi="Verdana" w:cs="Calibri"/>
          <w:b/>
          <w:bCs/>
          <w:color w:val="FF0000"/>
          <w:sz w:val="20"/>
          <w:lang w:eastAsia="pl-PL"/>
        </w:rPr>
        <w:t>*)</w:t>
      </w:r>
    </w:p>
    <w:p w14:paraId="7F8409A7" w14:textId="011D2525" w:rsidR="006104DA" w:rsidRPr="006104DA" w:rsidRDefault="006104DA" w:rsidP="006104DA">
      <w:pPr>
        <w:pStyle w:val="Akapitzlist"/>
        <w:numPr>
          <w:ilvl w:val="0"/>
          <w:numId w:val="5"/>
        </w:numPr>
        <w:suppressAutoHyphens w:val="0"/>
        <w:overflowPunct/>
        <w:autoSpaceDE/>
        <w:autoSpaceDN w:val="0"/>
        <w:spacing w:line="254" w:lineRule="auto"/>
        <w:ind w:left="599" w:hanging="283"/>
        <w:rPr>
          <w:rFonts w:ascii="Calibri" w:hAnsi="Calibri" w:cs="Calibri"/>
          <w:szCs w:val="22"/>
        </w:rPr>
      </w:pPr>
      <w:r w:rsidRPr="006104DA">
        <w:rPr>
          <w:rFonts w:ascii="Calibri" w:hAnsi="Calibri" w:cs="Calibri"/>
          <w:sz w:val="22"/>
          <w:szCs w:val="22"/>
        </w:rPr>
        <w:t xml:space="preserve">maksymalna obsługiwana ilość pamięci RAM – min. 64 GB </w:t>
      </w:r>
      <w:r>
        <w:rPr>
          <w:rFonts w:ascii="Verdana" w:eastAsia="Calibri" w:hAnsi="Verdana" w:cs="Calibri"/>
          <w:sz w:val="20"/>
          <w:lang w:eastAsia="pl-PL"/>
        </w:rPr>
        <w:t xml:space="preserve">– </w:t>
      </w:r>
      <w:r w:rsidRPr="006104DA">
        <w:rPr>
          <w:rFonts w:ascii="Verdana" w:eastAsia="Calibri" w:hAnsi="Verdana" w:cs="Calibri"/>
          <w:b/>
          <w:bCs/>
          <w:sz w:val="20"/>
          <w:lang w:eastAsia="pl-PL"/>
        </w:rPr>
        <w:t xml:space="preserve">TAK/NIE </w:t>
      </w:r>
      <w:r w:rsidRPr="006104DA">
        <w:rPr>
          <w:rFonts w:ascii="Verdana" w:eastAsia="Calibri" w:hAnsi="Verdana" w:cs="Calibri"/>
          <w:b/>
          <w:bCs/>
          <w:color w:val="FF0000"/>
          <w:sz w:val="20"/>
          <w:lang w:eastAsia="pl-PL"/>
        </w:rPr>
        <w:t>*)</w:t>
      </w:r>
    </w:p>
    <w:p w14:paraId="07733BEA" w14:textId="24F85EE4" w:rsidR="006104DA" w:rsidRPr="006104DA" w:rsidRDefault="006104DA" w:rsidP="006104DA">
      <w:pPr>
        <w:pStyle w:val="Akapitzlist"/>
        <w:numPr>
          <w:ilvl w:val="0"/>
          <w:numId w:val="5"/>
        </w:numPr>
        <w:suppressAutoHyphens w:val="0"/>
        <w:overflowPunct/>
        <w:autoSpaceDE/>
        <w:autoSpaceDN w:val="0"/>
        <w:spacing w:after="120" w:line="276" w:lineRule="auto"/>
        <w:ind w:left="599" w:hanging="283"/>
        <w:rPr>
          <w:rFonts w:ascii="Verdana" w:eastAsia="Calibri" w:hAnsi="Verdana" w:cs="Calibri"/>
          <w:color w:val="FF0000"/>
          <w:sz w:val="20"/>
          <w:lang w:eastAsia="pl-PL"/>
        </w:rPr>
      </w:pPr>
      <w:r>
        <w:rPr>
          <w:rFonts w:ascii="Verdana" w:eastAsia="Calibri" w:hAnsi="Verdana" w:cs="Calibri"/>
          <w:sz w:val="20"/>
          <w:lang w:eastAsia="pl-PL"/>
        </w:rPr>
        <w:t xml:space="preserve">dysk SSD 1 TB – </w:t>
      </w:r>
      <w:r w:rsidRPr="006104DA">
        <w:rPr>
          <w:rFonts w:ascii="Verdana" w:eastAsia="Calibri" w:hAnsi="Verdana" w:cs="Calibri"/>
          <w:b/>
          <w:bCs/>
          <w:sz w:val="20"/>
          <w:lang w:eastAsia="pl-PL"/>
        </w:rPr>
        <w:t xml:space="preserve">TAK/NIE </w:t>
      </w:r>
      <w:r w:rsidRPr="006104DA">
        <w:rPr>
          <w:rFonts w:ascii="Verdana" w:eastAsia="Calibri" w:hAnsi="Verdana" w:cs="Calibri"/>
          <w:b/>
          <w:bCs/>
          <w:color w:val="FF0000"/>
          <w:sz w:val="20"/>
          <w:lang w:eastAsia="pl-PL"/>
        </w:rPr>
        <w:t>*)</w:t>
      </w:r>
    </w:p>
    <w:p w14:paraId="6ACE3761" w14:textId="04E994CC" w:rsidR="006104DA" w:rsidRPr="006104DA" w:rsidRDefault="006104DA" w:rsidP="006104DA">
      <w:pPr>
        <w:pStyle w:val="Akapitzlist"/>
        <w:numPr>
          <w:ilvl w:val="0"/>
          <w:numId w:val="5"/>
        </w:numPr>
        <w:suppressAutoHyphens w:val="0"/>
        <w:overflowPunct/>
        <w:autoSpaceDE/>
        <w:autoSpaceDN w:val="0"/>
        <w:spacing w:line="254" w:lineRule="auto"/>
        <w:ind w:left="599" w:hanging="283"/>
        <w:rPr>
          <w:rFonts w:ascii="Calibri" w:hAnsi="Calibri" w:cs="Calibri"/>
          <w:szCs w:val="22"/>
        </w:rPr>
      </w:pPr>
      <w:r w:rsidRPr="006104DA">
        <w:rPr>
          <w:rFonts w:ascii="Calibri" w:hAnsi="Calibri" w:cs="Calibri"/>
          <w:sz w:val="22"/>
          <w:szCs w:val="22"/>
        </w:rPr>
        <w:t xml:space="preserve">dedykowana karta graficzna – </w:t>
      </w:r>
      <w:r w:rsidRPr="006104DA">
        <w:rPr>
          <w:rFonts w:ascii="Verdana" w:eastAsia="Calibri" w:hAnsi="Verdana" w:cs="Calibri"/>
          <w:b/>
          <w:bCs/>
          <w:sz w:val="20"/>
          <w:lang w:eastAsia="pl-PL"/>
        </w:rPr>
        <w:t xml:space="preserve">TAK/NIE </w:t>
      </w:r>
      <w:r w:rsidRPr="006104DA">
        <w:rPr>
          <w:rFonts w:ascii="Verdana" w:eastAsia="Calibri" w:hAnsi="Verdana" w:cs="Calibri"/>
          <w:b/>
          <w:bCs/>
          <w:color w:val="FF0000"/>
          <w:sz w:val="20"/>
          <w:lang w:eastAsia="pl-PL"/>
        </w:rPr>
        <w:t>*)</w:t>
      </w:r>
    </w:p>
    <w:p w14:paraId="042F66FF" w14:textId="7A382AF0" w:rsidR="006104DA" w:rsidRPr="006104DA" w:rsidRDefault="006104DA" w:rsidP="006104DA">
      <w:pPr>
        <w:pStyle w:val="Akapitzlist"/>
        <w:numPr>
          <w:ilvl w:val="0"/>
          <w:numId w:val="5"/>
        </w:numPr>
        <w:suppressAutoHyphens w:val="0"/>
        <w:overflowPunct/>
        <w:autoSpaceDE/>
        <w:autoSpaceDN w:val="0"/>
        <w:spacing w:line="254" w:lineRule="auto"/>
        <w:ind w:left="599" w:hanging="283"/>
        <w:rPr>
          <w:rFonts w:ascii="Calibri" w:hAnsi="Calibri" w:cs="Calibri"/>
          <w:color w:val="FF0000"/>
          <w:szCs w:val="22"/>
        </w:rPr>
      </w:pPr>
      <w:r w:rsidRPr="006104DA">
        <w:rPr>
          <w:rFonts w:ascii="Calibri" w:hAnsi="Calibri" w:cs="Calibri"/>
          <w:sz w:val="22"/>
          <w:szCs w:val="22"/>
        </w:rPr>
        <w:t xml:space="preserve">klawiatura odporna na zachlapanie – </w:t>
      </w:r>
      <w:r w:rsidRPr="006104DA">
        <w:rPr>
          <w:rFonts w:ascii="Verdana" w:eastAsia="Calibri" w:hAnsi="Verdana" w:cs="Calibri"/>
          <w:b/>
          <w:bCs/>
          <w:sz w:val="20"/>
          <w:lang w:eastAsia="pl-PL"/>
        </w:rPr>
        <w:t xml:space="preserve">TAK/NIE </w:t>
      </w:r>
      <w:r w:rsidRPr="006104DA">
        <w:rPr>
          <w:rFonts w:ascii="Verdana" w:eastAsia="Calibri" w:hAnsi="Verdana" w:cs="Calibri"/>
          <w:b/>
          <w:bCs/>
          <w:color w:val="FF0000"/>
          <w:sz w:val="20"/>
          <w:lang w:eastAsia="pl-PL"/>
        </w:rPr>
        <w:t>*)</w:t>
      </w:r>
    </w:p>
    <w:p w14:paraId="298F07B3" w14:textId="223814D8" w:rsidR="006104DA" w:rsidRPr="006104DA" w:rsidRDefault="006104DA" w:rsidP="006104DA">
      <w:pPr>
        <w:pStyle w:val="Akapitzlist"/>
        <w:numPr>
          <w:ilvl w:val="0"/>
          <w:numId w:val="5"/>
        </w:numPr>
        <w:suppressAutoHyphens w:val="0"/>
        <w:overflowPunct/>
        <w:autoSpaceDE/>
        <w:autoSpaceDN w:val="0"/>
        <w:spacing w:line="254" w:lineRule="auto"/>
        <w:ind w:left="599" w:hanging="283"/>
        <w:rPr>
          <w:rFonts w:ascii="Calibri" w:hAnsi="Calibri" w:cs="Calibri"/>
          <w:color w:val="FF0000"/>
          <w:szCs w:val="22"/>
        </w:rPr>
      </w:pPr>
      <w:r w:rsidRPr="006104DA">
        <w:rPr>
          <w:rFonts w:ascii="Calibri" w:hAnsi="Calibri" w:cs="Calibri"/>
          <w:sz w:val="22"/>
          <w:szCs w:val="22"/>
        </w:rPr>
        <w:t xml:space="preserve">obudowa aluminiowa lub o wzmocnionej konstrukcji – </w:t>
      </w:r>
      <w:r w:rsidRPr="006104DA">
        <w:rPr>
          <w:rFonts w:ascii="Verdana" w:eastAsia="Calibri" w:hAnsi="Verdana" w:cs="Calibri"/>
          <w:b/>
          <w:bCs/>
          <w:sz w:val="20"/>
          <w:lang w:eastAsia="pl-PL"/>
        </w:rPr>
        <w:t xml:space="preserve">TAK/NIE </w:t>
      </w:r>
      <w:r w:rsidRPr="006104DA">
        <w:rPr>
          <w:rFonts w:ascii="Verdana" w:eastAsia="Calibri" w:hAnsi="Verdana" w:cs="Calibri"/>
          <w:b/>
          <w:bCs/>
          <w:color w:val="FF0000"/>
          <w:sz w:val="20"/>
          <w:lang w:eastAsia="pl-PL"/>
        </w:rPr>
        <w:t>*)</w:t>
      </w:r>
    </w:p>
    <w:p w14:paraId="500A7C80" w14:textId="58E6604D" w:rsidR="006104DA" w:rsidRPr="006104DA" w:rsidRDefault="006104DA" w:rsidP="008D2AB8">
      <w:pPr>
        <w:widowControl w:val="0"/>
        <w:spacing w:line="360" w:lineRule="auto"/>
        <w:ind w:right="1"/>
        <w:jc w:val="both"/>
        <w:rPr>
          <w:iCs/>
        </w:rPr>
      </w:pPr>
      <w:r w:rsidRPr="006104DA">
        <w:rPr>
          <w:b/>
          <w:bCs/>
          <w:iCs/>
          <w:color w:val="FF0000"/>
        </w:rPr>
        <w:t>*)</w:t>
      </w:r>
      <w:r w:rsidRPr="006104DA">
        <w:rPr>
          <w:iCs/>
        </w:rPr>
        <w:t xml:space="preserve"> </w:t>
      </w:r>
      <w:r w:rsidRPr="00B57A47">
        <w:rPr>
          <w:b/>
          <w:bCs/>
          <w:iCs/>
        </w:rPr>
        <w:t>należy zaznaczyć odpowiednią opcję</w:t>
      </w:r>
    </w:p>
    <w:p w14:paraId="4DDB7A52" w14:textId="77777777" w:rsidR="008D2AB8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15C70C8" w14:textId="77777777" w:rsidR="00B57A47" w:rsidRPr="00FE545C" w:rsidRDefault="00B57A47" w:rsidP="008D2AB8">
      <w:pPr>
        <w:tabs>
          <w:tab w:val="left" w:pos="426"/>
        </w:tabs>
        <w:spacing w:after="120"/>
        <w:jc w:val="both"/>
        <w:rPr>
          <w:b/>
          <w:sz w:val="22"/>
        </w:rPr>
      </w:pPr>
    </w:p>
    <w:p w14:paraId="61959902" w14:textId="77777777" w:rsidR="00DD55FE" w:rsidRDefault="008D2AB8" w:rsidP="00DD55FE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="00DD55FE" w:rsidRPr="00664B34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172EF9E" w14:textId="755257DD" w:rsidR="00FE545C" w:rsidRDefault="00DD55FE" w:rsidP="00DD55FE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C944D68" w14:textId="60C9634B" w:rsidR="00907960" w:rsidRPr="00730EFE" w:rsidRDefault="00907960" w:rsidP="0090796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>Oświadczamy, że jesteśmy związani niniejszą ofertą prze</w:t>
      </w:r>
      <w:r w:rsidRPr="0011320A">
        <w:rPr>
          <w:color w:val="000000"/>
          <w:sz w:val="22"/>
          <w:szCs w:val="22"/>
          <w:lang w:eastAsia="ar-SA"/>
        </w:rPr>
        <w:t xml:space="preserve">z okres </w:t>
      </w:r>
      <w:r>
        <w:rPr>
          <w:color w:val="000000"/>
          <w:sz w:val="22"/>
          <w:szCs w:val="22"/>
          <w:lang w:eastAsia="ar-SA"/>
        </w:rPr>
        <w:t>wskazany w SWZ.</w:t>
      </w:r>
    </w:p>
    <w:p w14:paraId="106A7D14" w14:textId="244D058B" w:rsidR="00907960" w:rsidRPr="001D671E" w:rsidRDefault="00907960" w:rsidP="0090796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04D2A20" w14:textId="77777777" w:rsidR="00907960" w:rsidRDefault="00907960" w:rsidP="0090796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5600DE" w14:textId="77777777" w:rsidR="00907960" w:rsidRDefault="00907960" w:rsidP="0090796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6C060F" w14:textId="77777777" w:rsidR="00907960" w:rsidRDefault="00907960" w:rsidP="0090796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4315D3E" w14:textId="77777777" w:rsidR="00907960" w:rsidRPr="001D671E" w:rsidRDefault="00907960" w:rsidP="0090796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07960" w:rsidRPr="00FE545C" w14:paraId="7AABE019" w14:textId="77777777" w:rsidTr="00D41DF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D2EDA9" w14:textId="77777777" w:rsidR="00907960" w:rsidRPr="00FE545C" w:rsidRDefault="00907960" w:rsidP="00D41DF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F459F1" w14:textId="77777777" w:rsidR="00907960" w:rsidRPr="00FE545C" w:rsidRDefault="00907960" w:rsidP="00D41DF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B2B3B74" w14:textId="77777777" w:rsidR="00907960" w:rsidRPr="00FE545C" w:rsidRDefault="00907960" w:rsidP="00D41DF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94C73B" w14:textId="77777777" w:rsidR="00907960" w:rsidRPr="00FE545C" w:rsidRDefault="00907960" w:rsidP="00D41DF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907960" w:rsidRPr="00FE545C" w14:paraId="554DEEE2" w14:textId="77777777" w:rsidTr="00D41DF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10BBB" w14:textId="77777777" w:rsidR="00907960" w:rsidRPr="00FE545C" w:rsidRDefault="00907960" w:rsidP="00D41DF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BC718" w14:textId="77777777" w:rsidR="00907960" w:rsidRPr="00FE545C" w:rsidRDefault="00907960" w:rsidP="00D41DF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1CC77" w14:textId="77777777" w:rsidR="00907960" w:rsidRPr="00FE545C" w:rsidRDefault="00907960" w:rsidP="00D41DF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07960" w:rsidRPr="00FE545C" w14:paraId="1069C8FB" w14:textId="77777777" w:rsidTr="00D41DF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24578" w14:textId="77777777" w:rsidR="00907960" w:rsidRPr="00FE545C" w:rsidRDefault="00907960" w:rsidP="00D41DF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FDF9E" w14:textId="77777777" w:rsidR="00907960" w:rsidRPr="00FE545C" w:rsidRDefault="00907960" w:rsidP="00D41DF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26DC5" w14:textId="77777777" w:rsidR="00907960" w:rsidRPr="00FE545C" w:rsidRDefault="00907960" w:rsidP="00D41DF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5500852" w14:textId="77777777" w:rsidR="00907960" w:rsidRDefault="00907960" w:rsidP="0090796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A5C020A" w14:textId="77777777" w:rsidR="00907960" w:rsidRPr="00D638CC" w:rsidRDefault="00907960" w:rsidP="00907960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6C701B7" w14:textId="77777777" w:rsidR="00907960" w:rsidRPr="002F276A" w:rsidRDefault="00907960" w:rsidP="0090796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B999948" w14:textId="77777777" w:rsidR="00907960" w:rsidRPr="002F276A" w:rsidRDefault="00907960" w:rsidP="0090796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0E9A23CB" w14:textId="77777777" w:rsidR="00907960" w:rsidRPr="002F276A" w:rsidRDefault="00907960" w:rsidP="0090796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A5BE4E8" w14:textId="77777777" w:rsidR="00907960" w:rsidRPr="002F276A" w:rsidRDefault="00907960" w:rsidP="0090796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42698108" w14:textId="77777777" w:rsidR="00907960" w:rsidRPr="002F276A" w:rsidRDefault="00907960" w:rsidP="0090796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487E732" w14:textId="77777777" w:rsidR="00907960" w:rsidRDefault="00907960" w:rsidP="0090796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CBD5A75" w14:textId="77777777" w:rsidR="00907960" w:rsidRDefault="00907960" w:rsidP="0090796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744068F" w14:textId="77777777" w:rsidR="00907960" w:rsidRDefault="00907960" w:rsidP="0090796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7BC5D70" w14:textId="77777777" w:rsidR="00907960" w:rsidRDefault="00907960" w:rsidP="0090796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0596217" w14:textId="77777777" w:rsidR="00907960" w:rsidRDefault="00907960" w:rsidP="0090796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014BC04" w14:textId="77777777" w:rsidR="00907960" w:rsidRDefault="00907960" w:rsidP="0090796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67D86A6" w14:textId="77777777" w:rsidR="00907960" w:rsidRDefault="00907960" w:rsidP="0090796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8A36211" w14:textId="77777777" w:rsidR="00907960" w:rsidRPr="000B45FE" w:rsidRDefault="00907960" w:rsidP="0090796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EF5D620" w14:textId="77777777" w:rsidR="00907960" w:rsidRDefault="00907960" w:rsidP="00907960">
      <w:pPr>
        <w:jc w:val="both"/>
        <w:rPr>
          <w:sz w:val="22"/>
          <w:szCs w:val="22"/>
        </w:rPr>
      </w:pPr>
    </w:p>
    <w:p w14:paraId="3824936B" w14:textId="77777777" w:rsidR="00907960" w:rsidRDefault="00907960" w:rsidP="00907960">
      <w:pPr>
        <w:jc w:val="both"/>
        <w:rPr>
          <w:sz w:val="22"/>
          <w:szCs w:val="22"/>
        </w:rPr>
      </w:pPr>
    </w:p>
    <w:p w14:paraId="6E384B35" w14:textId="77777777" w:rsidR="00907960" w:rsidRPr="00927A63" w:rsidRDefault="00907960" w:rsidP="0090796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036C4B60" w14:textId="77777777" w:rsidR="00907960" w:rsidRPr="00DD55FE" w:rsidRDefault="00907960" w:rsidP="00DD55FE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67E10130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BD5F2" w14:textId="77777777" w:rsidR="00EC33AF" w:rsidRDefault="00EC33AF">
      <w:r>
        <w:separator/>
      </w:r>
    </w:p>
  </w:endnote>
  <w:endnote w:type="continuationSeparator" w:id="0">
    <w:p w14:paraId="3727DFFB" w14:textId="77777777" w:rsidR="00EC33AF" w:rsidRDefault="00EC3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B073B" w14:textId="77777777" w:rsidR="00870587" w:rsidRDefault="008705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1DAC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A21E1" w14:textId="77777777" w:rsidR="00870587" w:rsidRDefault="008705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10067" w14:textId="77777777" w:rsidR="00EC33AF" w:rsidRDefault="00EC33AF">
      <w:r>
        <w:separator/>
      </w:r>
    </w:p>
  </w:footnote>
  <w:footnote w:type="continuationSeparator" w:id="0">
    <w:p w14:paraId="5B925169" w14:textId="77777777" w:rsidR="00EC33AF" w:rsidRDefault="00EC3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4482C" w14:textId="77777777" w:rsidR="00870587" w:rsidRDefault="008705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00C8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35749" w14:textId="77777777" w:rsidR="00870587" w:rsidRDefault="008705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72244A"/>
    <w:multiLevelType w:val="hybridMultilevel"/>
    <w:tmpl w:val="C14CFBFC"/>
    <w:lvl w:ilvl="0" w:tplc="AF42EB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6EB6BF06">
      <w:start w:val="1"/>
      <w:numFmt w:val="lowerLetter"/>
      <w:lvlText w:val="%2)"/>
      <w:lvlJc w:val="left"/>
      <w:pPr>
        <w:ind w:left="720" w:hanging="360"/>
      </w:pPr>
      <w:rPr>
        <w:b w:val="0"/>
        <w:bCs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937710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544525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22861586">
    <w:abstractNumId w:val="1"/>
  </w:num>
  <w:num w:numId="4" w16cid:durableId="594167846">
    <w:abstractNumId w:val="3"/>
  </w:num>
  <w:num w:numId="5" w16cid:durableId="2125348414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33AF"/>
    <w:rsid w:val="00012286"/>
    <w:rsid w:val="00025FD9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20897"/>
    <w:rsid w:val="00595C87"/>
    <w:rsid w:val="005D2C65"/>
    <w:rsid w:val="005E6D94"/>
    <w:rsid w:val="006104DA"/>
    <w:rsid w:val="0063384F"/>
    <w:rsid w:val="00643C6F"/>
    <w:rsid w:val="00646202"/>
    <w:rsid w:val="0065290F"/>
    <w:rsid w:val="006669D7"/>
    <w:rsid w:val="006815F6"/>
    <w:rsid w:val="007748F0"/>
    <w:rsid w:val="007A4321"/>
    <w:rsid w:val="00806D2D"/>
    <w:rsid w:val="00833933"/>
    <w:rsid w:val="00853083"/>
    <w:rsid w:val="00870587"/>
    <w:rsid w:val="008B2F0C"/>
    <w:rsid w:val="008B4928"/>
    <w:rsid w:val="008C1AC9"/>
    <w:rsid w:val="008D2AB8"/>
    <w:rsid w:val="008D44E8"/>
    <w:rsid w:val="008F1C66"/>
    <w:rsid w:val="00907960"/>
    <w:rsid w:val="00970FE4"/>
    <w:rsid w:val="009D53A1"/>
    <w:rsid w:val="00A0022B"/>
    <w:rsid w:val="00A346FE"/>
    <w:rsid w:val="00A47B4D"/>
    <w:rsid w:val="00A83018"/>
    <w:rsid w:val="00B57A47"/>
    <w:rsid w:val="00B774DC"/>
    <w:rsid w:val="00C74979"/>
    <w:rsid w:val="00C96282"/>
    <w:rsid w:val="00C969A6"/>
    <w:rsid w:val="00CA7D36"/>
    <w:rsid w:val="00D24208"/>
    <w:rsid w:val="00D60C38"/>
    <w:rsid w:val="00D66893"/>
    <w:rsid w:val="00D90ACB"/>
    <w:rsid w:val="00DB442B"/>
    <w:rsid w:val="00DC1500"/>
    <w:rsid w:val="00DD55FE"/>
    <w:rsid w:val="00E44371"/>
    <w:rsid w:val="00E949B0"/>
    <w:rsid w:val="00EC0BEA"/>
    <w:rsid w:val="00EC33AF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D4838E"/>
  <w15:chartTrackingRefBased/>
  <w15:docId w15:val="{32988A04-33CD-4C06-B5C2-EEAB991F0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,normalny tekst Znak,BulletC Znak,Obiekt Znak"/>
    <w:link w:val="Akapitzlist"/>
    <w:uiPriority w:val="34"/>
    <w:qFormat/>
    <w:locked/>
    <w:rsid w:val="006104DA"/>
    <w:rPr>
      <w:rFonts w:ascii="Arial" w:hAnsi="Arial" w:cs="Arial"/>
      <w:sz w:val="24"/>
      <w:lang w:eastAsia="zh-CN"/>
    </w:rPr>
  </w:style>
  <w:style w:type="paragraph" w:styleId="Akapitzlist">
    <w:name w:val="List Paragraph"/>
    <w:aliases w:val="Bullet Number,List Paragraph1,lp1,List Paragraph2,ISCG Numerowanie,lp11,List Paragraph11,Bullet 1,Use Case List Paragraph,Body MS Bullet,normalny tekst,BulletC,Obiekt,Wyliczanie,Akapit z listą3,Akapit z listą31,Podsis rysunku,CW_Lista"/>
    <w:basedOn w:val="Normalny"/>
    <w:link w:val="AkapitzlistZnak"/>
    <w:uiPriority w:val="34"/>
    <w:qFormat/>
    <w:rsid w:val="006104DA"/>
    <w:pPr>
      <w:suppressAutoHyphens/>
      <w:overflowPunct w:val="0"/>
      <w:autoSpaceDE w:val="0"/>
      <w:ind w:left="720"/>
      <w:contextualSpacing/>
    </w:pPr>
    <w:rPr>
      <w:rFonts w:ascii="Arial" w:hAnsi="Arial" w:cs="Arial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592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2023-11-22T12:06:00Z</dcterms:created>
  <dcterms:modified xsi:type="dcterms:W3CDTF">2023-11-22T12:06:00Z</dcterms:modified>
</cp:coreProperties>
</file>