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F155A" w14:textId="678EE73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D529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ED2FE0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F69293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05E08E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2895AE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A71B5A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75277B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1C6D21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7586F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EC721F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87007E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CED1C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F6D97C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A639FF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AFD242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C606F9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AA6C183" w14:textId="3B13E49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665A2" w:rsidRPr="00D665A2">
        <w:rPr>
          <w:rFonts w:eastAsia="Times New Roman" w:cs="Calibri"/>
          <w:b/>
          <w:lang w:eastAsia="pl-PL"/>
        </w:rPr>
        <w:t xml:space="preserve">dostawa 3 sztuk komputerów </w:t>
      </w:r>
      <w:r w:rsidR="0054111F">
        <w:rPr>
          <w:rFonts w:eastAsia="Times New Roman" w:cs="Calibri"/>
          <w:b/>
          <w:lang w:eastAsia="pl-PL"/>
        </w:rPr>
        <w:t xml:space="preserve">przenośnych </w:t>
      </w:r>
      <w:r w:rsidR="00D665A2" w:rsidRPr="00D665A2">
        <w:rPr>
          <w:rFonts w:eastAsia="Times New Roman" w:cs="Calibri"/>
          <w:b/>
          <w:lang w:eastAsia="pl-PL"/>
        </w:rPr>
        <w:t xml:space="preserve">do zastosowań uniwersalnych (prowadzenia zajęć dydaktycznych) dla </w:t>
      </w:r>
      <w:proofErr w:type="spellStart"/>
      <w:r w:rsidR="00D665A2" w:rsidRPr="00D665A2">
        <w:rPr>
          <w:rFonts w:eastAsia="Times New Roman" w:cs="Calibri"/>
          <w:b/>
          <w:lang w:eastAsia="pl-PL"/>
        </w:rPr>
        <w:t>WGGiOŚ</w:t>
      </w:r>
      <w:proofErr w:type="spellEnd"/>
      <w:r w:rsidR="00D665A2" w:rsidRPr="00D665A2">
        <w:rPr>
          <w:rFonts w:eastAsia="Times New Roman" w:cs="Calibri"/>
          <w:b/>
          <w:lang w:eastAsia="pl-PL"/>
        </w:rPr>
        <w:t xml:space="preserve"> - KC-zp.272-697/23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A5A929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FB64FB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01D2DC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A71B60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760439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0DE20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A50F2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542C7C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DF7B04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32857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36C87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267FA22" w14:textId="704A5A96" w:rsidR="005103B9" w:rsidRPr="008D5293" w:rsidRDefault="008F3D36" w:rsidP="008D5293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D529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0F1C1" w14:textId="77777777" w:rsidR="00ED5C8A" w:rsidRDefault="00ED5C8A" w:rsidP="0038231F">
      <w:pPr>
        <w:spacing w:after="0" w:line="240" w:lineRule="auto"/>
      </w:pPr>
      <w:r>
        <w:separator/>
      </w:r>
    </w:p>
  </w:endnote>
  <w:endnote w:type="continuationSeparator" w:id="0">
    <w:p w14:paraId="511F6DA9" w14:textId="77777777" w:rsidR="00ED5C8A" w:rsidRDefault="00ED5C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A11B" w14:textId="77777777" w:rsidR="00D665A2" w:rsidRDefault="00D665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AF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D839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0E022" w14:textId="77777777" w:rsidR="00D665A2" w:rsidRDefault="00D66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25F9A" w14:textId="77777777" w:rsidR="00ED5C8A" w:rsidRDefault="00ED5C8A" w:rsidP="0038231F">
      <w:pPr>
        <w:spacing w:after="0" w:line="240" w:lineRule="auto"/>
      </w:pPr>
      <w:r>
        <w:separator/>
      </w:r>
    </w:p>
  </w:footnote>
  <w:footnote w:type="continuationSeparator" w:id="0">
    <w:p w14:paraId="3375B766" w14:textId="77777777" w:rsidR="00ED5C8A" w:rsidRDefault="00ED5C8A" w:rsidP="0038231F">
      <w:pPr>
        <w:spacing w:after="0" w:line="240" w:lineRule="auto"/>
      </w:pPr>
      <w:r>
        <w:continuationSeparator/>
      </w:r>
    </w:p>
  </w:footnote>
  <w:footnote w:id="1">
    <w:p w14:paraId="768B357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58F0F3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59A4A" w14:textId="77777777" w:rsidR="00D665A2" w:rsidRDefault="00D665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F31ED" w14:textId="77777777" w:rsidR="00D665A2" w:rsidRDefault="00D665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C1F1F" w14:textId="77777777" w:rsidR="00D665A2" w:rsidRDefault="00D665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869539">
    <w:abstractNumId w:val="7"/>
  </w:num>
  <w:num w:numId="2" w16cid:durableId="623269408">
    <w:abstractNumId w:val="0"/>
  </w:num>
  <w:num w:numId="3" w16cid:durableId="1471049229">
    <w:abstractNumId w:val="6"/>
  </w:num>
  <w:num w:numId="4" w16cid:durableId="1036194595">
    <w:abstractNumId w:val="9"/>
  </w:num>
  <w:num w:numId="5" w16cid:durableId="1625231671">
    <w:abstractNumId w:val="8"/>
  </w:num>
  <w:num w:numId="6" w16cid:durableId="642344618">
    <w:abstractNumId w:val="5"/>
  </w:num>
  <w:num w:numId="7" w16cid:durableId="1456211827">
    <w:abstractNumId w:val="1"/>
  </w:num>
  <w:num w:numId="8" w16cid:durableId="2087456803">
    <w:abstractNumId w:val="3"/>
  </w:num>
  <w:num w:numId="9" w16cid:durableId="1221282474">
    <w:abstractNumId w:val="2"/>
  </w:num>
  <w:num w:numId="10" w16cid:durableId="346639143">
    <w:abstractNumId w:val="4"/>
  </w:num>
  <w:num w:numId="11" w16cid:durableId="1611545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C8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111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293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65A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5C8A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A4BA58"/>
  <w15:chartTrackingRefBased/>
  <w15:docId w15:val="{6932A67D-3258-473F-9DA4-0F8F00647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2023-11-17T13:01:00Z</dcterms:created>
  <dcterms:modified xsi:type="dcterms:W3CDTF">2023-11-17T13:01:00Z</dcterms:modified>
</cp:coreProperties>
</file>