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92412" w14:textId="77777777" w:rsidR="00B048DA" w:rsidRPr="00353FDC" w:rsidRDefault="0090253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02532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902532">
        <w:rPr>
          <w:rFonts w:ascii="Arial" w:hAnsi="Arial" w:cs="Arial"/>
        </w:rPr>
        <w:t>2023-11-27</w:t>
      </w:r>
    </w:p>
    <w:p w14:paraId="22F9A733" w14:textId="330DCDB1" w:rsidR="00B048DA" w:rsidRPr="00353FDC" w:rsidRDefault="0090253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902532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E900F24" w14:textId="77777777" w:rsidR="00B048DA" w:rsidRPr="00353FDC" w:rsidRDefault="00902532" w:rsidP="00B048DA">
      <w:pPr>
        <w:spacing w:line="360" w:lineRule="auto"/>
        <w:ind w:right="3969"/>
        <w:rPr>
          <w:rFonts w:ascii="Arial" w:hAnsi="Arial" w:cs="Arial"/>
        </w:rPr>
      </w:pPr>
      <w:r w:rsidRPr="00902532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902532">
        <w:rPr>
          <w:rFonts w:ascii="Arial" w:hAnsi="Arial" w:cs="Arial"/>
        </w:rPr>
        <w:t>66</w:t>
      </w:r>
    </w:p>
    <w:p w14:paraId="57A1BA15" w14:textId="77777777" w:rsidR="00B048DA" w:rsidRPr="00353FDC" w:rsidRDefault="00902532" w:rsidP="00B048DA">
      <w:pPr>
        <w:ind w:right="3969"/>
        <w:rPr>
          <w:rFonts w:ascii="Arial" w:hAnsi="Arial" w:cs="Arial"/>
        </w:rPr>
      </w:pPr>
      <w:r w:rsidRPr="00902532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902532">
        <w:rPr>
          <w:rFonts w:ascii="Arial" w:hAnsi="Arial" w:cs="Arial"/>
        </w:rPr>
        <w:t>Kraków</w:t>
      </w:r>
    </w:p>
    <w:p w14:paraId="726CA7F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73D378" w14:textId="3EA168F2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143F470" w14:textId="6FB2D03A" w:rsidR="00520B2D" w:rsidRPr="00524B34" w:rsidRDefault="00520B2D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SZP-271-38/23-798.UG</w:t>
      </w:r>
    </w:p>
    <w:p w14:paraId="6F84737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CB7892E" w14:textId="77777777" w:rsidTr="00B048DA">
        <w:tc>
          <w:tcPr>
            <w:tcW w:w="9498" w:type="dxa"/>
            <w:shd w:val="clear" w:color="auto" w:fill="F2F2F2"/>
            <w:hideMark/>
          </w:tcPr>
          <w:p w14:paraId="474D8F8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81CFF48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587904D" w14:textId="39F0EAF9" w:rsidR="0045530B" w:rsidRPr="00353FDC" w:rsidRDefault="0045530B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ZAKRESIE GRUPY 1 i 2</w:t>
            </w:r>
          </w:p>
        </w:tc>
      </w:tr>
    </w:tbl>
    <w:p w14:paraId="68166DD2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F7FEF66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78F76CE" w14:textId="77777777" w:rsidTr="00B048DA">
        <w:tc>
          <w:tcPr>
            <w:tcW w:w="2269" w:type="dxa"/>
            <w:shd w:val="clear" w:color="auto" w:fill="auto"/>
          </w:tcPr>
          <w:p w14:paraId="2A0FFB4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2281A8D" w14:textId="77777777" w:rsidR="00B048DA" w:rsidRPr="00353FDC" w:rsidRDefault="0090253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Dostawa produktów leczniczych w ramach programów lekowych B.29, B.47, B.138.FM</w:t>
            </w:r>
          </w:p>
        </w:tc>
      </w:tr>
      <w:tr w:rsidR="00902532" w:rsidRPr="00353FDC" w14:paraId="2A1F9759" w14:textId="77777777" w:rsidTr="001E323D">
        <w:tc>
          <w:tcPr>
            <w:tcW w:w="2269" w:type="dxa"/>
            <w:shd w:val="clear" w:color="auto" w:fill="auto"/>
          </w:tcPr>
          <w:p w14:paraId="75CD7FAB" w14:textId="77777777" w:rsidR="00902532" w:rsidRPr="00353FDC" w:rsidRDefault="00902532" w:rsidP="001E32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7A7C438" w14:textId="77777777" w:rsidR="00902532" w:rsidRPr="00353FDC" w:rsidRDefault="00902532" w:rsidP="001E32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SZP-271-38-2023</w:t>
            </w:r>
          </w:p>
        </w:tc>
      </w:tr>
    </w:tbl>
    <w:p w14:paraId="18FE069A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450108B" w14:textId="6A73206B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902532" w:rsidRPr="00902532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902532" w:rsidRPr="00902532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02532" w14:paraId="1DB67312" w14:textId="77777777" w:rsidTr="001E323D">
        <w:trPr>
          <w:cantSplit/>
        </w:trPr>
        <w:tc>
          <w:tcPr>
            <w:tcW w:w="9498" w:type="dxa"/>
          </w:tcPr>
          <w:p w14:paraId="6E979316" w14:textId="77777777" w:rsidR="00902532" w:rsidRDefault="00902532" w:rsidP="001E323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02532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02532">
              <w:rPr>
                <w:rFonts w:ascii="Arial" w:hAnsi="Arial" w:cs="Arial"/>
                <w:color w:val="000000"/>
              </w:rPr>
              <w:t>Glatirameri acetas</w:t>
            </w:r>
          </w:p>
          <w:p w14:paraId="47F2B717" w14:textId="77777777" w:rsidR="00902532" w:rsidRPr="00B048DA" w:rsidRDefault="00902532" w:rsidP="001E323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02532">
              <w:rPr>
                <w:rFonts w:ascii="Arial" w:hAnsi="Arial" w:cs="Arial"/>
                <w:b/>
              </w:rPr>
              <w:t>Asclepios S.A.</w:t>
            </w:r>
          </w:p>
          <w:p w14:paraId="4566D030" w14:textId="77777777" w:rsidR="00902532" w:rsidRDefault="00902532" w:rsidP="001E323D">
            <w:pPr>
              <w:spacing w:line="360" w:lineRule="auto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02532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4D8B52" w14:textId="77777777" w:rsidR="00902532" w:rsidRPr="00B048DA" w:rsidRDefault="00902532" w:rsidP="001E323D">
            <w:pPr>
              <w:spacing w:line="360" w:lineRule="auto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02532">
              <w:rPr>
                <w:rFonts w:ascii="Arial" w:hAnsi="Arial" w:cs="Arial"/>
                <w:bCs/>
              </w:rPr>
              <w:t>Wrocław</w:t>
            </w:r>
          </w:p>
          <w:p w14:paraId="7DE68002" w14:textId="77777777" w:rsidR="00902532" w:rsidRPr="00B048DA" w:rsidRDefault="00902532" w:rsidP="001E32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02532">
              <w:rPr>
                <w:rFonts w:ascii="Arial" w:hAnsi="Arial" w:cs="Arial"/>
                <w:b/>
              </w:rPr>
              <w:t>21 705.40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EC9C7E9" w14:textId="77777777" w:rsidR="00902532" w:rsidRPr="00B048DA" w:rsidRDefault="00902532" w:rsidP="001E32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0700CC" w14:textId="77777777" w:rsidR="00902532" w:rsidRPr="00B048DA" w:rsidRDefault="00902532" w:rsidP="001E32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0253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02532" w14:paraId="2EB9D6B4" w14:textId="77777777" w:rsidTr="001E323D">
        <w:trPr>
          <w:cantSplit/>
        </w:trPr>
        <w:tc>
          <w:tcPr>
            <w:tcW w:w="9498" w:type="dxa"/>
          </w:tcPr>
          <w:p w14:paraId="7B692ECF" w14:textId="77777777" w:rsidR="00902532" w:rsidRDefault="00902532" w:rsidP="001E323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902532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02532">
              <w:rPr>
                <w:rFonts w:ascii="Arial" w:hAnsi="Arial" w:cs="Arial"/>
                <w:color w:val="000000"/>
              </w:rPr>
              <w:t>Bimekizumabum</w:t>
            </w:r>
          </w:p>
          <w:p w14:paraId="0D35C106" w14:textId="77777777" w:rsidR="00902532" w:rsidRPr="00B048DA" w:rsidRDefault="00902532" w:rsidP="001E323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02532">
              <w:rPr>
                <w:rFonts w:ascii="Arial" w:hAnsi="Arial" w:cs="Arial"/>
                <w:b/>
              </w:rPr>
              <w:t>Urtica Sp. z o.o.</w:t>
            </w:r>
          </w:p>
          <w:p w14:paraId="623AC68A" w14:textId="77777777" w:rsidR="00902532" w:rsidRDefault="00902532" w:rsidP="001E323D">
            <w:pPr>
              <w:spacing w:line="360" w:lineRule="auto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02532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DF814A" w14:textId="77777777" w:rsidR="00902532" w:rsidRPr="00B048DA" w:rsidRDefault="00902532" w:rsidP="001E323D">
            <w:pPr>
              <w:spacing w:line="360" w:lineRule="auto"/>
              <w:rPr>
                <w:rFonts w:ascii="Arial" w:hAnsi="Arial" w:cs="Arial"/>
                <w:bCs/>
              </w:rPr>
            </w:pPr>
            <w:r w:rsidRPr="00902532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02532">
              <w:rPr>
                <w:rFonts w:ascii="Arial" w:hAnsi="Arial" w:cs="Arial"/>
                <w:bCs/>
              </w:rPr>
              <w:t>Wrocław</w:t>
            </w:r>
          </w:p>
          <w:p w14:paraId="306FAF9A" w14:textId="77777777" w:rsidR="00902532" w:rsidRPr="00B048DA" w:rsidRDefault="00902532" w:rsidP="001E32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02532">
              <w:rPr>
                <w:rFonts w:ascii="Arial" w:hAnsi="Arial" w:cs="Arial"/>
                <w:b/>
              </w:rPr>
              <w:t>98 999.93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7B077DE" w14:textId="77777777" w:rsidR="00902532" w:rsidRPr="00B048DA" w:rsidRDefault="00902532" w:rsidP="001E32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F36014" w14:textId="77777777" w:rsidR="00902532" w:rsidRPr="00B048DA" w:rsidRDefault="00902532" w:rsidP="001E32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0253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2A6E7F66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8ADF2EF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1A34E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6BB13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7A999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242E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02532" w14:paraId="26D5E7C0" w14:textId="77777777" w:rsidTr="001E32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9231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02532">
              <w:rPr>
                <w:rFonts w:ascii="Arial" w:hAnsi="Arial" w:cs="Arial"/>
                <w:sz w:val="22"/>
                <w:szCs w:val="22"/>
              </w:rPr>
              <w:t>Glatirameri acetas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33B3" w14:textId="77777777" w:rsidR="00902532" w:rsidRPr="007D7932" w:rsidRDefault="00902532" w:rsidP="001E32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532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334221F6" w14:textId="77777777" w:rsidR="00902532" w:rsidRPr="007D7932" w:rsidRDefault="00902532" w:rsidP="001E32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B1D9C3C" w14:textId="77777777" w:rsidR="00902532" w:rsidRPr="007D7932" w:rsidRDefault="00902532" w:rsidP="001E32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5050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CE7A" w14:textId="77777777" w:rsidR="00902532" w:rsidRPr="007D7932" w:rsidRDefault="00902532" w:rsidP="001E32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02532" w14:paraId="0D6AF05A" w14:textId="77777777" w:rsidTr="001E32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8AE3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02532">
              <w:rPr>
                <w:rFonts w:ascii="Arial" w:hAnsi="Arial" w:cs="Arial"/>
                <w:sz w:val="22"/>
                <w:szCs w:val="22"/>
              </w:rPr>
              <w:t>Glatirameri acetas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51402" w14:textId="77777777" w:rsidR="00902532" w:rsidRPr="007D7932" w:rsidRDefault="00902532" w:rsidP="001E32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532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5BD8025" w14:textId="77777777" w:rsidR="00902532" w:rsidRPr="007D7932" w:rsidRDefault="00902532" w:rsidP="001E32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1E9E91A" w14:textId="77777777" w:rsidR="00902532" w:rsidRPr="007D7932" w:rsidRDefault="00902532" w:rsidP="001E32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663B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1 - Cena - 88.37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D2D5" w14:textId="77777777" w:rsidR="00902532" w:rsidRPr="007D7932" w:rsidRDefault="00902532" w:rsidP="001E32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 xml:space="preserve">  88,37</w:t>
            </w:r>
          </w:p>
        </w:tc>
      </w:tr>
      <w:tr w:rsidR="00902532" w14:paraId="443068C2" w14:textId="77777777" w:rsidTr="001E32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5E4C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02532">
              <w:rPr>
                <w:rFonts w:ascii="Arial" w:hAnsi="Arial" w:cs="Arial"/>
                <w:sz w:val="22"/>
                <w:szCs w:val="22"/>
              </w:rPr>
              <w:t>Glatirameri acetas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56CE3" w14:textId="77777777" w:rsidR="00902532" w:rsidRPr="007D7932" w:rsidRDefault="00902532" w:rsidP="001E32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532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97F3428" w14:textId="77777777" w:rsidR="00902532" w:rsidRPr="007D7932" w:rsidRDefault="00902532" w:rsidP="001E32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lastRenderedPageBreak/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000A764" w14:textId="77777777" w:rsidR="00902532" w:rsidRPr="007D7932" w:rsidRDefault="00902532" w:rsidP="001E32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7E64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lastRenderedPageBreak/>
              <w:t>1 - Cena - 88.31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C513" w14:textId="77777777" w:rsidR="00902532" w:rsidRPr="007D7932" w:rsidRDefault="00902532" w:rsidP="001E32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 xml:space="preserve">  88,31</w:t>
            </w:r>
          </w:p>
        </w:tc>
      </w:tr>
      <w:tr w:rsidR="00902532" w14:paraId="6A5377E5" w14:textId="77777777" w:rsidTr="001E32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A1D0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02532">
              <w:rPr>
                <w:rFonts w:ascii="Arial" w:hAnsi="Arial" w:cs="Arial"/>
                <w:sz w:val="22"/>
                <w:szCs w:val="22"/>
              </w:rPr>
              <w:t>Glatirameri acetas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F590B" w14:textId="77777777" w:rsidR="00902532" w:rsidRPr="007D7932" w:rsidRDefault="00902532" w:rsidP="001E32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532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AE7C279" w14:textId="77777777" w:rsidR="00902532" w:rsidRPr="007D7932" w:rsidRDefault="00902532" w:rsidP="001E32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81CA71A" w14:textId="77777777" w:rsidR="00902532" w:rsidRPr="007D7932" w:rsidRDefault="00902532" w:rsidP="001E32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4FC2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1 - Cena - 87.52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B1F9" w14:textId="77777777" w:rsidR="00902532" w:rsidRPr="007D7932" w:rsidRDefault="00902532" w:rsidP="001E32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 xml:space="preserve">  87,52</w:t>
            </w:r>
          </w:p>
        </w:tc>
      </w:tr>
      <w:tr w:rsidR="00902532" w14:paraId="7F16D206" w14:textId="77777777" w:rsidTr="001E32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6F40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02532">
              <w:rPr>
                <w:rFonts w:ascii="Arial" w:hAnsi="Arial" w:cs="Arial"/>
                <w:sz w:val="22"/>
                <w:szCs w:val="22"/>
              </w:rPr>
              <w:t>Bimekizumabum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A2AB" w14:textId="77777777" w:rsidR="00902532" w:rsidRPr="007D7932" w:rsidRDefault="00902532" w:rsidP="001E32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532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D0871B6" w14:textId="77777777" w:rsidR="00902532" w:rsidRPr="007D7932" w:rsidRDefault="00902532" w:rsidP="001E32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7FF02B2" w14:textId="77777777" w:rsidR="00902532" w:rsidRPr="007D7932" w:rsidRDefault="00902532" w:rsidP="001E32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253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4D9E" w14:textId="77777777" w:rsidR="00902532" w:rsidRPr="007D7932" w:rsidRDefault="00902532" w:rsidP="001E32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6FE7" w14:textId="77777777" w:rsidR="00902532" w:rsidRPr="007D7932" w:rsidRDefault="00902532" w:rsidP="001E32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253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41350D0" w14:textId="39EECBE5" w:rsidR="0045530B" w:rsidRDefault="0045530B" w:rsidP="0045530B">
      <w:pPr>
        <w:spacing w:before="720" w:after="480" w:line="360" w:lineRule="auto"/>
        <w:ind w:firstLine="425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Rozstrzygnięcie w pozostałych grupach nastąpi w terminie późniejszym.</w:t>
      </w:r>
    </w:p>
    <w:p w14:paraId="39C69CE1" w14:textId="77777777" w:rsidR="007F0D5D" w:rsidRPr="00D64136" w:rsidRDefault="007F0D5D" w:rsidP="007F0D5D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137D3AF5" w14:textId="0AC250CD" w:rsidR="007F0D5D" w:rsidRPr="00D64136" w:rsidRDefault="007F0D5D" w:rsidP="007F0D5D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Umowa w sprawie zamówienia publicznego, zgodnie z art. 264 ust. 1 ustawy Pzp, zostanie zawarta, z uwzględnieniem art. 577 ustawy Pzp, w terminie nie krótszym niż 1</w:t>
      </w:r>
      <w:r>
        <w:rPr>
          <w:rFonts w:ascii="Arial" w:hAnsi="Arial" w:cs="Arial"/>
        </w:rPr>
        <w:t>0</w:t>
      </w:r>
      <w:r w:rsidRPr="00D64136">
        <w:rPr>
          <w:rFonts w:ascii="Arial" w:hAnsi="Arial" w:cs="Arial"/>
        </w:rPr>
        <w:t xml:space="preserve">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D64136">
        <w:rPr>
          <w:rFonts w:ascii="Arial" w:hAnsi="Arial" w:cs="Arial"/>
        </w:rPr>
        <w:t>o wyborze najkorzystniejszej oferty</w:t>
      </w:r>
      <w:r>
        <w:rPr>
          <w:rFonts w:ascii="Arial" w:hAnsi="Arial" w:cs="Arial"/>
        </w:rPr>
        <w:t>, gdyż zawiadomienie to zostało przesłane przy użyciu środków komunikacji elektronicznej</w:t>
      </w:r>
      <w:r w:rsidRPr="00D64136">
        <w:rPr>
          <w:rFonts w:ascii="Arial" w:hAnsi="Arial" w:cs="Arial"/>
        </w:rPr>
        <w:t>.</w:t>
      </w:r>
    </w:p>
    <w:p w14:paraId="464B8CF7" w14:textId="77777777" w:rsidR="007F0D5D" w:rsidRDefault="007F0D5D" w:rsidP="007F0D5D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Umowa w sprawie zamówienia publicznego może być zawarta przed upływem terminu, o którym mowa powyżej, jeżeli zachodzą okoliczności wymienione w art. 264 ust. 2 ustawy Pzp.</w:t>
      </w:r>
    </w:p>
    <w:p w14:paraId="5B6BAFE7" w14:textId="77777777" w:rsidR="007F0D5D" w:rsidRPr="00C6247D" w:rsidRDefault="007F0D5D" w:rsidP="007F0D5D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AD2EFEC" w14:textId="77777777" w:rsidR="007F0D5D" w:rsidRDefault="007F0D5D" w:rsidP="007F0D5D">
      <w:pPr>
        <w:spacing w:after="48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  <w:r>
        <w:rPr>
          <w:rFonts w:ascii="Arial" w:hAnsi="Arial" w:cs="Arial"/>
        </w:rPr>
        <w:t>.</w:t>
      </w:r>
    </w:p>
    <w:p w14:paraId="69853E15" w14:textId="2F8DB7DA" w:rsidR="00B464D3" w:rsidRPr="00992FF5" w:rsidRDefault="00B464D3" w:rsidP="007F0D5D">
      <w:pPr>
        <w:spacing w:after="480" w:line="360" w:lineRule="auto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E3986" w14:textId="77777777" w:rsidR="006A5195" w:rsidRDefault="006A5195">
      <w:r>
        <w:separator/>
      </w:r>
    </w:p>
  </w:endnote>
  <w:endnote w:type="continuationSeparator" w:id="0">
    <w:p w14:paraId="6B300563" w14:textId="77777777" w:rsidR="006A5195" w:rsidRDefault="006A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E79F9" w14:textId="77777777" w:rsidR="00902532" w:rsidRDefault="009025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5D9D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32B9B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30A71B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9F8F" w14:textId="77777777" w:rsidR="00902532" w:rsidRDefault="009025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C5036" w14:textId="77777777" w:rsidR="006A5195" w:rsidRDefault="006A5195">
      <w:r>
        <w:separator/>
      </w:r>
    </w:p>
  </w:footnote>
  <w:footnote w:type="continuationSeparator" w:id="0">
    <w:p w14:paraId="0C363269" w14:textId="77777777" w:rsidR="006A5195" w:rsidRDefault="006A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2B79" w14:textId="77777777" w:rsidR="00902532" w:rsidRDefault="009025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8879E" w14:textId="77777777" w:rsidR="00902532" w:rsidRDefault="009025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193DC" w14:textId="77777777" w:rsidR="00902532" w:rsidRDefault="009025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19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530B"/>
    <w:rsid w:val="004657DA"/>
    <w:rsid w:val="004830FD"/>
    <w:rsid w:val="004B2665"/>
    <w:rsid w:val="004C3459"/>
    <w:rsid w:val="004E324A"/>
    <w:rsid w:val="004E7234"/>
    <w:rsid w:val="00514919"/>
    <w:rsid w:val="00520B2D"/>
    <w:rsid w:val="0054734E"/>
    <w:rsid w:val="00596EA3"/>
    <w:rsid w:val="00596FD7"/>
    <w:rsid w:val="005E5BFF"/>
    <w:rsid w:val="00607F9B"/>
    <w:rsid w:val="00644DCB"/>
    <w:rsid w:val="00657C1E"/>
    <w:rsid w:val="006A5195"/>
    <w:rsid w:val="006E3089"/>
    <w:rsid w:val="00712C39"/>
    <w:rsid w:val="00756CDA"/>
    <w:rsid w:val="007E2ACC"/>
    <w:rsid w:val="007E68C5"/>
    <w:rsid w:val="007F0D5D"/>
    <w:rsid w:val="00832144"/>
    <w:rsid w:val="00836DAF"/>
    <w:rsid w:val="008567C7"/>
    <w:rsid w:val="008642B3"/>
    <w:rsid w:val="008A6C10"/>
    <w:rsid w:val="008E5102"/>
    <w:rsid w:val="0090253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93F4B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6859B1"/>
  <w15:chartTrackingRefBased/>
  <w15:docId w15:val="{A648E036-4101-4E72-85DD-4D647FFB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498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1899-12-31T23:00:00Z</cp:lastPrinted>
  <dcterms:created xsi:type="dcterms:W3CDTF">2023-11-27T12:15:00Z</dcterms:created>
  <dcterms:modified xsi:type="dcterms:W3CDTF">2023-11-27T13:13:00Z</dcterms:modified>
</cp:coreProperties>
</file>