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B6BE4" w14:textId="77777777" w:rsidR="00FB7F50" w:rsidRPr="002245BE" w:rsidRDefault="0070379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0379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0379A">
        <w:rPr>
          <w:sz w:val="22"/>
          <w:szCs w:val="22"/>
        </w:rPr>
        <w:t>2023-11-27</w:t>
      </w:r>
    </w:p>
    <w:p w14:paraId="5946AB3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7246A2E" w14:textId="77777777" w:rsidR="0070379A" w:rsidRPr="0070379A" w:rsidRDefault="0070379A" w:rsidP="00FB7F50">
      <w:pPr>
        <w:spacing w:after="40"/>
        <w:rPr>
          <w:b/>
          <w:bCs/>
          <w:sz w:val="22"/>
          <w:szCs w:val="22"/>
        </w:rPr>
      </w:pPr>
      <w:r w:rsidRPr="0070379A">
        <w:rPr>
          <w:b/>
          <w:bCs/>
          <w:sz w:val="22"/>
          <w:szCs w:val="22"/>
        </w:rPr>
        <w:t>Akademia Górniczo - Hutnicza</w:t>
      </w:r>
    </w:p>
    <w:p w14:paraId="1B0A1578" w14:textId="77777777" w:rsidR="0070379A" w:rsidRPr="0070379A" w:rsidRDefault="0070379A" w:rsidP="00FB7F50">
      <w:pPr>
        <w:spacing w:after="40"/>
        <w:rPr>
          <w:b/>
          <w:bCs/>
          <w:sz w:val="22"/>
          <w:szCs w:val="22"/>
        </w:rPr>
      </w:pPr>
      <w:r w:rsidRPr="0070379A">
        <w:rPr>
          <w:b/>
          <w:bCs/>
          <w:sz w:val="22"/>
          <w:szCs w:val="22"/>
        </w:rPr>
        <w:t>im. Stanisława Staszica w Krakowie</w:t>
      </w:r>
    </w:p>
    <w:p w14:paraId="6CE65D41" w14:textId="77777777" w:rsidR="00FB7F50" w:rsidRPr="002245BE" w:rsidRDefault="0070379A" w:rsidP="00FB7F50">
      <w:pPr>
        <w:spacing w:after="40"/>
        <w:rPr>
          <w:b/>
          <w:bCs/>
          <w:sz w:val="22"/>
          <w:szCs w:val="22"/>
        </w:rPr>
      </w:pPr>
      <w:r w:rsidRPr="0070379A">
        <w:rPr>
          <w:b/>
          <w:bCs/>
          <w:sz w:val="22"/>
          <w:szCs w:val="22"/>
        </w:rPr>
        <w:t>Dział Zamówień Publicznych</w:t>
      </w:r>
    </w:p>
    <w:p w14:paraId="5C947D73" w14:textId="77777777" w:rsidR="00FB7F50" w:rsidRPr="002245BE" w:rsidRDefault="0070379A" w:rsidP="00FB7F50">
      <w:pPr>
        <w:rPr>
          <w:sz w:val="22"/>
          <w:szCs w:val="22"/>
        </w:rPr>
      </w:pPr>
      <w:r w:rsidRPr="0070379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0379A">
        <w:rPr>
          <w:sz w:val="22"/>
          <w:szCs w:val="22"/>
        </w:rPr>
        <w:t>30</w:t>
      </w:r>
    </w:p>
    <w:p w14:paraId="479D81EA" w14:textId="77777777" w:rsidR="00FB7F50" w:rsidRPr="002245BE" w:rsidRDefault="0070379A" w:rsidP="00FB7F50">
      <w:pPr>
        <w:rPr>
          <w:sz w:val="22"/>
          <w:szCs w:val="22"/>
        </w:rPr>
      </w:pPr>
      <w:r w:rsidRPr="0070379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0379A">
        <w:rPr>
          <w:sz w:val="22"/>
          <w:szCs w:val="22"/>
        </w:rPr>
        <w:t>Kraków</w:t>
      </w:r>
    </w:p>
    <w:p w14:paraId="008DBF6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8F3D01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0379A" w:rsidRPr="00607F9B" w14:paraId="73D5815F" w14:textId="77777777" w:rsidTr="00F60B0D">
        <w:trPr>
          <w:trHeight w:val="638"/>
        </w:trPr>
        <w:tc>
          <w:tcPr>
            <w:tcW w:w="959" w:type="dxa"/>
            <w:shd w:val="clear" w:color="auto" w:fill="auto"/>
          </w:tcPr>
          <w:p w14:paraId="1C83ED9D" w14:textId="77777777" w:rsidR="0070379A" w:rsidRPr="00607F9B" w:rsidRDefault="0070379A" w:rsidP="00F60B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3F4F65" w14:textId="4C25F022" w:rsidR="0070379A" w:rsidRPr="00607F9B" w:rsidRDefault="0070379A" w:rsidP="00F60B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0379A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0379A">
              <w:rPr>
                <w:b/>
                <w:bCs/>
                <w:sz w:val="22"/>
                <w:szCs w:val="22"/>
              </w:rPr>
              <w:t>dostawa automatycznego podajnika próbek (autosamplera) dla WIMIC - KC-zp.272-652/23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0D115BE" w14:textId="0F511270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321A31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321A31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0379A" w14:paraId="687175CD" w14:textId="77777777" w:rsidTr="00F60B0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03BFA28" w14:textId="77777777" w:rsidR="0070379A" w:rsidRPr="00D26ED6" w:rsidRDefault="0070379A" w:rsidP="00F60B0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0379A">
              <w:rPr>
                <w:b/>
                <w:sz w:val="22"/>
                <w:szCs w:val="22"/>
              </w:rPr>
              <w:t>„SHIM-POL A.M.BORZYMOWSKI” E. Borzymowska-Reszka, A. Reszka Spółka Jawna</w:t>
            </w:r>
          </w:p>
          <w:p w14:paraId="27F8AC18" w14:textId="77777777" w:rsidR="0070379A" w:rsidRPr="009F0E5C" w:rsidRDefault="0070379A" w:rsidP="00F60B0D">
            <w:pPr>
              <w:jc w:val="both"/>
              <w:rPr>
                <w:bCs/>
                <w:sz w:val="22"/>
                <w:szCs w:val="22"/>
              </w:rPr>
            </w:pPr>
            <w:r w:rsidRPr="0070379A">
              <w:rPr>
                <w:bCs/>
                <w:sz w:val="22"/>
                <w:szCs w:val="22"/>
              </w:rPr>
              <w:t>Lubomirskiego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0379A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EEED36" w14:textId="77777777" w:rsidR="0070379A" w:rsidRPr="009F0E5C" w:rsidRDefault="0070379A" w:rsidP="00F60B0D">
            <w:pPr>
              <w:jc w:val="both"/>
              <w:rPr>
                <w:bCs/>
                <w:sz w:val="22"/>
                <w:szCs w:val="22"/>
              </w:rPr>
            </w:pPr>
            <w:r w:rsidRPr="0070379A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0379A">
              <w:rPr>
                <w:bCs/>
                <w:sz w:val="22"/>
                <w:szCs w:val="22"/>
              </w:rPr>
              <w:t>Izabelin</w:t>
            </w:r>
          </w:p>
          <w:p w14:paraId="2E0EF7F3" w14:textId="77777777" w:rsidR="0070379A" w:rsidRPr="00D26ED6" w:rsidRDefault="0070379A" w:rsidP="00F60B0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4AFC1F" w14:textId="77777777" w:rsidR="0070379A" w:rsidRPr="00D26ED6" w:rsidRDefault="0070379A" w:rsidP="00F60B0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0379A">
              <w:rPr>
                <w:sz w:val="22"/>
                <w:szCs w:val="22"/>
              </w:rPr>
              <w:t>dostawa automatycznego podajnika próbek (autosamplera) dla WIMIC - KC-zp.272-652/23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0379A">
              <w:rPr>
                <w:b/>
                <w:sz w:val="22"/>
                <w:szCs w:val="22"/>
              </w:rPr>
              <w:t>47 999.90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AB6F8BE" w14:textId="77777777" w:rsidR="0070379A" w:rsidRDefault="0070379A" w:rsidP="00F60B0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3C11F1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8092C08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02D2016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D8DB78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0C64C00" w14:textId="77777777" w:rsidR="002B6761" w:rsidRPr="008567C7" w:rsidRDefault="007037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25E6EF2" w14:textId="77777777" w:rsidR="002B6761" w:rsidRPr="008567C7" w:rsidRDefault="007037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14:paraId="5BD316AD" w14:textId="77777777" w:rsidR="002B6761" w:rsidRPr="008567C7" w:rsidRDefault="007037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bCs/>
                <w:sz w:val="18"/>
                <w:szCs w:val="18"/>
              </w:rPr>
              <w:t>Przegląd po roku użytkowania</w:t>
            </w:r>
          </w:p>
        </w:tc>
        <w:tc>
          <w:tcPr>
            <w:tcW w:w="1134" w:type="dxa"/>
            <w:vAlign w:val="center"/>
          </w:tcPr>
          <w:p w14:paraId="4C19BFBE" w14:textId="77777777" w:rsidR="002B6761" w:rsidRPr="008567C7" w:rsidRDefault="007037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bCs/>
                <w:sz w:val="18"/>
                <w:szCs w:val="18"/>
              </w:rPr>
              <w:t>Zakres ciśnień</w:t>
            </w:r>
          </w:p>
        </w:tc>
        <w:tc>
          <w:tcPr>
            <w:tcW w:w="1134" w:type="dxa"/>
            <w:vAlign w:val="center"/>
          </w:tcPr>
          <w:p w14:paraId="12DDAE26" w14:textId="77777777" w:rsidR="002B6761" w:rsidRPr="008567C7" w:rsidRDefault="007037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bCs/>
                <w:sz w:val="18"/>
                <w:szCs w:val="18"/>
              </w:rPr>
              <w:t>Zakres nastrzyku</w:t>
            </w:r>
          </w:p>
        </w:tc>
        <w:tc>
          <w:tcPr>
            <w:tcW w:w="850" w:type="dxa"/>
            <w:vAlign w:val="center"/>
          </w:tcPr>
          <w:p w14:paraId="5D6E9E47" w14:textId="77777777" w:rsidR="002B6761" w:rsidRPr="008567C7" w:rsidRDefault="007037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bCs/>
                <w:sz w:val="18"/>
                <w:szCs w:val="18"/>
              </w:rPr>
              <w:t>Pojemność</w:t>
            </w:r>
          </w:p>
        </w:tc>
        <w:tc>
          <w:tcPr>
            <w:tcW w:w="851" w:type="dxa"/>
            <w:vAlign w:val="center"/>
          </w:tcPr>
          <w:p w14:paraId="77BAE5A7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0379A" w:rsidRPr="008567C7" w14:paraId="364030B5" w14:textId="77777777" w:rsidTr="00F60B0D">
        <w:tc>
          <w:tcPr>
            <w:tcW w:w="709" w:type="dxa"/>
            <w:vAlign w:val="center"/>
          </w:tcPr>
          <w:p w14:paraId="72EB0C30" w14:textId="77777777" w:rsidR="0070379A" w:rsidRPr="008567C7" w:rsidRDefault="0070379A" w:rsidP="00F60B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E3F931C" w14:textId="77777777" w:rsidR="0070379A" w:rsidRPr="002B6761" w:rsidRDefault="0070379A" w:rsidP="00F60B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b/>
                <w:sz w:val="18"/>
                <w:szCs w:val="18"/>
              </w:rPr>
              <w:t>„SHIM-POL A.M.BORZYMOWSKI” E. Borzymowska-Reszka, A. Reszka Spółka Jawna</w:t>
            </w:r>
          </w:p>
          <w:p w14:paraId="27FB74D0" w14:textId="77777777" w:rsidR="0070379A" w:rsidRPr="008567C7" w:rsidRDefault="0070379A" w:rsidP="00F60B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bCs/>
                <w:sz w:val="18"/>
                <w:szCs w:val="18"/>
              </w:rPr>
              <w:t>Lubomirskiego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79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4BD08A8" w14:textId="77777777" w:rsidR="0070379A" w:rsidRPr="001B7815" w:rsidRDefault="0070379A" w:rsidP="00F60B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bCs/>
                <w:sz w:val="18"/>
                <w:szCs w:val="18"/>
              </w:rPr>
              <w:t>05-080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0379A">
              <w:rPr>
                <w:rFonts w:ascii="Times New Roman" w:hAnsi="Times New Roman" w:cs="Times New Roman"/>
                <w:bCs/>
                <w:sz w:val="18"/>
                <w:szCs w:val="18"/>
              </w:rPr>
              <w:t>Izabelin</w:t>
            </w:r>
          </w:p>
        </w:tc>
        <w:tc>
          <w:tcPr>
            <w:tcW w:w="1134" w:type="dxa"/>
            <w:vAlign w:val="center"/>
          </w:tcPr>
          <w:p w14:paraId="1301FE9C" w14:textId="77777777" w:rsidR="0070379A" w:rsidRPr="008567C7" w:rsidRDefault="0070379A" w:rsidP="00F60B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E915799" w14:textId="77777777" w:rsidR="0070379A" w:rsidRPr="008567C7" w:rsidRDefault="0070379A" w:rsidP="00F60B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38DA79E0" w14:textId="77777777" w:rsidR="0070379A" w:rsidRPr="008567C7" w:rsidRDefault="0070379A" w:rsidP="00F60B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3082526E" w14:textId="77777777" w:rsidR="0070379A" w:rsidRPr="008567C7" w:rsidRDefault="0070379A" w:rsidP="00F60B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12A10774" w14:textId="77777777" w:rsidR="0070379A" w:rsidRPr="008567C7" w:rsidRDefault="0070379A" w:rsidP="00F60B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0" w:type="dxa"/>
            <w:vAlign w:val="center"/>
          </w:tcPr>
          <w:p w14:paraId="46A7972D" w14:textId="77777777" w:rsidR="0070379A" w:rsidRPr="008567C7" w:rsidRDefault="0070379A" w:rsidP="00F60B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1" w:type="dxa"/>
            <w:vAlign w:val="center"/>
          </w:tcPr>
          <w:p w14:paraId="265F6F5E" w14:textId="77777777" w:rsidR="0070379A" w:rsidRPr="008567C7" w:rsidRDefault="0070379A" w:rsidP="00F60B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0379A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14:paraId="5799552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3064013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78EC11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D280A" w14:textId="77777777" w:rsidR="00091271" w:rsidRDefault="00091271">
      <w:r>
        <w:separator/>
      </w:r>
    </w:p>
  </w:endnote>
  <w:endnote w:type="continuationSeparator" w:id="0">
    <w:p w14:paraId="5C9F7270" w14:textId="77777777" w:rsidR="00091271" w:rsidRDefault="00091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D2ED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79BE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E542D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41FC0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C130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1BC44" w14:textId="77777777" w:rsidR="00091271" w:rsidRDefault="00091271">
      <w:r>
        <w:separator/>
      </w:r>
    </w:p>
  </w:footnote>
  <w:footnote w:type="continuationSeparator" w:id="0">
    <w:p w14:paraId="3044F8F9" w14:textId="77777777" w:rsidR="00091271" w:rsidRDefault="000912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FC82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EA51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FE7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1271"/>
    <w:rsid w:val="00005838"/>
    <w:rsid w:val="00022322"/>
    <w:rsid w:val="00042497"/>
    <w:rsid w:val="00091271"/>
    <w:rsid w:val="000C1E6F"/>
    <w:rsid w:val="000E4E56"/>
    <w:rsid w:val="001A1468"/>
    <w:rsid w:val="001B7815"/>
    <w:rsid w:val="001C31ED"/>
    <w:rsid w:val="002B1E4F"/>
    <w:rsid w:val="002B6761"/>
    <w:rsid w:val="00321A3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0379A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0411A7"/>
  <w15:chartTrackingRefBased/>
  <w15:docId w15:val="{F681B536-BE66-443E-ABB4-9CD116657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2023-11-27T14:00:00Z</dcterms:created>
  <dcterms:modified xsi:type="dcterms:W3CDTF">2023-11-27T14:00:00Z</dcterms:modified>
</cp:coreProperties>
</file>