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F97EE8" w14:textId="1E205C7A" w:rsidR="006A5DF1" w:rsidRPr="0082530C" w:rsidRDefault="00153E10" w:rsidP="006A5DF1">
      <w:pPr>
        <w:spacing w:after="240"/>
        <w:jc w:val="right"/>
        <w:rPr>
          <w:sz w:val="24"/>
          <w:szCs w:val="24"/>
        </w:rPr>
      </w:pPr>
      <w:r w:rsidRPr="0082530C">
        <w:rPr>
          <w:sz w:val="24"/>
          <w:szCs w:val="24"/>
        </w:rPr>
        <w:t>Kraków</w:t>
      </w:r>
      <w:r w:rsidR="006A5DF1" w:rsidRPr="0082530C">
        <w:rPr>
          <w:sz w:val="24"/>
          <w:szCs w:val="24"/>
        </w:rPr>
        <w:t xml:space="preserve"> dnia: </w:t>
      </w:r>
      <w:r w:rsidRPr="0082530C">
        <w:rPr>
          <w:sz w:val="24"/>
          <w:szCs w:val="24"/>
        </w:rPr>
        <w:t>2023-11-2</w:t>
      </w:r>
      <w:r w:rsidR="0082530C">
        <w:rPr>
          <w:sz w:val="24"/>
          <w:szCs w:val="24"/>
        </w:rPr>
        <w:t>7</w:t>
      </w:r>
    </w:p>
    <w:p w14:paraId="40864207" w14:textId="77777777" w:rsidR="0029606A" w:rsidRPr="0082530C" w:rsidRDefault="0029606A" w:rsidP="006A5DF1">
      <w:pPr>
        <w:spacing w:after="240"/>
        <w:jc w:val="right"/>
        <w:rPr>
          <w:sz w:val="24"/>
          <w:szCs w:val="24"/>
        </w:rPr>
      </w:pPr>
    </w:p>
    <w:p w14:paraId="799FE5C6" w14:textId="77777777" w:rsidR="006A5DF1" w:rsidRPr="0082530C" w:rsidRDefault="00BE62A3" w:rsidP="006A5DF1">
      <w:pPr>
        <w:rPr>
          <w:b/>
          <w:bCs/>
          <w:sz w:val="24"/>
          <w:szCs w:val="24"/>
        </w:rPr>
      </w:pPr>
      <w:r w:rsidRPr="0082530C">
        <w:rPr>
          <w:b/>
          <w:bCs/>
          <w:sz w:val="24"/>
          <w:szCs w:val="24"/>
        </w:rPr>
        <w:t xml:space="preserve">Szpital Miejski Specjalistyczny </w:t>
      </w:r>
    </w:p>
    <w:p w14:paraId="063ED7F7" w14:textId="77777777" w:rsidR="00BE62A3" w:rsidRPr="0082530C" w:rsidRDefault="00BE62A3" w:rsidP="006A5DF1">
      <w:pPr>
        <w:rPr>
          <w:sz w:val="24"/>
          <w:szCs w:val="24"/>
        </w:rPr>
      </w:pPr>
      <w:r w:rsidRPr="0082530C">
        <w:rPr>
          <w:b/>
          <w:bCs/>
          <w:sz w:val="24"/>
          <w:szCs w:val="24"/>
        </w:rPr>
        <w:t>im. Gabriela Narutowicza w Krakowie</w:t>
      </w:r>
    </w:p>
    <w:p w14:paraId="33EFDC19" w14:textId="77777777" w:rsidR="006A5DF1" w:rsidRPr="0082530C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82530C">
        <w:rPr>
          <w:sz w:val="24"/>
          <w:szCs w:val="24"/>
        </w:rPr>
        <w:t>ul. Prądnicka 35-37</w:t>
      </w:r>
    </w:p>
    <w:p w14:paraId="13DB7BDC" w14:textId="77777777" w:rsidR="00BE62A3" w:rsidRPr="0082530C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82530C">
        <w:rPr>
          <w:sz w:val="24"/>
          <w:szCs w:val="24"/>
        </w:rPr>
        <w:t>31-202 Kraków</w:t>
      </w:r>
    </w:p>
    <w:p w14:paraId="662B530D" w14:textId="77777777" w:rsidR="006A5DF1" w:rsidRPr="0082530C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82530C">
        <w:rPr>
          <w:sz w:val="24"/>
          <w:szCs w:val="24"/>
        </w:rPr>
        <w:tab/>
        <w:t xml:space="preserve"> </w:t>
      </w:r>
    </w:p>
    <w:p w14:paraId="0145B3D0" w14:textId="77777777" w:rsidR="006D4AB3" w:rsidRPr="0082530C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008E2D13" w14:textId="77777777" w:rsidR="006D4AB3" w:rsidRPr="0082530C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963EAC5" w14:textId="1AF4258E" w:rsidR="00632C3C" w:rsidRPr="0082530C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82530C">
        <w:rPr>
          <w:rFonts w:ascii="Times New Roman" w:hAnsi="Times New Roman"/>
          <w:szCs w:val="28"/>
        </w:rPr>
        <w:t>WYJAŚNIENI</w:t>
      </w:r>
      <w:r w:rsidR="00520165" w:rsidRPr="0082530C">
        <w:rPr>
          <w:rFonts w:ascii="Times New Roman" w:hAnsi="Times New Roman"/>
          <w:szCs w:val="28"/>
        </w:rPr>
        <w:t>A</w:t>
      </w:r>
      <w:r w:rsidR="00632C3C" w:rsidRPr="0082530C">
        <w:rPr>
          <w:rFonts w:ascii="Times New Roman" w:hAnsi="Times New Roman"/>
          <w:szCs w:val="28"/>
        </w:rPr>
        <w:t xml:space="preserve"> TREŚCI</w:t>
      </w:r>
      <w:r w:rsidR="0029606A" w:rsidRPr="0082530C">
        <w:rPr>
          <w:rFonts w:ascii="Times New Roman" w:hAnsi="Times New Roman"/>
          <w:szCs w:val="28"/>
        </w:rPr>
        <w:t xml:space="preserve"> SWZ</w:t>
      </w:r>
      <w:r w:rsidR="0082530C">
        <w:rPr>
          <w:rFonts w:ascii="Times New Roman" w:hAnsi="Times New Roman"/>
          <w:szCs w:val="28"/>
        </w:rPr>
        <w:t>-2</w:t>
      </w:r>
      <w:r w:rsidR="00626E44">
        <w:rPr>
          <w:rFonts w:ascii="Times New Roman" w:hAnsi="Times New Roman"/>
          <w:szCs w:val="28"/>
        </w:rPr>
        <w:t>6</w:t>
      </w:r>
    </w:p>
    <w:p w14:paraId="3932829A" w14:textId="04DFA85F" w:rsidR="006D4AB3" w:rsidRPr="0082530C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82530C">
        <w:rPr>
          <w:sz w:val="24"/>
          <w:szCs w:val="24"/>
        </w:rPr>
        <w:t xml:space="preserve">Dotyczy: </w:t>
      </w:r>
      <w:r w:rsidR="006A5DF1" w:rsidRPr="0082530C">
        <w:rPr>
          <w:sz w:val="24"/>
          <w:szCs w:val="24"/>
        </w:rPr>
        <w:t>p</w:t>
      </w:r>
      <w:r w:rsidRPr="0082530C">
        <w:rPr>
          <w:sz w:val="24"/>
          <w:szCs w:val="24"/>
        </w:rPr>
        <w:t>ostępowani</w:t>
      </w:r>
      <w:r w:rsidR="006A5DF1" w:rsidRPr="0082530C">
        <w:rPr>
          <w:sz w:val="24"/>
          <w:szCs w:val="24"/>
        </w:rPr>
        <w:t>a</w:t>
      </w:r>
      <w:r w:rsidRPr="0082530C">
        <w:rPr>
          <w:sz w:val="24"/>
          <w:szCs w:val="24"/>
        </w:rPr>
        <w:t xml:space="preserve"> o udzielenie zamówienia publicznego, prowadzone</w:t>
      </w:r>
      <w:r w:rsidR="006A5DF1" w:rsidRPr="0082530C">
        <w:rPr>
          <w:sz w:val="24"/>
          <w:szCs w:val="24"/>
        </w:rPr>
        <w:t>go</w:t>
      </w:r>
      <w:r w:rsidRPr="0082530C">
        <w:rPr>
          <w:sz w:val="24"/>
          <w:szCs w:val="24"/>
        </w:rPr>
        <w:t xml:space="preserve"> w</w:t>
      </w:r>
      <w:r w:rsidR="00BE62A3" w:rsidRPr="0082530C">
        <w:rPr>
          <w:sz w:val="24"/>
          <w:szCs w:val="24"/>
        </w:rPr>
        <w:t> </w:t>
      </w:r>
      <w:r w:rsidRPr="0082530C">
        <w:rPr>
          <w:sz w:val="24"/>
          <w:szCs w:val="24"/>
        </w:rPr>
        <w:t xml:space="preserve">trybie </w:t>
      </w:r>
      <w:r w:rsidR="00153E10" w:rsidRPr="0082530C">
        <w:rPr>
          <w:sz w:val="24"/>
          <w:szCs w:val="24"/>
        </w:rPr>
        <w:t>przetarg</w:t>
      </w:r>
      <w:r w:rsidR="0082530C">
        <w:rPr>
          <w:sz w:val="24"/>
          <w:szCs w:val="24"/>
        </w:rPr>
        <w:t>u</w:t>
      </w:r>
      <w:r w:rsidR="00153E10" w:rsidRPr="0082530C">
        <w:rPr>
          <w:sz w:val="24"/>
          <w:szCs w:val="24"/>
        </w:rPr>
        <w:t xml:space="preserve"> nieograniczon</w:t>
      </w:r>
      <w:r w:rsidR="0082530C">
        <w:rPr>
          <w:sz w:val="24"/>
          <w:szCs w:val="24"/>
        </w:rPr>
        <w:t>ego</w:t>
      </w:r>
      <w:r w:rsidRPr="0082530C">
        <w:rPr>
          <w:b/>
          <w:sz w:val="24"/>
          <w:szCs w:val="24"/>
        </w:rPr>
        <w:t xml:space="preserve"> </w:t>
      </w:r>
      <w:r w:rsidRPr="0082530C">
        <w:rPr>
          <w:bCs/>
          <w:sz w:val="24"/>
          <w:szCs w:val="24"/>
        </w:rPr>
        <w:t>na</w:t>
      </w:r>
      <w:r w:rsidRPr="0082530C">
        <w:rPr>
          <w:b/>
          <w:sz w:val="24"/>
          <w:szCs w:val="24"/>
        </w:rPr>
        <w:t xml:space="preserve"> </w:t>
      </w:r>
      <w:r w:rsidR="00E72428" w:rsidRPr="0082530C">
        <w:rPr>
          <w:bCs/>
          <w:sz w:val="24"/>
          <w:szCs w:val="24"/>
        </w:rPr>
        <w:t>”</w:t>
      </w:r>
      <w:r w:rsidR="00153E10" w:rsidRPr="0082530C">
        <w:rPr>
          <w:b/>
          <w:bCs/>
          <w:sz w:val="24"/>
          <w:szCs w:val="24"/>
        </w:rPr>
        <w:t>Zakup i dostawa wyrobów medycznych IV</w:t>
      </w:r>
      <w:r w:rsidR="00E72428" w:rsidRPr="0082530C">
        <w:rPr>
          <w:bCs/>
          <w:sz w:val="24"/>
          <w:szCs w:val="24"/>
        </w:rPr>
        <w:t>”</w:t>
      </w:r>
      <w:r w:rsidRPr="0082530C">
        <w:rPr>
          <w:b/>
          <w:sz w:val="24"/>
          <w:szCs w:val="24"/>
        </w:rPr>
        <w:t xml:space="preserve"> </w:t>
      </w:r>
      <w:r w:rsidRPr="0082530C">
        <w:rPr>
          <w:bCs/>
          <w:sz w:val="24"/>
          <w:szCs w:val="24"/>
        </w:rPr>
        <w:t>– znak sprawy</w:t>
      </w:r>
      <w:r w:rsidRPr="0082530C">
        <w:rPr>
          <w:b/>
          <w:sz w:val="24"/>
          <w:szCs w:val="24"/>
        </w:rPr>
        <w:t xml:space="preserve"> </w:t>
      </w:r>
      <w:r w:rsidR="00153E10" w:rsidRPr="0082530C">
        <w:rPr>
          <w:b/>
          <w:sz w:val="24"/>
          <w:szCs w:val="24"/>
        </w:rPr>
        <w:t>ZP/44/2023</w:t>
      </w:r>
      <w:r w:rsidRPr="0082530C">
        <w:rPr>
          <w:b/>
          <w:sz w:val="24"/>
          <w:szCs w:val="24"/>
        </w:rPr>
        <w:t>.</w:t>
      </w:r>
    </w:p>
    <w:p w14:paraId="61C916A0" w14:textId="77777777" w:rsidR="0012774F" w:rsidRPr="0082530C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82530C">
        <w:rPr>
          <w:sz w:val="24"/>
          <w:szCs w:val="24"/>
        </w:rPr>
        <w:t xml:space="preserve">Zamawiający, działając na podstawie art. </w:t>
      </w:r>
      <w:r w:rsidR="0029606A" w:rsidRPr="0082530C">
        <w:rPr>
          <w:sz w:val="24"/>
          <w:szCs w:val="24"/>
        </w:rPr>
        <w:t>1</w:t>
      </w:r>
      <w:r w:rsidRPr="0082530C">
        <w:rPr>
          <w:sz w:val="24"/>
          <w:szCs w:val="24"/>
        </w:rPr>
        <w:t>3</w:t>
      </w:r>
      <w:r w:rsidR="0029606A" w:rsidRPr="0082530C">
        <w:rPr>
          <w:sz w:val="24"/>
          <w:szCs w:val="24"/>
        </w:rPr>
        <w:t>5</w:t>
      </w:r>
      <w:r w:rsidRPr="0082530C">
        <w:rPr>
          <w:sz w:val="24"/>
          <w:szCs w:val="24"/>
        </w:rPr>
        <w:t xml:space="preserve"> ust</w:t>
      </w:r>
      <w:r w:rsidR="00D9049C" w:rsidRPr="0082530C">
        <w:rPr>
          <w:sz w:val="24"/>
          <w:szCs w:val="24"/>
        </w:rPr>
        <w:t xml:space="preserve">. </w:t>
      </w:r>
      <w:r w:rsidR="0029606A" w:rsidRPr="0082530C">
        <w:rPr>
          <w:sz w:val="24"/>
          <w:szCs w:val="24"/>
        </w:rPr>
        <w:t>6</w:t>
      </w:r>
      <w:r w:rsidRPr="0082530C">
        <w:rPr>
          <w:sz w:val="24"/>
          <w:szCs w:val="24"/>
        </w:rPr>
        <w:t xml:space="preserve"> ustawy z dnia </w:t>
      </w:r>
      <w:r w:rsidR="0029606A" w:rsidRPr="0082530C">
        <w:rPr>
          <w:sz w:val="24"/>
          <w:szCs w:val="24"/>
        </w:rPr>
        <w:t>11</w:t>
      </w:r>
      <w:r w:rsidRPr="0082530C">
        <w:rPr>
          <w:sz w:val="24"/>
          <w:szCs w:val="24"/>
        </w:rPr>
        <w:t xml:space="preserve"> </w:t>
      </w:r>
      <w:r w:rsidR="0029606A" w:rsidRPr="0082530C">
        <w:rPr>
          <w:sz w:val="24"/>
          <w:szCs w:val="24"/>
        </w:rPr>
        <w:t xml:space="preserve">września </w:t>
      </w:r>
      <w:r w:rsidRPr="0082530C">
        <w:rPr>
          <w:sz w:val="24"/>
          <w:szCs w:val="24"/>
        </w:rPr>
        <w:t>20</w:t>
      </w:r>
      <w:r w:rsidR="0029606A" w:rsidRPr="0082530C">
        <w:rPr>
          <w:sz w:val="24"/>
          <w:szCs w:val="24"/>
        </w:rPr>
        <w:t>19</w:t>
      </w:r>
      <w:r w:rsidR="00BE62A3" w:rsidRPr="0082530C">
        <w:rPr>
          <w:sz w:val="24"/>
          <w:szCs w:val="24"/>
        </w:rPr>
        <w:t> </w:t>
      </w:r>
      <w:r w:rsidRPr="0082530C">
        <w:rPr>
          <w:sz w:val="24"/>
          <w:szCs w:val="24"/>
        </w:rPr>
        <w:t>r</w:t>
      </w:r>
      <w:r w:rsidR="0029606A" w:rsidRPr="0082530C">
        <w:rPr>
          <w:sz w:val="24"/>
          <w:szCs w:val="24"/>
        </w:rPr>
        <w:t>.</w:t>
      </w:r>
      <w:r w:rsidRPr="0082530C">
        <w:rPr>
          <w:sz w:val="24"/>
          <w:szCs w:val="24"/>
        </w:rPr>
        <w:t xml:space="preserve"> Prawo </w:t>
      </w:r>
      <w:r w:rsidR="0029606A" w:rsidRPr="0082530C">
        <w:rPr>
          <w:sz w:val="24"/>
          <w:szCs w:val="24"/>
        </w:rPr>
        <w:t>z</w:t>
      </w:r>
      <w:r w:rsidRPr="0082530C">
        <w:rPr>
          <w:sz w:val="24"/>
          <w:szCs w:val="24"/>
        </w:rPr>
        <w:t xml:space="preserve">amówień </w:t>
      </w:r>
      <w:r w:rsidR="0029606A" w:rsidRPr="0082530C">
        <w:rPr>
          <w:sz w:val="24"/>
          <w:szCs w:val="24"/>
        </w:rPr>
        <w:t>p</w:t>
      </w:r>
      <w:r w:rsidRPr="0082530C">
        <w:rPr>
          <w:sz w:val="24"/>
          <w:szCs w:val="24"/>
        </w:rPr>
        <w:t>ublicznych</w:t>
      </w:r>
      <w:r w:rsidR="00BE7BFD" w:rsidRPr="0082530C">
        <w:rPr>
          <w:sz w:val="24"/>
          <w:szCs w:val="24"/>
        </w:rPr>
        <w:t xml:space="preserve"> </w:t>
      </w:r>
      <w:r w:rsidR="00D9049C" w:rsidRPr="0082530C">
        <w:rPr>
          <w:sz w:val="24"/>
          <w:szCs w:val="24"/>
        </w:rPr>
        <w:t>udostępnia</w:t>
      </w:r>
      <w:r w:rsidR="00BE7BFD" w:rsidRPr="0082530C">
        <w:rPr>
          <w:sz w:val="24"/>
          <w:szCs w:val="24"/>
        </w:rPr>
        <w:t xml:space="preserve"> poniżej treść zapytań do S</w:t>
      </w:r>
      <w:r w:rsidR="0012774F" w:rsidRPr="0082530C">
        <w:rPr>
          <w:sz w:val="24"/>
          <w:szCs w:val="24"/>
        </w:rPr>
        <w:t>pecyfikacji Warunków Zamówienia (</w:t>
      </w:r>
      <w:r w:rsidR="0012774F" w:rsidRPr="0082530C">
        <w:rPr>
          <w:sz w:val="24"/>
          <w:szCs w:val="24"/>
          <w:lang w:eastAsia="ar-SA"/>
        </w:rPr>
        <w:t>zwanej dalej</w:t>
      </w:r>
      <w:r w:rsidR="0012774F" w:rsidRPr="0082530C">
        <w:rPr>
          <w:b/>
          <w:sz w:val="24"/>
          <w:szCs w:val="24"/>
          <w:lang w:eastAsia="ar-SA"/>
        </w:rPr>
        <w:t xml:space="preserve"> </w:t>
      </w:r>
      <w:r w:rsidR="0012774F" w:rsidRPr="0082530C">
        <w:rPr>
          <w:bCs/>
          <w:sz w:val="24"/>
          <w:szCs w:val="24"/>
          <w:lang w:eastAsia="ar-SA"/>
        </w:rPr>
        <w:t>”SWZ”)</w:t>
      </w:r>
      <w:r w:rsidR="00D9049C" w:rsidRPr="0082530C">
        <w:rPr>
          <w:bCs/>
          <w:sz w:val="24"/>
          <w:szCs w:val="24"/>
          <w:lang w:eastAsia="ar-SA"/>
        </w:rPr>
        <w:t xml:space="preserve"> </w:t>
      </w:r>
      <w:r w:rsidR="00D9049C" w:rsidRPr="0082530C">
        <w:rPr>
          <w:sz w:val="24"/>
          <w:szCs w:val="24"/>
        </w:rPr>
        <w:t>wraz z wyjaśnieniami</w:t>
      </w:r>
      <w:r w:rsidR="0012774F" w:rsidRPr="0082530C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153E10" w:rsidRPr="0082530C" w14:paraId="55AC649F" w14:textId="77777777" w:rsidTr="001F3040">
        <w:tc>
          <w:tcPr>
            <w:tcW w:w="9356" w:type="dxa"/>
            <w:shd w:val="clear" w:color="auto" w:fill="auto"/>
          </w:tcPr>
          <w:p w14:paraId="161E75BB" w14:textId="77777777" w:rsidR="00153E10" w:rsidRPr="0082530C" w:rsidRDefault="00153E10" w:rsidP="001F304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2530C">
              <w:rPr>
                <w:sz w:val="22"/>
                <w:szCs w:val="22"/>
              </w:rPr>
              <w:t>Pakiet 4, Pozycja 1</w:t>
            </w:r>
          </w:p>
          <w:p w14:paraId="29974C18" w14:textId="577AE0E6" w:rsidR="00153E10" w:rsidRDefault="00153E10" w:rsidP="001F304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2530C">
              <w:rPr>
                <w:sz w:val="22"/>
                <w:szCs w:val="22"/>
              </w:rPr>
              <w:t>Czy Zamawiający dopuści dren z trzema otworami o łagodnie wyoblonych krawędziach?</w:t>
            </w:r>
          </w:p>
          <w:p w14:paraId="09C46F01" w14:textId="432B8C55" w:rsidR="0082530C" w:rsidRPr="0082530C" w:rsidRDefault="0082530C" w:rsidP="000C7105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82530C">
              <w:rPr>
                <w:b/>
                <w:bCs/>
                <w:sz w:val="22"/>
                <w:szCs w:val="22"/>
              </w:rPr>
              <w:t>Odpowiedź:</w:t>
            </w:r>
            <w:r w:rsidR="000C7105">
              <w:rPr>
                <w:b/>
                <w:bCs/>
                <w:sz w:val="22"/>
                <w:szCs w:val="22"/>
              </w:rPr>
              <w:t xml:space="preserve"> Zamawiający dopuszcza, z zachowaniem pozostałych parametrów </w:t>
            </w:r>
            <w:r w:rsidR="000C7105">
              <w:rPr>
                <w:b/>
                <w:bCs/>
                <w:sz w:val="22"/>
                <w:szCs w:val="22"/>
              </w:rPr>
              <w:t xml:space="preserve">zawartych </w:t>
            </w:r>
            <w:r w:rsidR="000C7105">
              <w:rPr>
                <w:b/>
                <w:bCs/>
                <w:sz w:val="22"/>
                <w:szCs w:val="22"/>
              </w:rPr>
              <w:br/>
              <w:t>w SWZ.</w:t>
            </w:r>
          </w:p>
          <w:p w14:paraId="2C4F014C" w14:textId="77777777" w:rsidR="00153E10" w:rsidRPr="0082530C" w:rsidRDefault="00153E10" w:rsidP="001F304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6DF18C82" w14:textId="77777777" w:rsidR="00153E10" w:rsidRPr="0082530C" w:rsidRDefault="00153E10" w:rsidP="001F304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2530C">
              <w:rPr>
                <w:sz w:val="22"/>
                <w:szCs w:val="22"/>
              </w:rPr>
              <w:t>Pakiet 10, Pozycja 1</w:t>
            </w:r>
          </w:p>
          <w:p w14:paraId="66A85780" w14:textId="77777777" w:rsidR="00153E10" w:rsidRPr="0082530C" w:rsidRDefault="00153E10" w:rsidP="001F304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2530C">
              <w:rPr>
                <w:sz w:val="22"/>
                <w:szCs w:val="22"/>
              </w:rPr>
              <w:t>Czy Zamawiający dopuści igły w rozmiarach:</w:t>
            </w:r>
          </w:p>
          <w:p w14:paraId="6331C880" w14:textId="77777777" w:rsidR="00153E10" w:rsidRPr="0082530C" w:rsidRDefault="00153E10" w:rsidP="001F304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2530C">
              <w:rPr>
                <w:sz w:val="22"/>
                <w:szCs w:val="22"/>
              </w:rPr>
              <w:t>0,5 x 90 - 25G</w:t>
            </w:r>
          </w:p>
          <w:p w14:paraId="07E5D223" w14:textId="77777777" w:rsidR="00153E10" w:rsidRPr="0082530C" w:rsidRDefault="00153E10" w:rsidP="001F304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2530C">
              <w:rPr>
                <w:sz w:val="22"/>
                <w:szCs w:val="22"/>
              </w:rPr>
              <w:t>0,7 x 90 - 25G</w:t>
            </w:r>
          </w:p>
          <w:p w14:paraId="16BB30F4" w14:textId="77777777" w:rsidR="00153E10" w:rsidRPr="0082530C" w:rsidRDefault="00153E10" w:rsidP="001F304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2530C">
              <w:rPr>
                <w:sz w:val="22"/>
                <w:szCs w:val="22"/>
              </w:rPr>
              <w:t>0,4 x 90 - 27G</w:t>
            </w:r>
          </w:p>
          <w:p w14:paraId="2651C8E0" w14:textId="77777777" w:rsidR="00153E10" w:rsidRPr="0082530C" w:rsidRDefault="00153E10" w:rsidP="001F304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2530C">
              <w:rPr>
                <w:sz w:val="22"/>
                <w:szCs w:val="22"/>
              </w:rPr>
              <w:t>1,1 x90 - 19G</w:t>
            </w:r>
          </w:p>
          <w:p w14:paraId="2A93F0C0" w14:textId="4FE322A6" w:rsidR="00153E10" w:rsidRDefault="00153E10" w:rsidP="001F304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2530C">
              <w:rPr>
                <w:sz w:val="22"/>
                <w:szCs w:val="22"/>
              </w:rPr>
              <w:t>1,2x90 - 18G?</w:t>
            </w:r>
          </w:p>
          <w:p w14:paraId="594E3B8D" w14:textId="3CBF58A7" w:rsidR="0082530C" w:rsidRPr="0082530C" w:rsidRDefault="0082530C" w:rsidP="0082530C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82530C">
              <w:rPr>
                <w:b/>
                <w:bCs/>
                <w:sz w:val="22"/>
                <w:szCs w:val="22"/>
              </w:rPr>
              <w:t>Odpowiedź:</w:t>
            </w:r>
            <w:r w:rsidR="008446C1">
              <w:rPr>
                <w:b/>
                <w:bCs/>
                <w:sz w:val="22"/>
                <w:szCs w:val="22"/>
              </w:rPr>
              <w:t xml:space="preserve"> Zamawiający nie dopuszcza, zgodnie z SWZ.</w:t>
            </w:r>
          </w:p>
          <w:p w14:paraId="0887B225" w14:textId="77777777" w:rsidR="00153E10" w:rsidRPr="0082530C" w:rsidRDefault="00153E10" w:rsidP="001F304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58C9F85A" w14:textId="77777777" w:rsidR="00153E10" w:rsidRPr="0082530C" w:rsidRDefault="00153E10" w:rsidP="001F304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2530C">
              <w:rPr>
                <w:sz w:val="22"/>
                <w:szCs w:val="22"/>
              </w:rPr>
              <w:t>Pakiet 10, Pozycja 2</w:t>
            </w:r>
          </w:p>
          <w:p w14:paraId="57497667" w14:textId="77777777" w:rsidR="00153E10" w:rsidRPr="0082530C" w:rsidRDefault="00153E10" w:rsidP="001F304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2530C">
              <w:rPr>
                <w:sz w:val="22"/>
                <w:szCs w:val="22"/>
              </w:rPr>
              <w:t>Czy Zamawiający dopuści igły w rozmiarach:</w:t>
            </w:r>
          </w:p>
          <w:p w14:paraId="385021DD" w14:textId="77777777" w:rsidR="00153E10" w:rsidRPr="0082530C" w:rsidRDefault="00153E10" w:rsidP="001F304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2530C">
              <w:rPr>
                <w:sz w:val="22"/>
                <w:szCs w:val="22"/>
              </w:rPr>
              <w:t>0,5 x 90 - 25G lub 0,55 x 90 - 24G</w:t>
            </w:r>
          </w:p>
          <w:p w14:paraId="752FE9F5" w14:textId="294F783A" w:rsidR="00153E10" w:rsidRDefault="00153E10" w:rsidP="001F304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2530C">
              <w:rPr>
                <w:sz w:val="22"/>
                <w:szCs w:val="22"/>
              </w:rPr>
              <w:t>0,4 x 90 - 27G?</w:t>
            </w:r>
          </w:p>
          <w:p w14:paraId="4268D0C6" w14:textId="6BC2AFD8" w:rsidR="0082530C" w:rsidRPr="0082530C" w:rsidRDefault="0082530C" w:rsidP="0082530C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82530C">
              <w:rPr>
                <w:b/>
                <w:bCs/>
                <w:sz w:val="22"/>
                <w:szCs w:val="22"/>
              </w:rPr>
              <w:t>Odpowiedź:</w:t>
            </w:r>
            <w:r w:rsidR="008446C1">
              <w:rPr>
                <w:b/>
                <w:bCs/>
                <w:sz w:val="22"/>
                <w:szCs w:val="22"/>
              </w:rPr>
              <w:t xml:space="preserve"> Zamawiający nie dopuszcza, zgodnie z SWZ.</w:t>
            </w:r>
          </w:p>
          <w:p w14:paraId="68C4010A" w14:textId="77777777" w:rsidR="0082530C" w:rsidRPr="0082530C" w:rsidRDefault="0082530C" w:rsidP="001F304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4A2F5191" w14:textId="77777777" w:rsidR="00153E10" w:rsidRPr="0082530C" w:rsidRDefault="00153E10" w:rsidP="001F304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1459015E" w14:textId="77777777" w:rsidR="00153E10" w:rsidRPr="0082530C" w:rsidRDefault="00153E10" w:rsidP="001F304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2530C">
              <w:rPr>
                <w:sz w:val="22"/>
                <w:szCs w:val="22"/>
              </w:rPr>
              <w:lastRenderedPageBreak/>
              <w:t>Pakiet 10, Pozycja 3</w:t>
            </w:r>
          </w:p>
          <w:p w14:paraId="359636E2" w14:textId="4A1E043C" w:rsidR="00153E10" w:rsidRDefault="00153E10" w:rsidP="001F304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2530C">
              <w:rPr>
                <w:sz w:val="22"/>
                <w:szCs w:val="22"/>
              </w:rPr>
              <w:t>Czy Zamawiający dopuści igłę o wymiarach 0,45x90 - 26G?</w:t>
            </w:r>
          </w:p>
          <w:p w14:paraId="08244B23" w14:textId="1C0F02FB" w:rsidR="0082530C" w:rsidRPr="0082530C" w:rsidRDefault="0082530C" w:rsidP="0082530C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82530C">
              <w:rPr>
                <w:b/>
                <w:bCs/>
                <w:sz w:val="22"/>
                <w:szCs w:val="22"/>
              </w:rPr>
              <w:t>Odpowiedź:</w:t>
            </w:r>
            <w:r w:rsidR="008446C1">
              <w:rPr>
                <w:b/>
                <w:bCs/>
                <w:sz w:val="22"/>
                <w:szCs w:val="22"/>
              </w:rPr>
              <w:t xml:space="preserve"> Zamawiający nie dopuszcza, zgodnie z SWZ.</w:t>
            </w:r>
          </w:p>
          <w:p w14:paraId="5EC45DBB" w14:textId="77777777" w:rsidR="00153E10" w:rsidRPr="0082530C" w:rsidRDefault="00153E10" w:rsidP="001F304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2E4CC2C6" w14:textId="77777777" w:rsidR="00153E10" w:rsidRPr="0082530C" w:rsidRDefault="00153E10" w:rsidP="001F304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2530C">
              <w:rPr>
                <w:sz w:val="22"/>
                <w:szCs w:val="22"/>
              </w:rPr>
              <w:t>Pakiet 16, Pozycja 1</w:t>
            </w:r>
          </w:p>
          <w:p w14:paraId="51D8F8BA" w14:textId="73634113" w:rsidR="00153E10" w:rsidRDefault="00153E10" w:rsidP="001F304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2530C">
              <w:rPr>
                <w:sz w:val="22"/>
                <w:szCs w:val="22"/>
              </w:rPr>
              <w:t>Czy Zamawiający dopuści osłonki o średnicy ok. 34mm oraz o długości ok 195mm?</w:t>
            </w:r>
          </w:p>
          <w:p w14:paraId="24E60A52" w14:textId="711F7166" w:rsidR="0082530C" w:rsidRPr="0082530C" w:rsidRDefault="0082530C" w:rsidP="006C3EC2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82530C">
              <w:rPr>
                <w:b/>
                <w:bCs/>
                <w:sz w:val="22"/>
                <w:szCs w:val="22"/>
              </w:rPr>
              <w:t>Odpowiedź:</w:t>
            </w:r>
            <w:r w:rsidR="006C3EC2">
              <w:rPr>
                <w:b/>
                <w:bCs/>
                <w:sz w:val="22"/>
                <w:szCs w:val="22"/>
              </w:rPr>
              <w:t xml:space="preserve"> Zamawiający dopuszcza, przy zachowaniu pozostałych parametrów zawartych </w:t>
            </w:r>
            <w:r w:rsidR="00920554">
              <w:rPr>
                <w:b/>
                <w:bCs/>
                <w:sz w:val="22"/>
                <w:szCs w:val="22"/>
              </w:rPr>
              <w:br/>
            </w:r>
            <w:r w:rsidR="006C3EC2">
              <w:rPr>
                <w:b/>
                <w:bCs/>
                <w:sz w:val="22"/>
                <w:szCs w:val="22"/>
              </w:rPr>
              <w:t>w SWZ.</w:t>
            </w:r>
          </w:p>
          <w:p w14:paraId="0BCAC666" w14:textId="77777777" w:rsidR="00153E10" w:rsidRPr="0082530C" w:rsidRDefault="00153E10" w:rsidP="001F304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D29EDD3" w14:textId="77777777" w:rsidR="00153E10" w:rsidRPr="0082530C" w:rsidRDefault="00153E10" w:rsidP="001F304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2530C">
              <w:rPr>
                <w:sz w:val="22"/>
                <w:szCs w:val="22"/>
              </w:rPr>
              <w:t>Pakiet 16, Pozycja 1</w:t>
            </w:r>
          </w:p>
          <w:p w14:paraId="4C95AF63" w14:textId="2826A449" w:rsidR="00153E10" w:rsidRDefault="00153E10" w:rsidP="001F304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2530C">
              <w:rPr>
                <w:sz w:val="22"/>
                <w:szCs w:val="22"/>
              </w:rPr>
              <w:t>Czy Zamawiający dopuści wycenę osłonek za opakowanie a'144 wraz z odpowiednim przeliczeniem do pełnych opakowań?</w:t>
            </w:r>
          </w:p>
          <w:p w14:paraId="63E683F0" w14:textId="5E4E4792" w:rsidR="0082530C" w:rsidRPr="0082530C" w:rsidRDefault="0082530C" w:rsidP="006C3EC2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82530C">
              <w:rPr>
                <w:b/>
                <w:bCs/>
                <w:sz w:val="22"/>
                <w:szCs w:val="22"/>
              </w:rPr>
              <w:t>Odpowiedź:</w:t>
            </w:r>
            <w:r w:rsidR="006C3EC2">
              <w:rPr>
                <w:b/>
                <w:bCs/>
                <w:sz w:val="22"/>
                <w:szCs w:val="22"/>
              </w:rPr>
              <w:t xml:space="preserve"> Zamawiający dopuszcza, przy zachowaniu pozostałych parametrów zawartych </w:t>
            </w:r>
            <w:r w:rsidR="00920554">
              <w:rPr>
                <w:b/>
                <w:bCs/>
                <w:sz w:val="22"/>
                <w:szCs w:val="22"/>
              </w:rPr>
              <w:br/>
            </w:r>
            <w:r w:rsidR="006C3EC2">
              <w:rPr>
                <w:b/>
                <w:bCs/>
                <w:sz w:val="22"/>
                <w:szCs w:val="22"/>
              </w:rPr>
              <w:t>w SWZ.</w:t>
            </w:r>
          </w:p>
          <w:p w14:paraId="25764CFF" w14:textId="77777777" w:rsidR="00153E10" w:rsidRPr="0082530C" w:rsidRDefault="00153E10" w:rsidP="001F304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467498EB" w14:textId="77777777" w:rsidR="00153E10" w:rsidRPr="0082530C" w:rsidRDefault="00153E10" w:rsidP="001F304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2530C">
              <w:rPr>
                <w:sz w:val="22"/>
                <w:szCs w:val="22"/>
              </w:rPr>
              <w:t>Pakiet 18, Pozycja 1</w:t>
            </w:r>
          </w:p>
          <w:p w14:paraId="021B57C0" w14:textId="1D607584" w:rsidR="00153E10" w:rsidRDefault="00153E10" w:rsidP="001F304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2530C">
              <w:rPr>
                <w:sz w:val="22"/>
                <w:szCs w:val="22"/>
              </w:rPr>
              <w:t>Czy Zamawiający dopuści pojemniki na kał bez etykiety?</w:t>
            </w:r>
          </w:p>
          <w:p w14:paraId="5D0ED9B0" w14:textId="04D29B58" w:rsidR="0082530C" w:rsidRPr="0082530C" w:rsidRDefault="0082530C" w:rsidP="0082530C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82530C">
              <w:rPr>
                <w:b/>
                <w:bCs/>
                <w:sz w:val="22"/>
                <w:szCs w:val="22"/>
              </w:rPr>
              <w:t>Odpowiedź:</w:t>
            </w:r>
            <w:r w:rsidR="00D14F9E">
              <w:rPr>
                <w:b/>
                <w:bCs/>
                <w:sz w:val="22"/>
                <w:szCs w:val="22"/>
              </w:rPr>
              <w:t xml:space="preserve"> Zamawiający nie dopuszcza, zgodnie z SWZ.</w:t>
            </w:r>
          </w:p>
          <w:p w14:paraId="6E021533" w14:textId="77777777" w:rsidR="00153E10" w:rsidRPr="0082530C" w:rsidRDefault="00153E10" w:rsidP="001F304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60F42510" w14:textId="77777777" w:rsidR="00153E10" w:rsidRPr="0082530C" w:rsidRDefault="00153E10" w:rsidP="001F304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2530C">
              <w:rPr>
                <w:sz w:val="22"/>
                <w:szCs w:val="22"/>
              </w:rPr>
              <w:t>Pakiet 18, Pozycja 1</w:t>
            </w:r>
          </w:p>
          <w:p w14:paraId="113EB7FF" w14:textId="1DC2203D" w:rsidR="00153E10" w:rsidRDefault="00153E10" w:rsidP="001F304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2530C">
              <w:rPr>
                <w:sz w:val="22"/>
                <w:szCs w:val="22"/>
              </w:rPr>
              <w:t>Czy Zamawiający dopuści pojemniki na kał z osobno dołączoną etykietą?</w:t>
            </w:r>
          </w:p>
          <w:p w14:paraId="3FAA72A5" w14:textId="7828200C" w:rsidR="0082530C" w:rsidRPr="0082530C" w:rsidRDefault="0082530C" w:rsidP="00626E44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82530C">
              <w:rPr>
                <w:b/>
                <w:bCs/>
                <w:sz w:val="22"/>
                <w:szCs w:val="22"/>
              </w:rPr>
              <w:t>Odpowiedź:</w:t>
            </w:r>
            <w:r w:rsidR="00626E44">
              <w:rPr>
                <w:b/>
                <w:bCs/>
                <w:sz w:val="22"/>
                <w:szCs w:val="22"/>
              </w:rPr>
              <w:t xml:space="preserve"> Zamawiający nie dopuszcza, zgodnie z SWZ.</w:t>
            </w:r>
          </w:p>
          <w:p w14:paraId="3B5B7BD5" w14:textId="77777777" w:rsidR="0082530C" w:rsidRPr="0082530C" w:rsidRDefault="0082530C" w:rsidP="001F304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2E257BAB" w14:textId="77777777" w:rsidR="00153E10" w:rsidRPr="0082530C" w:rsidRDefault="00153E10" w:rsidP="001F304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2530C">
              <w:rPr>
                <w:sz w:val="22"/>
                <w:szCs w:val="22"/>
              </w:rPr>
              <w:t>Pakiet 20, Pozycja 1</w:t>
            </w:r>
          </w:p>
          <w:p w14:paraId="6F061447" w14:textId="08FCFCBC" w:rsidR="00153E10" w:rsidRDefault="00153E10" w:rsidP="001F304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2530C">
              <w:rPr>
                <w:sz w:val="22"/>
                <w:szCs w:val="22"/>
              </w:rPr>
              <w:t>Czy Zamawiający dopuści pojemnik z nakrętką w kolorze innym niż biały lub przezroczysty?</w:t>
            </w:r>
          </w:p>
          <w:p w14:paraId="6432AC6F" w14:textId="621A4826" w:rsidR="0082530C" w:rsidRPr="0082530C" w:rsidRDefault="0082530C" w:rsidP="00EA0BB0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82530C">
              <w:rPr>
                <w:b/>
                <w:bCs/>
                <w:sz w:val="22"/>
                <w:szCs w:val="22"/>
              </w:rPr>
              <w:t>Odpowiedź:</w:t>
            </w:r>
            <w:r w:rsidR="00EA0BB0">
              <w:rPr>
                <w:b/>
                <w:bCs/>
                <w:sz w:val="22"/>
                <w:szCs w:val="22"/>
              </w:rPr>
              <w:t xml:space="preserve"> Zamawiający nie dopuszcza, zgodnie z SWZ.</w:t>
            </w:r>
          </w:p>
          <w:p w14:paraId="5744DABB" w14:textId="77777777" w:rsidR="00153E10" w:rsidRPr="0082530C" w:rsidRDefault="00153E10" w:rsidP="001F304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07882A5A" w14:textId="77777777" w:rsidR="00153E10" w:rsidRPr="0082530C" w:rsidRDefault="00153E10" w:rsidP="001F304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2530C">
              <w:rPr>
                <w:sz w:val="22"/>
                <w:szCs w:val="22"/>
              </w:rPr>
              <w:t>Pakiet 20, Pozycja 1</w:t>
            </w:r>
          </w:p>
          <w:p w14:paraId="0DCD8030" w14:textId="070E0DBF" w:rsidR="00153E10" w:rsidRDefault="00153E10" w:rsidP="001F304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2530C">
              <w:rPr>
                <w:sz w:val="22"/>
                <w:szCs w:val="22"/>
              </w:rPr>
              <w:t>Czy Zamawiający dopuści wycenę pojemnika z nakrętką za opakowanie a'500 wraz z odpowiednim przeliczeniem zamawianej ilości?</w:t>
            </w:r>
          </w:p>
          <w:p w14:paraId="3890885D" w14:textId="66F99D20" w:rsidR="0082530C" w:rsidRPr="0082530C" w:rsidRDefault="0082530C" w:rsidP="0082530C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82530C">
              <w:rPr>
                <w:b/>
                <w:bCs/>
                <w:sz w:val="22"/>
                <w:szCs w:val="22"/>
              </w:rPr>
              <w:t>Odpowiedź:</w:t>
            </w:r>
            <w:r w:rsidR="00EA0BB0">
              <w:rPr>
                <w:b/>
                <w:bCs/>
                <w:sz w:val="22"/>
                <w:szCs w:val="22"/>
              </w:rPr>
              <w:t xml:space="preserve"> Zamawiający dopuszcza, przy zachowaniu pozostałych parametrów zawartych w SWZ.</w:t>
            </w:r>
          </w:p>
          <w:p w14:paraId="1FBB5B79" w14:textId="77777777" w:rsidR="00153E10" w:rsidRPr="0082530C" w:rsidRDefault="00153E10" w:rsidP="001F304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1B106F9" w14:textId="77777777" w:rsidR="00153E10" w:rsidRPr="0082530C" w:rsidRDefault="00153E10" w:rsidP="001F304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2530C">
              <w:rPr>
                <w:sz w:val="22"/>
                <w:szCs w:val="22"/>
              </w:rPr>
              <w:t>Pakiet 20, Pozycja 2</w:t>
            </w:r>
          </w:p>
          <w:p w14:paraId="2F656C61" w14:textId="1BCC1ED2" w:rsidR="00153E10" w:rsidRDefault="00153E10" w:rsidP="001F304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2530C">
              <w:rPr>
                <w:sz w:val="22"/>
                <w:szCs w:val="22"/>
              </w:rPr>
              <w:t>Czy Zamawiający dopuści pojemnik na mocz o pojemności 60ml?</w:t>
            </w:r>
          </w:p>
          <w:p w14:paraId="7120D0F1" w14:textId="544B2293" w:rsidR="0082530C" w:rsidRPr="0082530C" w:rsidRDefault="0082530C" w:rsidP="00EA0BB0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82530C">
              <w:rPr>
                <w:b/>
                <w:bCs/>
                <w:sz w:val="22"/>
                <w:szCs w:val="22"/>
              </w:rPr>
              <w:t>Odpowiedź:</w:t>
            </w:r>
            <w:r w:rsidR="00EA0BB0">
              <w:rPr>
                <w:b/>
                <w:bCs/>
                <w:sz w:val="22"/>
                <w:szCs w:val="22"/>
              </w:rPr>
              <w:t xml:space="preserve"> Zamawiający nie dopuszcza, zgodnie z SWZ.</w:t>
            </w:r>
          </w:p>
          <w:p w14:paraId="1D25FECB" w14:textId="13951D8A" w:rsidR="00153E10" w:rsidRPr="0082530C" w:rsidRDefault="00153E10" w:rsidP="00EA0BB0">
            <w:pPr>
              <w:spacing w:after="40"/>
              <w:ind w:right="-72"/>
              <w:rPr>
                <w:sz w:val="22"/>
                <w:szCs w:val="22"/>
                <w:highlight w:val="darkGray"/>
              </w:rPr>
            </w:pPr>
          </w:p>
        </w:tc>
      </w:tr>
    </w:tbl>
    <w:p w14:paraId="519D0E6A" w14:textId="77777777" w:rsidR="00BE7BFD" w:rsidRPr="0082530C" w:rsidRDefault="00BE7BFD" w:rsidP="00520165">
      <w:pPr>
        <w:jc w:val="both"/>
        <w:rPr>
          <w:sz w:val="22"/>
          <w:szCs w:val="22"/>
        </w:rPr>
      </w:pPr>
    </w:p>
    <w:p w14:paraId="4153E501" w14:textId="48A77D40" w:rsidR="00920554" w:rsidRDefault="00BE62A3" w:rsidP="00920554">
      <w:pPr>
        <w:pStyle w:val="Tekstpodstawowy"/>
        <w:ind w:left="3119" w:firstLine="425"/>
        <w:jc w:val="center"/>
        <w:rPr>
          <w:sz w:val="24"/>
          <w:szCs w:val="24"/>
        </w:rPr>
      </w:pPr>
      <w:r w:rsidRPr="0082530C">
        <w:rPr>
          <w:sz w:val="24"/>
          <w:szCs w:val="24"/>
        </w:rPr>
        <w:t>Przewodniczący Komisji Przetargowej</w:t>
      </w:r>
    </w:p>
    <w:p w14:paraId="5C7CE840" w14:textId="3EE6BD96" w:rsidR="00920554" w:rsidRDefault="00920554" w:rsidP="00920554">
      <w:pPr>
        <w:pStyle w:val="Tekstpodstawowy"/>
        <w:ind w:left="3119" w:firstLine="425"/>
        <w:jc w:val="center"/>
        <w:rPr>
          <w:sz w:val="24"/>
          <w:szCs w:val="24"/>
        </w:rPr>
      </w:pPr>
    </w:p>
    <w:p w14:paraId="3503F145" w14:textId="77777777" w:rsidR="00920554" w:rsidRDefault="00920554" w:rsidP="00920554">
      <w:pPr>
        <w:pStyle w:val="Tekstpodstawowy"/>
        <w:ind w:left="3119" w:firstLine="425"/>
        <w:jc w:val="center"/>
        <w:rPr>
          <w:sz w:val="24"/>
          <w:szCs w:val="24"/>
        </w:rPr>
      </w:pPr>
    </w:p>
    <w:p w14:paraId="31383C18" w14:textId="5D4F2BE5" w:rsidR="006D4AB3" w:rsidRPr="0082530C" w:rsidRDefault="00153E10" w:rsidP="00920554">
      <w:pPr>
        <w:pStyle w:val="Tekstpodstawowy"/>
        <w:ind w:left="3119" w:firstLine="425"/>
        <w:jc w:val="center"/>
        <w:rPr>
          <w:sz w:val="24"/>
          <w:szCs w:val="24"/>
        </w:rPr>
      </w:pPr>
      <w:r w:rsidRPr="0082530C">
        <w:rPr>
          <w:sz w:val="24"/>
          <w:szCs w:val="24"/>
        </w:rPr>
        <w:t>Agnieszka</w:t>
      </w:r>
      <w:r w:rsidR="006D4AB3" w:rsidRPr="0082530C">
        <w:rPr>
          <w:sz w:val="24"/>
          <w:szCs w:val="24"/>
        </w:rPr>
        <w:t xml:space="preserve"> </w:t>
      </w:r>
      <w:r w:rsidRPr="0082530C">
        <w:rPr>
          <w:sz w:val="24"/>
          <w:szCs w:val="24"/>
        </w:rPr>
        <w:t>Biel</w:t>
      </w:r>
    </w:p>
    <w:sectPr w:rsidR="006D4AB3" w:rsidRPr="0082530C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F1EBD4" w14:textId="77777777" w:rsidR="00947F9A" w:rsidRDefault="00947F9A">
      <w:r>
        <w:separator/>
      </w:r>
    </w:p>
  </w:endnote>
  <w:endnote w:type="continuationSeparator" w:id="0">
    <w:p w14:paraId="61395863" w14:textId="77777777" w:rsidR="00947F9A" w:rsidRDefault="00947F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6876BF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BA054AF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0ACB21" w14:textId="77777777" w:rsidR="006D4AB3" w:rsidRDefault="000C7105">
    <w:pPr>
      <w:pStyle w:val="Stopka"/>
      <w:tabs>
        <w:tab w:val="clear" w:pos="4536"/>
      </w:tabs>
      <w:jc w:val="center"/>
    </w:pPr>
    <w:r>
      <w:rPr>
        <w:noProof/>
      </w:rPr>
      <w:pict w14:anchorId="5F2D0BB6">
        <v:line id="_x0000_s1025" style="position:absolute;left:0;text-align:left;z-index:251657728" from="-3.85pt,8.75pt" to="455.15pt,8.75pt"/>
      </w:pict>
    </w:r>
  </w:p>
  <w:p w14:paraId="011F98D8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A67FF7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387F8E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2657FE7" w14:textId="77777777" w:rsidR="006D4AB3" w:rsidRDefault="006D4AB3">
    <w:pPr>
      <w:pStyle w:val="Stopka"/>
      <w:tabs>
        <w:tab w:val="clear" w:pos="4536"/>
        <w:tab w:val="left" w:pos="6237"/>
      </w:tabs>
    </w:pPr>
  </w:p>
  <w:p w14:paraId="1AE898A9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F39B3F" w14:textId="77777777" w:rsidR="00947F9A" w:rsidRDefault="00947F9A">
      <w:r>
        <w:separator/>
      </w:r>
    </w:p>
  </w:footnote>
  <w:footnote w:type="continuationSeparator" w:id="0">
    <w:p w14:paraId="3FEB8680" w14:textId="77777777" w:rsidR="00947F9A" w:rsidRDefault="00947F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B0D5D1" w14:textId="77777777" w:rsidR="00153E10" w:rsidRDefault="00153E1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36FB4A" w14:textId="77777777" w:rsidR="00153E10" w:rsidRDefault="00153E1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B26AE2" w14:textId="77777777" w:rsidR="00153E10" w:rsidRDefault="00153E1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117871156">
    <w:abstractNumId w:val="3"/>
  </w:num>
  <w:num w:numId="2" w16cid:durableId="1436746933">
    <w:abstractNumId w:val="6"/>
  </w:num>
  <w:num w:numId="3" w16cid:durableId="1070077844">
    <w:abstractNumId w:val="2"/>
  </w:num>
  <w:num w:numId="4" w16cid:durableId="734935694">
    <w:abstractNumId w:val="5"/>
  </w:num>
  <w:num w:numId="5" w16cid:durableId="734544428">
    <w:abstractNumId w:val="0"/>
  </w:num>
  <w:num w:numId="6" w16cid:durableId="1264654659">
    <w:abstractNumId w:val="1"/>
  </w:num>
  <w:num w:numId="7" w16cid:durableId="172151854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47F9A"/>
    <w:rsid w:val="00031374"/>
    <w:rsid w:val="000A1097"/>
    <w:rsid w:val="000C7105"/>
    <w:rsid w:val="000E2A8F"/>
    <w:rsid w:val="0012774F"/>
    <w:rsid w:val="00144B7A"/>
    <w:rsid w:val="00153E10"/>
    <w:rsid w:val="00180C6E"/>
    <w:rsid w:val="0029606A"/>
    <w:rsid w:val="004848F3"/>
    <w:rsid w:val="004A75F2"/>
    <w:rsid w:val="005144A9"/>
    <w:rsid w:val="00520165"/>
    <w:rsid w:val="005B1B08"/>
    <w:rsid w:val="00626E44"/>
    <w:rsid w:val="00632C3C"/>
    <w:rsid w:val="00662BDB"/>
    <w:rsid w:val="006A5DF1"/>
    <w:rsid w:val="006B7198"/>
    <w:rsid w:val="006C3EC2"/>
    <w:rsid w:val="006D4AB3"/>
    <w:rsid w:val="006F3B81"/>
    <w:rsid w:val="007D7198"/>
    <w:rsid w:val="0082530C"/>
    <w:rsid w:val="008446C1"/>
    <w:rsid w:val="00870F9F"/>
    <w:rsid w:val="008804B6"/>
    <w:rsid w:val="00897AB0"/>
    <w:rsid w:val="008A3553"/>
    <w:rsid w:val="009003D1"/>
    <w:rsid w:val="00920554"/>
    <w:rsid w:val="00947A50"/>
    <w:rsid w:val="00947F9A"/>
    <w:rsid w:val="00A905AC"/>
    <w:rsid w:val="00B1255C"/>
    <w:rsid w:val="00B153F9"/>
    <w:rsid w:val="00BA6584"/>
    <w:rsid w:val="00BE62A3"/>
    <w:rsid w:val="00BE7BFD"/>
    <w:rsid w:val="00C370F2"/>
    <w:rsid w:val="00C44EEC"/>
    <w:rsid w:val="00D14F9E"/>
    <w:rsid w:val="00D22FFA"/>
    <w:rsid w:val="00D8461B"/>
    <w:rsid w:val="00D9049C"/>
    <w:rsid w:val="00D915F2"/>
    <w:rsid w:val="00DF32E8"/>
    <w:rsid w:val="00E21B49"/>
    <w:rsid w:val="00E2789F"/>
    <w:rsid w:val="00E72428"/>
    <w:rsid w:val="00EA0BB0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F06613A"/>
  <w15:chartTrackingRefBased/>
  <w15:docId w15:val="{D4863602-B29F-461C-BF94-A5C97105BB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18</TotalTime>
  <Pages>2</Pages>
  <Words>364</Words>
  <Characters>2163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Karolina Kosek</dc:creator>
  <cp:keywords/>
  <cp:lastModifiedBy>Karolina Kosek</cp:lastModifiedBy>
  <cp:revision>10</cp:revision>
  <cp:lastPrinted>2001-02-10T14:28:00Z</cp:lastPrinted>
  <dcterms:created xsi:type="dcterms:W3CDTF">2023-11-21T07:21:00Z</dcterms:created>
  <dcterms:modified xsi:type="dcterms:W3CDTF">2023-11-27T10:57:00Z</dcterms:modified>
</cp:coreProperties>
</file>