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F065D" w14:textId="59A0FF00" w:rsidR="00FB7F50" w:rsidRPr="002245BE" w:rsidRDefault="00AE5C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E5C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</w:t>
      </w:r>
      <w:r w:rsidR="00FB7F50" w:rsidRPr="00C359E4">
        <w:rPr>
          <w:sz w:val="22"/>
          <w:szCs w:val="22"/>
        </w:rPr>
        <w:t xml:space="preserve">dnia: </w:t>
      </w:r>
      <w:r w:rsidRPr="00C359E4">
        <w:rPr>
          <w:sz w:val="22"/>
          <w:szCs w:val="22"/>
        </w:rPr>
        <w:t>2023-11</w:t>
      </w:r>
      <w:r w:rsidR="00C359E4" w:rsidRPr="00C359E4">
        <w:rPr>
          <w:sz w:val="22"/>
          <w:szCs w:val="22"/>
        </w:rPr>
        <w:t>-27</w:t>
      </w:r>
    </w:p>
    <w:p w14:paraId="6E43E6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FE83A3" w14:textId="77777777" w:rsidR="00AE5C14" w:rsidRPr="00AE5C14" w:rsidRDefault="00AE5C14" w:rsidP="00FB7F50">
      <w:pPr>
        <w:spacing w:after="40"/>
        <w:rPr>
          <w:b/>
          <w:bCs/>
          <w:sz w:val="22"/>
          <w:szCs w:val="22"/>
        </w:rPr>
      </w:pPr>
      <w:r w:rsidRPr="00AE5C14">
        <w:rPr>
          <w:b/>
          <w:bCs/>
          <w:sz w:val="22"/>
          <w:szCs w:val="22"/>
        </w:rPr>
        <w:t>Akademia Górniczo - Hutnicza</w:t>
      </w:r>
    </w:p>
    <w:p w14:paraId="680CDBF4" w14:textId="77777777" w:rsidR="00AE5C14" w:rsidRPr="00AE5C14" w:rsidRDefault="00AE5C14" w:rsidP="00FB7F50">
      <w:pPr>
        <w:spacing w:after="40"/>
        <w:rPr>
          <w:b/>
          <w:bCs/>
          <w:sz w:val="22"/>
          <w:szCs w:val="22"/>
        </w:rPr>
      </w:pPr>
      <w:r w:rsidRPr="00AE5C14">
        <w:rPr>
          <w:b/>
          <w:bCs/>
          <w:sz w:val="22"/>
          <w:szCs w:val="22"/>
        </w:rPr>
        <w:t>im. Stanisława Staszica w Krakowie</w:t>
      </w:r>
    </w:p>
    <w:p w14:paraId="505F1461" w14:textId="77777777" w:rsidR="00FB7F50" w:rsidRPr="002245BE" w:rsidRDefault="00AE5C14" w:rsidP="00FB7F50">
      <w:pPr>
        <w:spacing w:after="40"/>
        <w:rPr>
          <w:b/>
          <w:bCs/>
          <w:sz w:val="22"/>
          <w:szCs w:val="22"/>
        </w:rPr>
      </w:pPr>
      <w:r w:rsidRPr="00AE5C14">
        <w:rPr>
          <w:b/>
          <w:bCs/>
          <w:sz w:val="22"/>
          <w:szCs w:val="22"/>
        </w:rPr>
        <w:t>Dział Zamówień Publicznych</w:t>
      </w:r>
    </w:p>
    <w:p w14:paraId="6A9DA6ED" w14:textId="77777777" w:rsidR="00FB7F50" w:rsidRPr="002245BE" w:rsidRDefault="00AE5C14" w:rsidP="00FB7F50">
      <w:pPr>
        <w:rPr>
          <w:sz w:val="22"/>
          <w:szCs w:val="22"/>
        </w:rPr>
      </w:pPr>
      <w:r w:rsidRPr="00AE5C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E5C14">
        <w:rPr>
          <w:sz w:val="22"/>
          <w:szCs w:val="22"/>
        </w:rPr>
        <w:t>30</w:t>
      </w:r>
    </w:p>
    <w:p w14:paraId="3D19BC32" w14:textId="77777777" w:rsidR="00FB7F50" w:rsidRPr="002245BE" w:rsidRDefault="00AE5C14" w:rsidP="00FB7F50">
      <w:pPr>
        <w:rPr>
          <w:sz w:val="22"/>
          <w:szCs w:val="22"/>
        </w:rPr>
      </w:pPr>
      <w:r w:rsidRPr="00AE5C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E5C14">
        <w:rPr>
          <w:sz w:val="22"/>
          <w:szCs w:val="22"/>
        </w:rPr>
        <w:t>Kraków</w:t>
      </w:r>
    </w:p>
    <w:p w14:paraId="1F55ABCC" w14:textId="12EB64C8" w:rsidR="008642B3" w:rsidRDefault="00D32AD0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34AC7E9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5C14" w:rsidRPr="00607F9B" w14:paraId="743318E3" w14:textId="77777777" w:rsidTr="000C2E8A">
        <w:trPr>
          <w:trHeight w:val="638"/>
        </w:trPr>
        <w:tc>
          <w:tcPr>
            <w:tcW w:w="959" w:type="dxa"/>
            <w:shd w:val="clear" w:color="auto" w:fill="auto"/>
          </w:tcPr>
          <w:p w14:paraId="58811349" w14:textId="77777777" w:rsidR="00AE5C14" w:rsidRPr="00607F9B" w:rsidRDefault="00AE5C14" w:rsidP="000C2E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CDCCB5" w14:textId="02900E39" w:rsidR="00AE5C14" w:rsidRPr="00607F9B" w:rsidRDefault="00AE5C14" w:rsidP="000C2E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E5C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5C14">
              <w:rPr>
                <w:b/>
                <w:bCs/>
                <w:sz w:val="22"/>
                <w:szCs w:val="22"/>
              </w:rPr>
              <w:t>Dostaw</w:t>
            </w:r>
            <w:r w:rsidR="00D32AD0">
              <w:rPr>
                <w:b/>
                <w:bCs/>
                <w:sz w:val="22"/>
                <w:szCs w:val="22"/>
              </w:rPr>
              <w:t>ę</w:t>
            </w:r>
            <w:r w:rsidRPr="00AE5C14">
              <w:rPr>
                <w:b/>
                <w:bCs/>
                <w:sz w:val="22"/>
                <w:szCs w:val="22"/>
              </w:rPr>
              <w:t xml:space="preserve"> 6 szt. przełączników sieciowych (</w:t>
            </w:r>
            <w:proofErr w:type="spellStart"/>
            <w:r w:rsidRPr="00AE5C14">
              <w:rPr>
                <w:b/>
                <w:bCs/>
                <w:sz w:val="22"/>
                <w:szCs w:val="22"/>
              </w:rPr>
              <w:t>switchy</w:t>
            </w:r>
            <w:proofErr w:type="spellEnd"/>
            <w:r w:rsidRPr="00AE5C14">
              <w:rPr>
                <w:b/>
                <w:bCs/>
                <w:sz w:val="22"/>
                <w:szCs w:val="22"/>
              </w:rPr>
              <w:t>) - KC-</w:t>
            </w:r>
            <w:proofErr w:type="spellStart"/>
            <w:r w:rsidRPr="00AE5C1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AE5C14">
              <w:rPr>
                <w:b/>
                <w:bCs/>
                <w:sz w:val="22"/>
                <w:szCs w:val="22"/>
              </w:rPr>
              <w:t>. 272-504/23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5C14">
              <w:rPr>
                <w:b/>
                <w:sz w:val="22"/>
                <w:szCs w:val="22"/>
              </w:rPr>
              <w:t>KC-</w:t>
            </w:r>
            <w:proofErr w:type="spellStart"/>
            <w:r w:rsidRPr="00AE5C14">
              <w:rPr>
                <w:b/>
                <w:sz w:val="22"/>
                <w:szCs w:val="22"/>
              </w:rPr>
              <w:t>zp</w:t>
            </w:r>
            <w:proofErr w:type="spellEnd"/>
            <w:r w:rsidRPr="00AE5C14">
              <w:rPr>
                <w:b/>
                <w:sz w:val="22"/>
                <w:szCs w:val="22"/>
              </w:rPr>
              <w:t>. 272-504/23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74EB44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5C14" w14:paraId="7FA3D566" w14:textId="77777777" w:rsidTr="000C2E8A">
        <w:trPr>
          <w:cantSplit/>
        </w:trPr>
        <w:tc>
          <w:tcPr>
            <w:tcW w:w="10150" w:type="dxa"/>
          </w:tcPr>
          <w:p w14:paraId="5166CC5A" w14:textId="77777777" w:rsidR="00AE5C14" w:rsidRPr="00C359E4" w:rsidRDefault="00AE5C14" w:rsidP="000C2E8A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359E4">
              <w:rPr>
                <w:b/>
                <w:sz w:val="22"/>
                <w:szCs w:val="22"/>
                <w:lang w:val="en-US"/>
              </w:rPr>
              <w:t>ASCOMP S.A.</w:t>
            </w:r>
          </w:p>
          <w:p w14:paraId="6FBA7A40" w14:textId="4F156507" w:rsidR="00AE5C14" w:rsidRPr="00C359E4" w:rsidRDefault="00D32AD0" w:rsidP="000C2E8A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359E4">
              <w:rPr>
                <w:bCs/>
                <w:sz w:val="22"/>
                <w:szCs w:val="22"/>
                <w:lang w:val="en-US"/>
              </w:rPr>
              <w:t xml:space="preserve">ul. </w:t>
            </w:r>
            <w:r w:rsidR="00AE5C14" w:rsidRPr="00C359E4">
              <w:rPr>
                <w:bCs/>
                <w:sz w:val="22"/>
                <w:szCs w:val="22"/>
                <w:lang w:val="en-US"/>
              </w:rPr>
              <w:t xml:space="preserve">Christo </w:t>
            </w:r>
            <w:proofErr w:type="spellStart"/>
            <w:r w:rsidR="00AE5C14" w:rsidRPr="00C359E4">
              <w:rPr>
                <w:bCs/>
                <w:sz w:val="22"/>
                <w:szCs w:val="22"/>
                <w:lang w:val="en-US"/>
              </w:rPr>
              <w:t>Botewa</w:t>
            </w:r>
            <w:proofErr w:type="spellEnd"/>
            <w:r w:rsidR="00AE5C14" w:rsidRPr="00C359E4">
              <w:rPr>
                <w:bCs/>
                <w:sz w:val="22"/>
                <w:szCs w:val="22"/>
                <w:lang w:val="en-US"/>
              </w:rPr>
              <w:t xml:space="preserve"> 14 </w:t>
            </w:r>
          </w:p>
          <w:p w14:paraId="5FF0D61F" w14:textId="77777777" w:rsidR="00AE5C14" w:rsidRPr="009F0E5C" w:rsidRDefault="00AE5C14" w:rsidP="000C2E8A">
            <w:pPr>
              <w:jc w:val="both"/>
              <w:rPr>
                <w:bCs/>
                <w:sz w:val="22"/>
                <w:szCs w:val="22"/>
              </w:rPr>
            </w:pPr>
            <w:r w:rsidRPr="00AE5C14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E5C14">
              <w:rPr>
                <w:bCs/>
                <w:sz w:val="22"/>
                <w:szCs w:val="22"/>
              </w:rPr>
              <w:t>Kraków</w:t>
            </w:r>
          </w:p>
          <w:p w14:paraId="54EEA508" w14:textId="48674465" w:rsidR="00AE5C14" w:rsidRPr="00D26ED6" w:rsidRDefault="00AE5C14" w:rsidP="00D32AD0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32AD0">
              <w:rPr>
                <w:sz w:val="22"/>
                <w:szCs w:val="22"/>
              </w:rPr>
              <w:t xml:space="preserve"> </w:t>
            </w:r>
            <w:r w:rsidRPr="00AE5C14">
              <w:rPr>
                <w:sz w:val="22"/>
                <w:szCs w:val="22"/>
              </w:rPr>
              <w:t>Dostaw</w:t>
            </w:r>
            <w:r w:rsidR="00D32AD0">
              <w:rPr>
                <w:sz w:val="22"/>
                <w:szCs w:val="22"/>
              </w:rPr>
              <w:t>ę</w:t>
            </w:r>
            <w:r w:rsidRPr="00AE5C14">
              <w:rPr>
                <w:sz w:val="22"/>
                <w:szCs w:val="22"/>
              </w:rPr>
              <w:t xml:space="preserve"> 6 szt. przełączników sieciowych (</w:t>
            </w:r>
            <w:proofErr w:type="spellStart"/>
            <w:r w:rsidRPr="00AE5C14">
              <w:rPr>
                <w:sz w:val="22"/>
                <w:szCs w:val="22"/>
              </w:rPr>
              <w:t>switchy</w:t>
            </w:r>
            <w:proofErr w:type="spellEnd"/>
            <w:r w:rsidRPr="00AE5C14">
              <w:rPr>
                <w:sz w:val="22"/>
                <w:szCs w:val="22"/>
              </w:rPr>
              <w:t>) - KC-</w:t>
            </w:r>
            <w:proofErr w:type="spellStart"/>
            <w:r w:rsidRPr="00AE5C14">
              <w:rPr>
                <w:sz w:val="22"/>
                <w:szCs w:val="22"/>
              </w:rPr>
              <w:t>zp</w:t>
            </w:r>
            <w:proofErr w:type="spellEnd"/>
            <w:r w:rsidRPr="00AE5C14">
              <w:rPr>
                <w:sz w:val="22"/>
                <w:szCs w:val="22"/>
              </w:rPr>
              <w:t>. 272-504/23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E5C14">
              <w:rPr>
                <w:b/>
                <w:sz w:val="22"/>
                <w:szCs w:val="22"/>
              </w:rPr>
              <w:t>41 512.50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3E0071" w14:textId="300FC784" w:rsidR="00AE5C14" w:rsidRDefault="00AE5C14" w:rsidP="000C2E8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D32AD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4B3EAEE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6"/>
        <w:gridCol w:w="3826"/>
        <w:gridCol w:w="1675"/>
        <w:gridCol w:w="1913"/>
        <w:gridCol w:w="1673"/>
      </w:tblGrid>
      <w:tr w:rsidR="00D32AD0" w:rsidRPr="008567C7" w14:paraId="230FF849" w14:textId="77777777" w:rsidTr="00C359E4">
        <w:trPr>
          <w:trHeight w:val="452"/>
        </w:trPr>
        <w:tc>
          <w:tcPr>
            <w:tcW w:w="1196" w:type="dxa"/>
            <w:vAlign w:val="center"/>
          </w:tcPr>
          <w:p w14:paraId="3EC8AFB5" w14:textId="77777777" w:rsidR="00D32AD0" w:rsidRPr="008567C7" w:rsidRDefault="00D32A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6" w:type="dxa"/>
            <w:vAlign w:val="center"/>
          </w:tcPr>
          <w:p w14:paraId="340979C9" w14:textId="77777777" w:rsidR="00D32AD0" w:rsidRPr="008567C7" w:rsidRDefault="00D32A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75" w:type="dxa"/>
            <w:vAlign w:val="center"/>
          </w:tcPr>
          <w:p w14:paraId="6A91F559" w14:textId="77777777" w:rsidR="00D32AD0" w:rsidRPr="008567C7" w:rsidRDefault="00D32A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13" w:type="dxa"/>
            <w:vAlign w:val="center"/>
          </w:tcPr>
          <w:p w14:paraId="7C7E55A8" w14:textId="77777777" w:rsidR="00D32AD0" w:rsidRPr="008567C7" w:rsidRDefault="00D32A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673" w:type="dxa"/>
            <w:vAlign w:val="center"/>
          </w:tcPr>
          <w:p w14:paraId="20096261" w14:textId="77777777" w:rsidR="00D32AD0" w:rsidRPr="008567C7" w:rsidRDefault="00D32A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32AD0" w:rsidRPr="008567C7" w14:paraId="72F4F968" w14:textId="77777777" w:rsidTr="00C359E4">
        <w:trPr>
          <w:trHeight w:val="652"/>
        </w:trPr>
        <w:tc>
          <w:tcPr>
            <w:tcW w:w="1196" w:type="dxa"/>
            <w:vAlign w:val="center"/>
          </w:tcPr>
          <w:p w14:paraId="36B4C237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6" w:type="dxa"/>
            <w:vAlign w:val="center"/>
          </w:tcPr>
          <w:p w14:paraId="4F8B8C93" w14:textId="77777777" w:rsidR="00D32AD0" w:rsidRPr="00C359E4" w:rsidRDefault="00D32AD0" w:rsidP="000C2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359E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ASCOMP S.A.</w:t>
            </w:r>
          </w:p>
          <w:p w14:paraId="379CC004" w14:textId="1B6162B7" w:rsidR="00D32AD0" w:rsidRPr="00C359E4" w:rsidRDefault="00D32AD0" w:rsidP="000C2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359E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ul. Christo </w:t>
            </w:r>
            <w:proofErr w:type="spellStart"/>
            <w:r w:rsidRPr="00C359E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Botewa</w:t>
            </w:r>
            <w:proofErr w:type="spellEnd"/>
            <w:r w:rsidRPr="00C359E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14 </w:t>
            </w:r>
          </w:p>
          <w:p w14:paraId="137F206A" w14:textId="77777777" w:rsidR="00D32AD0" w:rsidRPr="001B7815" w:rsidRDefault="00D32AD0" w:rsidP="000C2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30-798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75" w:type="dxa"/>
            <w:vAlign w:val="center"/>
          </w:tcPr>
          <w:p w14:paraId="0F0B3683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13" w:type="dxa"/>
            <w:vAlign w:val="center"/>
          </w:tcPr>
          <w:p w14:paraId="3C36F550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79454F02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32AD0" w:rsidRPr="008567C7" w14:paraId="43D650C6" w14:textId="77777777" w:rsidTr="00C359E4">
        <w:trPr>
          <w:trHeight w:val="838"/>
        </w:trPr>
        <w:tc>
          <w:tcPr>
            <w:tcW w:w="1196" w:type="dxa"/>
            <w:vAlign w:val="center"/>
          </w:tcPr>
          <w:p w14:paraId="3B110A62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6" w:type="dxa"/>
            <w:vAlign w:val="center"/>
          </w:tcPr>
          <w:p w14:paraId="17C83855" w14:textId="462F4C0F" w:rsidR="00D32AD0" w:rsidRPr="002B6761" w:rsidRDefault="00D32AD0" w:rsidP="000C2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E5C14">
              <w:rPr>
                <w:rFonts w:ascii="Times New Roman" w:hAnsi="Times New Roman" w:cs="Times New Roman"/>
                <w:b/>
                <w:sz w:val="18"/>
                <w:szCs w:val="18"/>
              </w:rPr>
              <w:t>Comtel</w:t>
            </w:r>
            <w:proofErr w:type="spellEnd"/>
            <w:r w:rsidRPr="00AE5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Import-Eksport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7725C97A" w14:textId="384CCE9A" w:rsidR="00D32AD0" w:rsidRPr="008567C7" w:rsidRDefault="00D32AD0" w:rsidP="000C2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Zamoyskiego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AF3AC9" w14:textId="77777777" w:rsidR="00D32AD0" w:rsidRPr="001B7815" w:rsidRDefault="00D32AD0" w:rsidP="000C2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03-801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75" w:type="dxa"/>
            <w:vAlign w:val="center"/>
          </w:tcPr>
          <w:p w14:paraId="006F3FC3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40,18</w:t>
            </w:r>
          </w:p>
        </w:tc>
        <w:tc>
          <w:tcPr>
            <w:tcW w:w="1913" w:type="dxa"/>
            <w:vAlign w:val="center"/>
          </w:tcPr>
          <w:p w14:paraId="46EDD05D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1405F6B6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80,18</w:t>
            </w:r>
          </w:p>
        </w:tc>
      </w:tr>
      <w:tr w:rsidR="00D32AD0" w:rsidRPr="008567C7" w14:paraId="6066DE68" w14:textId="77777777" w:rsidTr="00C359E4">
        <w:trPr>
          <w:trHeight w:val="838"/>
        </w:trPr>
        <w:tc>
          <w:tcPr>
            <w:tcW w:w="1196" w:type="dxa"/>
            <w:vAlign w:val="center"/>
          </w:tcPr>
          <w:p w14:paraId="0FE59FAA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6" w:type="dxa"/>
            <w:vAlign w:val="center"/>
          </w:tcPr>
          <w:p w14:paraId="772AE72A" w14:textId="7F7413D8" w:rsidR="00D32AD0" w:rsidRPr="002B6761" w:rsidRDefault="00D32AD0" w:rsidP="000C2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E5C14">
              <w:rPr>
                <w:rFonts w:ascii="Times New Roman" w:hAnsi="Times New Roman" w:cs="Times New Roman"/>
                <w:b/>
                <w:sz w:val="18"/>
                <w:szCs w:val="18"/>
              </w:rPr>
              <w:t>Stryve</w:t>
            </w:r>
            <w:proofErr w:type="spellEnd"/>
            <w:r w:rsidRPr="00AE5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43F32F1E" w14:textId="0687EF63" w:rsidR="00D32AD0" w:rsidRPr="008567C7" w:rsidRDefault="00D32AD0" w:rsidP="000C2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Józefa Piusa Dziekońskiego 1</w:t>
            </w:r>
          </w:p>
          <w:p w14:paraId="63636B49" w14:textId="16193F77" w:rsidR="00D32AD0" w:rsidRPr="001B7815" w:rsidRDefault="00D32AD0" w:rsidP="000C2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00-728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75" w:type="dxa"/>
            <w:vAlign w:val="center"/>
          </w:tcPr>
          <w:p w14:paraId="7817C41B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35,53</w:t>
            </w:r>
          </w:p>
        </w:tc>
        <w:tc>
          <w:tcPr>
            <w:tcW w:w="1913" w:type="dxa"/>
            <w:vAlign w:val="center"/>
          </w:tcPr>
          <w:p w14:paraId="42CB31ED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171A20BE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75,53</w:t>
            </w:r>
          </w:p>
        </w:tc>
      </w:tr>
      <w:tr w:rsidR="00D32AD0" w:rsidRPr="008567C7" w14:paraId="70FC9C7D" w14:textId="77777777" w:rsidTr="00C359E4">
        <w:trPr>
          <w:trHeight w:val="652"/>
        </w:trPr>
        <w:tc>
          <w:tcPr>
            <w:tcW w:w="1196" w:type="dxa"/>
            <w:vAlign w:val="center"/>
          </w:tcPr>
          <w:p w14:paraId="656F1D43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6" w:type="dxa"/>
            <w:vAlign w:val="center"/>
          </w:tcPr>
          <w:p w14:paraId="72C2793D" w14:textId="5FC78205" w:rsidR="00D32AD0" w:rsidRPr="002B6761" w:rsidRDefault="00D32AD0" w:rsidP="000C2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/>
                <w:sz w:val="18"/>
                <w:szCs w:val="18"/>
              </w:rPr>
              <w:t>NKK SYSTEM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14:paraId="29B21A90" w14:textId="33CC5183" w:rsidR="00D32AD0" w:rsidRPr="008567C7" w:rsidRDefault="00D32AD0" w:rsidP="000C2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0B1D477" w14:textId="77777777" w:rsidR="00D32AD0" w:rsidRPr="001B7815" w:rsidRDefault="00D32AD0" w:rsidP="000C2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E5C1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75" w:type="dxa"/>
            <w:vAlign w:val="center"/>
          </w:tcPr>
          <w:p w14:paraId="31309E04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13" w:type="dxa"/>
            <w:vAlign w:val="center"/>
          </w:tcPr>
          <w:p w14:paraId="312ACF8D" w14:textId="77777777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73" w:type="dxa"/>
            <w:vAlign w:val="center"/>
          </w:tcPr>
          <w:p w14:paraId="51A6399A" w14:textId="0214BA2F" w:rsidR="00D32AD0" w:rsidRPr="008567C7" w:rsidRDefault="00D32AD0" w:rsidP="000C2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C1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bookmarkEnd w:id="0"/>
    <w:p w14:paraId="6CEFE03C" w14:textId="3CF001FB" w:rsidR="00F960D7" w:rsidRPr="00D32AD0" w:rsidRDefault="00D32AD0" w:rsidP="00F960D7">
      <w:pPr>
        <w:spacing w:line="360" w:lineRule="auto"/>
        <w:jc w:val="both"/>
        <w:rPr>
          <w:bCs/>
          <w:sz w:val="18"/>
          <w:szCs w:val="18"/>
        </w:rPr>
      </w:pPr>
      <w:r w:rsidRPr="00D32AD0">
        <w:rPr>
          <w:bCs/>
          <w:sz w:val="18"/>
          <w:szCs w:val="18"/>
        </w:rPr>
        <w:t>*oferta odrzucona</w:t>
      </w:r>
    </w:p>
    <w:sectPr w:rsidR="00F960D7" w:rsidRPr="00D32A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6A7E2" w14:textId="77777777" w:rsidR="00396DEA" w:rsidRDefault="00396DEA">
      <w:r>
        <w:separator/>
      </w:r>
    </w:p>
  </w:endnote>
  <w:endnote w:type="continuationSeparator" w:id="0">
    <w:p w14:paraId="36892BC6" w14:textId="77777777" w:rsidR="00396DEA" w:rsidRDefault="0039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92F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A4D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D2E8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284C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C51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33256" w14:textId="77777777" w:rsidR="00396DEA" w:rsidRDefault="00396DEA">
      <w:r>
        <w:separator/>
      </w:r>
    </w:p>
  </w:footnote>
  <w:footnote w:type="continuationSeparator" w:id="0">
    <w:p w14:paraId="0B98A323" w14:textId="77777777" w:rsidR="00396DEA" w:rsidRDefault="00396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30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691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C2B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DE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6DE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201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5C14"/>
    <w:rsid w:val="00B32D12"/>
    <w:rsid w:val="00B464D3"/>
    <w:rsid w:val="00B8185B"/>
    <w:rsid w:val="00BD2174"/>
    <w:rsid w:val="00C359E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32AD0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C4AB7"/>
  <w15:chartTrackingRefBased/>
  <w15:docId w15:val="{16903A3A-A695-4F96-81B7-F3E3956B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E5C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222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Małgorzata Waligórska</cp:lastModifiedBy>
  <cp:revision>3</cp:revision>
  <cp:lastPrinted>2023-11-17T12:35:00Z</cp:lastPrinted>
  <dcterms:created xsi:type="dcterms:W3CDTF">2023-11-17T12:53:00Z</dcterms:created>
  <dcterms:modified xsi:type="dcterms:W3CDTF">2023-11-27T12:21:00Z</dcterms:modified>
</cp:coreProperties>
</file>