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6CB4A" w14:textId="77777777" w:rsidR="00FB7F50" w:rsidRPr="002245BE" w:rsidRDefault="00554D2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54D2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54D28">
        <w:rPr>
          <w:sz w:val="22"/>
          <w:szCs w:val="22"/>
        </w:rPr>
        <w:t>2023-11-27</w:t>
      </w:r>
    </w:p>
    <w:p w14:paraId="0321B8B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FB80E5C" w14:textId="77777777" w:rsidR="00554D28" w:rsidRPr="00554D28" w:rsidRDefault="00554D28" w:rsidP="00FB7F50">
      <w:pPr>
        <w:spacing w:after="40"/>
        <w:rPr>
          <w:b/>
          <w:bCs/>
          <w:sz w:val="22"/>
          <w:szCs w:val="22"/>
        </w:rPr>
      </w:pPr>
      <w:r w:rsidRPr="00554D28">
        <w:rPr>
          <w:b/>
          <w:bCs/>
          <w:sz w:val="22"/>
          <w:szCs w:val="22"/>
        </w:rPr>
        <w:t>Akademia Górniczo - Hutnicza</w:t>
      </w:r>
    </w:p>
    <w:p w14:paraId="130BBD03" w14:textId="77777777" w:rsidR="00554D28" w:rsidRPr="00554D28" w:rsidRDefault="00554D28" w:rsidP="00FB7F50">
      <w:pPr>
        <w:spacing w:after="40"/>
        <w:rPr>
          <w:b/>
          <w:bCs/>
          <w:sz w:val="22"/>
          <w:szCs w:val="22"/>
        </w:rPr>
      </w:pPr>
      <w:r w:rsidRPr="00554D28">
        <w:rPr>
          <w:b/>
          <w:bCs/>
          <w:sz w:val="22"/>
          <w:szCs w:val="22"/>
        </w:rPr>
        <w:t>im. Stanisława Staszica w Krakowie</w:t>
      </w:r>
    </w:p>
    <w:p w14:paraId="445EE18C" w14:textId="77777777" w:rsidR="00FB7F50" w:rsidRPr="002245BE" w:rsidRDefault="00554D28" w:rsidP="00FB7F50">
      <w:pPr>
        <w:spacing w:after="40"/>
        <w:rPr>
          <w:b/>
          <w:bCs/>
          <w:sz w:val="22"/>
          <w:szCs w:val="22"/>
        </w:rPr>
      </w:pPr>
      <w:r w:rsidRPr="00554D28">
        <w:rPr>
          <w:b/>
          <w:bCs/>
          <w:sz w:val="22"/>
          <w:szCs w:val="22"/>
        </w:rPr>
        <w:t>Dział Zamówień Publicznych</w:t>
      </w:r>
    </w:p>
    <w:p w14:paraId="06FFA050" w14:textId="77777777" w:rsidR="00FB7F50" w:rsidRPr="002245BE" w:rsidRDefault="00554D28" w:rsidP="00FB7F50">
      <w:pPr>
        <w:rPr>
          <w:sz w:val="22"/>
          <w:szCs w:val="22"/>
        </w:rPr>
      </w:pPr>
      <w:r w:rsidRPr="00554D2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54D28">
        <w:rPr>
          <w:sz w:val="22"/>
          <w:szCs w:val="22"/>
        </w:rPr>
        <w:t>30</w:t>
      </w:r>
    </w:p>
    <w:p w14:paraId="17B5D87C" w14:textId="77777777" w:rsidR="00FB7F50" w:rsidRPr="002245BE" w:rsidRDefault="00554D28" w:rsidP="00FB7F50">
      <w:pPr>
        <w:rPr>
          <w:sz w:val="22"/>
          <w:szCs w:val="22"/>
        </w:rPr>
      </w:pPr>
      <w:r w:rsidRPr="00554D2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54D28">
        <w:rPr>
          <w:sz w:val="22"/>
          <w:szCs w:val="22"/>
        </w:rPr>
        <w:t>Kraków</w:t>
      </w:r>
    </w:p>
    <w:p w14:paraId="363EC21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0A903A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D4D21" w:rsidRPr="00607F9B" w14:paraId="116764E1" w14:textId="77777777" w:rsidTr="00382486">
        <w:trPr>
          <w:trHeight w:val="638"/>
        </w:trPr>
        <w:tc>
          <w:tcPr>
            <w:tcW w:w="959" w:type="dxa"/>
            <w:shd w:val="clear" w:color="auto" w:fill="auto"/>
          </w:tcPr>
          <w:bookmarkEnd w:id="0"/>
          <w:p w14:paraId="364051FF" w14:textId="77777777" w:rsidR="001D4D21" w:rsidRPr="00607F9B" w:rsidRDefault="001D4D21" w:rsidP="003824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9669D8" w14:textId="77777777" w:rsidR="001D4D21" w:rsidRPr="00607F9B" w:rsidRDefault="001D4D21" w:rsidP="003824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42A5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42A5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W</w:t>
            </w:r>
            <w:r w:rsidRPr="00442A5C">
              <w:rPr>
                <w:b/>
                <w:bCs/>
                <w:sz w:val="22"/>
                <w:szCs w:val="22"/>
              </w:rPr>
              <w:t>ymiana opraw oświetleniowych w budynku domu studenckiego DS1 Olimp przy ul. Rostafińskiego 9 w Krakowie - KC-zp.272-597/23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695C44F" w14:textId="77777777" w:rsidR="001D4D21" w:rsidRDefault="001D4D21" w:rsidP="001D4D2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(Dz.U. z 202</w:t>
      </w:r>
      <w:r>
        <w:rPr>
          <w:sz w:val="22"/>
          <w:szCs w:val="22"/>
        </w:rPr>
        <w:t>3</w:t>
      </w:r>
      <w:r w:rsidRPr="00BB02F8">
        <w:rPr>
          <w:sz w:val="22"/>
          <w:szCs w:val="22"/>
        </w:rPr>
        <w:t xml:space="preserve"> r. poz. </w:t>
      </w:r>
      <w:r>
        <w:rPr>
          <w:sz w:val="22"/>
          <w:szCs w:val="22"/>
        </w:rPr>
        <w:t>1605</w:t>
      </w:r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D4D21" w14:paraId="3B887BEE" w14:textId="77777777" w:rsidTr="00382486">
        <w:trPr>
          <w:cantSplit/>
        </w:trPr>
        <w:tc>
          <w:tcPr>
            <w:tcW w:w="10150" w:type="dxa"/>
          </w:tcPr>
          <w:p w14:paraId="7A98E9DB" w14:textId="77777777" w:rsidR="001D4D21" w:rsidRPr="00D26ED6" w:rsidRDefault="001D4D21" w:rsidP="001D4D21">
            <w:pPr>
              <w:jc w:val="both"/>
              <w:rPr>
                <w:b/>
                <w:sz w:val="22"/>
                <w:szCs w:val="22"/>
              </w:rPr>
            </w:pPr>
            <w:r w:rsidRPr="00442A5C">
              <w:rPr>
                <w:b/>
                <w:sz w:val="22"/>
                <w:szCs w:val="22"/>
              </w:rPr>
              <w:t>VOLTEL Usługi Elektryczne Łukasz Piech</w:t>
            </w:r>
          </w:p>
          <w:p w14:paraId="57506A9F" w14:textId="77777777" w:rsidR="001D4D21" w:rsidRPr="009F0E5C" w:rsidRDefault="001D4D21" w:rsidP="001D4D21">
            <w:pPr>
              <w:jc w:val="both"/>
              <w:rPr>
                <w:bCs/>
                <w:sz w:val="22"/>
                <w:szCs w:val="22"/>
              </w:rPr>
            </w:pPr>
            <w:r w:rsidRPr="00442A5C">
              <w:rPr>
                <w:bCs/>
                <w:sz w:val="22"/>
                <w:szCs w:val="22"/>
              </w:rPr>
              <w:t>os. Strusia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42A5C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42A5C">
              <w:rPr>
                <w:bCs/>
                <w:sz w:val="22"/>
                <w:szCs w:val="22"/>
              </w:rPr>
              <w:t>/12</w:t>
            </w:r>
          </w:p>
          <w:p w14:paraId="43173D8A" w14:textId="77777777" w:rsidR="001D4D21" w:rsidRPr="009F0E5C" w:rsidRDefault="001D4D21" w:rsidP="001D4D21">
            <w:pPr>
              <w:jc w:val="both"/>
              <w:rPr>
                <w:bCs/>
                <w:sz w:val="22"/>
                <w:szCs w:val="22"/>
              </w:rPr>
            </w:pPr>
            <w:r w:rsidRPr="00442A5C">
              <w:rPr>
                <w:bCs/>
                <w:sz w:val="22"/>
                <w:szCs w:val="22"/>
              </w:rPr>
              <w:t>31-808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42A5C">
              <w:rPr>
                <w:bCs/>
                <w:sz w:val="22"/>
                <w:szCs w:val="22"/>
              </w:rPr>
              <w:t>Kraków</w:t>
            </w:r>
          </w:p>
          <w:p w14:paraId="6DA0A08F" w14:textId="77777777" w:rsidR="001D4D21" w:rsidRPr="00D26ED6" w:rsidRDefault="001D4D21" w:rsidP="001D4D21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3C8E74" w14:textId="77777777" w:rsidR="001D4D21" w:rsidRPr="00D26ED6" w:rsidRDefault="001D4D21" w:rsidP="001D4D21">
            <w:pPr>
              <w:jc w:val="both"/>
              <w:rPr>
                <w:b/>
                <w:sz w:val="22"/>
                <w:szCs w:val="22"/>
              </w:rPr>
            </w:pPr>
            <w:r w:rsidRPr="00442A5C">
              <w:rPr>
                <w:sz w:val="22"/>
                <w:szCs w:val="22"/>
              </w:rPr>
              <w:t>wymiana opraw oświetleniowych w budynku domu studenckiego DS1 Olimp przy ul. Rostafińskiego 9 w Krakowie - KC-zp.272-597/23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42A5C">
              <w:rPr>
                <w:b/>
                <w:sz w:val="22"/>
                <w:szCs w:val="22"/>
              </w:rPr>
              <w:t>488 808.00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C31BF66" w14:textId="77777777" w:rsidR="001D4D21" w:rsidRDefault="001D4D21" w:rsidP="001D4D21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E07250F" w14:textId="77777777" w:rsidR="001D4D21" w:rsidRPr="00756CDA" w:rsidRDefault="001D4D21" w:rsidP="001D4D21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1D4D21" w:rsidRPr="008567C7" w14:paraId="011C4DA0" w14:textId="77777777" w:rsidTr="00382486">
        <w:trPr>
          <w:trHeight w:val="510"/>
        </w:trPr>
        <w:tc>
          <w:tcPr>
            <w:tcW w:w="595" w:type="pct"/>
            <w:vAlign w:val="center"/>
          </w:tcPr>
          <w:p w14:paraId="7325BB37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098C161C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5E38DDA7" w14:textId="77777777" w:rsidR="001D4D21" w:rsidRPr="008567C7" w:rsidRDefault="001D4D21" w:rsidP="0038248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469C3353" w14:textId="77777777" w:rsidR="001D4D21" w:rsidRPr="008567C7" w:rsidRDefault="001D4D21" w:rsidP="0038248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7169C0F4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D4D21" w:rsidRPr="008567C7" w14:paraId="75AB3FA5" w14:textId="77777777" w:rsidTr="00382486">
        <w:tc>
          <w:tcPr>
            <w:tcW w:w="595" w:type="pct"/>
            <w:vAlign w:val="center"/>
          </w:tcPr>
          <w:p w14:paraId="35DAA5B4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786" w:type="pct"/>
            <w:vAlign w:val="center"/>
          </w:tcPr>
          <w:p w14:paraId="2013B52C" w14:textId="77777777" w:rsidR="001D4D21" w:rsidRPr="002B6761" w:rsidRDefault="001D4D21" w:rsidP="003824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/>
                <w:sz w:val="18"/>
                <w:szCs w:val="18"/>
              </w:rPr>
              <w:t>VOLTEL Usługi Elektryczne Łukasz Piech</w:t>
            </w:r>
          </w:p>
          <w:p w14:paraId="2F1A2291" w14:textId="77777777" w:rsidR="001D4D21" w:rsidRPr="008567C7" w:rsidRDefault="001D4D21" w:rsidP="003824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os. Strusia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/12</w:t>
            </w:r>
          </w:p>
          <w:p w14:paraId="18ACD664" w14:textId="77777777" w:rsidR="001D4D21" w:rsidRPr="001B7815" w:rsidRDefault="001D4D21" w:rsidP="003824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31-808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39A97945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59E15B9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CB422E4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D4D21" w:rsidRPr="008567C7" w14:paraId="3EE8F5AB" w14:textId="77777777" w:rsidTr="00382486">
        <w:tc>
          <w:tcPr>
            <w:tcW w:w="595" w:type="pct"/>
            <w:vAlign w:val="center"/>
          </w:tcPr>
          <w:p w14:paraId="45B58D55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60FBE166" w14:textId="77777777" w:rsidR="001D4D21" w:rsidRPr="002B6761" w:rsidRDefault="001D4D21" w:rsidP="003824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/>
                <w:sz w:val="18"/>
                <w:szCs w:val="18"/>
              </w:rPr>
              <w:t>P.P.M. Elektro-Naft  Jan Niziołek</w:t>
            </w:r>
          </w:p>
          <w:p w14:paraId="3A02F8FF" w14:textId="77777777" w:rsidR="001D4D21" w:rsidRPr="008567C7" w:rsidRDefault="001D4D21" w:rsidP="003824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Forteczna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F171A8B" w14:textId="77777777" w:rsidR="001D4D21" w:rsidRPr="001B7815" w:rsidRDefault="001D4D21" w:rsidP="003824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30-437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5461FA0C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58,05</w:t>
            </w:r>
          </w:p>
        </w:tc>
        <w:tc>
          <w:tcPr>
            <w:tcW w:w="952" w:type="pct"/>
            <w:vAlign w:val="center"/>
          </w:tcPr>
          <w:p w14:paraId="4DC27700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85C1045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98,05</w:t>
            </w:r>
          </w:p>
        </w:tc>
      </w:tr>
      <w:tr w:rsidR="001D4D21" w:rsidRPr="008567C7" w14:paraId="399170A8" w14:textId="77777777" w:rsidTr="00382486">
        <w:tc>
          <w:tcPr>
            <w:tcW w:w="595" w:type="pct"/>
            <w:vAlign w:val="center"/>
          </w:tcPr>
          <w:p w14:paraId="0A25695B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58477F6E" w14:textId="77777777" w:rsidR="001D4D21" w:rsidRPr="002B6761" w:rsidRDefault="001D4D21" w:rsidP="003824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Sebastian </w:t>
            </w:r>
            <w:proofErr w:type="spellStart"/>
            <w:r w:rsidRPr="00442A5C">
              <w:rPr>
                <w:rFonts w:ascii="Times New Roman" w:hAnsi="Times New Roman" w:cs="Times New Roman"/>
                <w:b/>
                <w:sz w:val="18"/>
                <w:szCs w:val="18"/>
              </w:rPr>
              <w:t>Wielowski</w:t>
            </w:r>
            <w:proofErr w:type="spellEnd"/>
            <w:r w:rsidRPr="00442A5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Usługi Ogólnobudowlane Instalacje Elektryczne "ELEKTROBUD"</w:t>
            </w:r>
          </w:p>
          <w:p w14:paraId="49F081B7" w14:textId="77777777" w:rsidR="001D4D21" w:rsidRPr="008567C7" w:rsidRDefault="001D4D21" w:rsidP="003824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Podobin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139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AAD32C2" w14:textId="77777777" w:rsidR="001D4D21" w:rsidRPr="001B7815" w:rsidRDefault="001D4D21" w:rsidP="003824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34-735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Niedźwiedź</w:t>
            </w:r>
          </w:p>
        </w:tc>
        <w:tc>
          <w:tcPr>
            <w:tcW w:w="952" w:type="pct"/>
            <w:vAlign w:val="center"/>
          </w:tcPr>
          <w:p w14:paraId="5180F7D2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54,91</w:t>
            </w:r>
          </w:p>
        </w:tc>
        <w:tc>
          <w:tcPr>
            <w:tcW w:w="952" w:type="pct"/>
            <w:vAlign w:val="center"/>
          </w:tcPr>
          <w:p w14:paraId="5BB007BB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B2585FA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94,91</w:t>
            </w:r>
          </w:p>
        </w:tc>
      </w:tr>
      <w:tr w:rsidR="001D4D21" w:rsidRPr="008567C7" w14:paraId="73C24821" w14:textId="77777777" w:rsidTr="00382486">
        <w:tc>
          <w:tcPr>
            <w:tcW w:w="595" w:type="pct"/>
            <w:vAlign w:val="center"/>
          </w:tcPr>
          <w:p w14:paraId="1B9BB6A6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86" w:type="pct"/>
            <w:vAlign w:val="center"/>
          </w:tcPr>
          <w:p w14:paraId="3FBABB12" w14:textId="77777777" w:rsidR="001D4D21" w:rsidRPr="002B6761" w:rsidRDefault="001D4D21" w:rsidP="003824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Handlowo-Usługowe ELEMAR Marcin Cudak</w:t>
            </w:r>
          </w:p>
          <w:p w14:paraId="79A7874A" w14:textId="77777777" w:rsidR="001D4D21" w:rsidRPr="008567C7" w:rsidRDefault="001D4D21" w:rsidP="003824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AFE1559" w14:textId="77777777" w:rsidR="001D4D21" w:rsidRPr="001B7815" w:rsidRDefault="001D4D21" w:rsidP="003824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32-555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Zagórze</w:t>
            </w:r>
          </w:p>
        </w:tc>
        <w:tc>
          <w:tcPr>
            <w:tcW w:w="952" w:type="pct"/>
            <w:vAlign w:val="center"/>
          </w:tcPr>
          <w:p w14:paraId="7085CDB9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48,95</w:t>
            </w:r>
          </w:p>
        </w:tc>
        <w:tc>
          <w:tcPr>
            <w:tcW w:w="952" w:type="pct"/>
            <w:vAlign w:val="center"/>
          </w:tcPr>
          <w:p w14:paraId="58321C9B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5803D74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88,95</w:t>
            </w:r>
          </w:p>
        </w:tc>
      </w:tr>
      <w:tr w:rsidR="001D4D21" w:rsidRPr="008567C7" w14:paraId="252A963B" w14:textId="77777777" w:rsidTr="00382486">
        <w:tc>
          <w:tcPr>
            <w:tcW w:w="595" w:type="pct"/>
            <w:vAlign w:val="center"/>
          </w:tcPr>
          <w:p w14:paraId="7F5614A4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2462E51F" w14:textId="77777777" w:rsidR="001D4D21" w:rsidRPr="00B13429" w:rsidRDefault="001D4D21" w:rsidP="003824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B1342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Expander Integrator IT</w:t>
            </w:r>
          </w:p>
          <w:p w14:paraId="00FC8E63" w14:textId="77777777" w:rsidR="001D4D21" w:rsidRPr="00B13429" w:rsidRDefault="001D4D21" w:rsidP="003824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B1342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Ul</w:t>
            </w:r>
            <w:proofErr w:type="spellEnd"/>
            <w:r w:rsidRPr="00B13429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. Sucha 2A</w:t>
            </w:r>
          </w:p>
          <w:p w14:paraId="6BC259E3" w14:textId="77777777" w:rsidR="001D4D21" w:rsidRDefault="001D4D21" w:rsidP="003824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30-601 Kraków</w:t>
            </w:r>
          </w:p>
          <w:p w14:paraId="73EF2150" w14:textId="77777777" w:rsidR="001D4D21" w:rsidRPr="00641F18" w:rsidRDefault="001D4D21" w:rsidP="003824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52" w:type="pct"/>
            <w:vAlign w:val="center"/>
          </w:tcPr>
          <w:p w14:paraId="37DDE07E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45,48</w:t>
            </w:r>
          </w:p>
        </w:tc>
        <w:tc>
          <w:tcPr>
            <w:tcW w:w="952" w:type="pct"/>
            <w:vAlign w:val="center"/>
          </w:tcPr>
          <w:p w14:paraId="55FA0C7A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4BD81D4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85,48</w:t>
            </w:r>
          </w:p>
        </w:tc>
      </w:tr>
      <w:tr w:rsidR="001D4D21" w:rsidRPr="008567C7" w14:paraId="15FE9CBB" w14:textId="77777777" w:rsidTr="00382486">
        <w:tc>
          <w:tcPr>
            <w:tcW w:w="595" w:type="pct"/>
            <w:vAlign w:val="center"/>
          </w:tcPr>
          <w:p w14:paraId="6DD224C8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</w:p>
        </w:tc>
        <w:tc>
          <w:tcPr>
            <w:tcW w:w="1786" w:type="pct"/>
            <w:vAlign w:val="center"/>
          </w:tcPr>
          <w:p w14:paraId="31D9F435" w14:textId="77777777" w:rsidR="001D4D21" w:rsidRPr="002B6761" w:rsidRDefault="001D4D21" w:rsidP="003824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/>
                <w:sz w:val="18"/>
                <w:szCs w:val="18"/>
              </w:rPr>
              <w:t>Dariusz Wiewióra Instalacje</w:t>
            </w:r>
          </w:p>
          <w:p w14:paraId="117A704C" w14:textId="77777777" w:rsidR="001D4D21" w:rsidRPr="008567C7" w:rsidRDefault="001D4D21" w:rsidP="003824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Kapelanka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/46</w:t>
            </w:r>
          </w:p>
          <w:p w14:paraId="2132BB53" w14:textId="77777777" w:rsidR="001D4D21" w:rsidRPr="001B7815" w:rsidRDefault="001D4D21" w:rsidP="003824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30-347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32491CF8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45,47</w:t>
            </w:r>
          </w:p>
        </w:tc>
        <w:tc>
          <w:tcPr>
            <w:tcW w:w="952" w:type="pct"/>
            <w:vAlign w:val="center"/>
          </w:tcPr>
          <w:p w14:paraId="39E92A50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1091F32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85,47</w:t>
            </w:r>
          </w:p>
        </w:tc>
      </w:tr>
      <w:tr w:rsidR="001D4D21" w:rsidRPr="008567C7" w14:paraId="48A4BD67" w14:textId="77777777" w:rsidTr="00382486">
        <w:tc>
          <w:tcPr>
            <w:tcW w:w="595" w:type="pct"/>
            <w:vAlign w:val="center"/>
          </w:tcPr>
          <w:p w14:paraId="63CF640F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86" w:type="pct"/>
            <w:vAlign w:val="center"/>
          </w:tcPr>
          <w:p w14:paraId="263E8125" w14:textId="77777777" w:rsidR="001D4D21" w:rsidRPr="002B6761" w:rsidRDefault="001D4D21" w:rsidP="003824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42A5C">
              <w:rPr>
                <w:rFonts w:ascii="Times New Roman" w:hAnsi="Times New Roman" w:cs="Times New Roman"/>
                <w:b/>
                <w:sz w:val="18"/>
                <w:szCs w:val="18"/>
              </w:rPr>
              <w:t>ZELPiG</w:t>
            </w:r>
            <w:proofErr w:type="spellEnd"/>
            <w:r w:rsidRPr="00442A5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s.c. Piotr </w:t>
            </w:r>
            <w:proofErr w:type="spellStart"/>
            <w:r w:rsidRPr="00442A5C">
              <w:rPr>
                <w:rFonts w:ascii="Times New Roman" w:hAnsi="Times New Roman" w:cs="Times New Roman"/>
                <w:b/>
                <w:sz w:val="18"/>
                <w:szCs w:val="18"/>
              </w:rPr>
              <w:t>Pietrzko</w:t>
            </w:r>
            <w:proofErr w:type="spellEnd"/>
            <w:r w:rsidRPr="00442A5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Grzegorz </w:t>
            </w:r>
            <w:proofErr w:type="spellStart"/>
            <w:r w:rsidRPr="00442A5C">
              <w:rPr>
                <w:rFonts w:ascii="Times New Roman" w:hAnsi="Times New Roman" w:cs="Times New Roman"/>
                <w:b/>
                <w:sz w:val="18"/>
                <w:szCs w:val="18"/>
              </w:rPr>
              <w:t>Pietrzko</w:t>
            </w:r>
            <w:proofErr w:type="spellEnd"/>
          </w:p>
          <w:p w14:paraId="46ED3F48" w14:textId="77777777" w:rsidR="001D4D21" w:rsidRPr="008567C7" w:rsidRDefault="001D4D21" w:rsidP="003824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6A19B01" w14:textId="77777777" w:rsidR="001D4D21" w:rsidRPr="001B7815" w:rsidRDefault="001D4D21" w:rsidP="003824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32-050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Skawina</w:t>
            </w:r>
          </w:p>
        </w:tc>
        <w:tc>
          <w:tcPr>
            <w:tcW w:w="952" w:type="pct"/>
            <w:vAlign w:val="center"/>
          </w:tcPr>
          <w:p w14:paraId="50C433C7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44,83</w:t>
            </w:r>
          </w:p>
        </w:tc>
        <w:tc>
          <w:tcPr>
            <w:tcW w:w="952" w:type="pct"/>
            <w:vAlign w:val="center"/>
          </w:tcPr>
          <w:p w14:paraId="12033EE6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190BCB9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84,83</w:t>
            </w:r>
          </w:p>
        </w:tc>
      </w:tr>
      <w:tr w:rsidR="001D4D21" w:rsidRPr="008567C7" w14:paraId="7E2A1FBE" w14:textId="77777777" w:rsidTr="00382486">
        <w:tc>
          <w:tcPr>
            <w:tcW w:w="595" w:type="pct"/>
            <w:vAlign w:val="center"/>
          </w:tcPr>
          <w:p w14:paraId="7302FB19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86" w:type="pct"/>
            <w:vAlign w:val="center"/>
          </w:tcPr>
          <w:p w14:paraId="5467D063" w14:textId="77777777" w:rsidR="001D4D21" w:rsidRPr="002B6761" w:rsidRDefault="001D4D21" w:rsidP="003824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/>
                <w:sz w:val="18"/>
                <w:szCs w:val="18"/>
              </w:rPr>
              <w:t>BDTS Sp. z o.o.</w:t>
            </w:r>
          </w:p>
          <w:p w14:paraId="2DB24BCB" w14:textId="77777777" w:rsidR="001D4D21" w:rsidRPr="008567C7" w:rsidRDefault="001D4D21" w:rsidP="003824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Stanisława </w:t>
            </w:r>
            <w:proofErr w:type="spellStart"/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Działowskiego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C127ED1" w14:textId="77777777" w:rsidR="001D4D21" w:rsidRPr="001B7815" w:rsidRDefault="001D4D21" w:rsidP="003824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30-399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5C97EA1F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43,87</w:t>
            </w:r>
          </w:p>
        </w:tc>
        <w:tc>
          <w:tcPr>
            <w:tcW w:w="952" w:type="pct"/>
            <w:vAlign w:val="center"/>
          </w:tcPr>
          <w:p w14:paraId="4AFD8B11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BCCE2EA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83,87</w:t>
            </w:r>
          </w:p>
        </w:tc>
      </w:tr>
      <w:tr w:rsidR="001D4D21" w:rsidRPr="008567C7" w14:paraId="6C7A5B52" w14:textId="77777777" w:rsidTr="00382486">
        <w:tc>
          <w:tcPr>
            <w:tcW w:w="595" w:type="pct"/>
            <w:vAlign w:val="center"/>
          </w:tcPr>
          <w:p w14:paraId="3110BC3A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86" w:type="pct"/>
            <w:vAlign w:val="center"/>
          </w:tcPr>
          <w:p w14:paraId="6A11CED1" w14:textId="77777777" w:rsidR="001D4D21" w:rsidRPr="002B6761" w:rsidRDefault="001D4D21" w:rsidP="003824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42A5C">
              <w:rPr>
                <w:rFonts w:ascii="Times New Roman" w:hAnsi="Times New Roman" w:cs="Times New Roman"/>
                <w:b/>
                <w:sz w:val="18"/>
                <w:szCs w:val="18"/>
              </w:rPr>
              <w:t>Gołuszka</w:t>
            </w:r>
            <w:proofErr w:type="spellEnd"/>
            <w:r w:rsidRPr="00442A5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Firma Budowlana Spółka Jawna</w:t>
            </w:r>
          </w:p>
          <w:p w14:paraId="48380849" w14:textId="77777777" w:rsidR="001D4D21" w:rsidRPr="008567C7" w:rsidRDefault="001D4D21" w:rsidP="003824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Sucha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8A2A2A0" w14:textId="77777777" w:rsidR="001D4D21" w:rsidRPr="001B7815" w:rsidRDefault="001D4D21" w:rsidP="003824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30-601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0245A042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41,78</w:t>
            </w:r>
          </w:p>
        </w:tc>
        <w:tc>
          <w:tcPr>
            <w:tcW w:w="952" w:type="pct"/>
            <w:vAlign w:val="center"/>
          </w:tcPr>
          <w:p w14:paraId="4421A612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9ECCCD1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81,78</w:t>
            </w:r>
          </w:p>
        </w:tc>
      </w:tr>
      <w:tr w:rsidR="001D4D21" w:rsidRPr="008567C7" w14:paraId="54712FF3" w14:textId="77777777" w:rsidTr="00382486">
        <w:tc>
          <w:tcPr>
            <w:tcW w:w="595" w:type="pct"/>
            <w:vAlign w:val="center"/>
          </w:tcPr>
          <w:p w14:paraId="2D0E3A1F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15D88F4E" w14:textId="77777777" w:rsidR="001D4D21" w:rsidRDefault="001D4D21" w:rsidP="003824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1F1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 Lider EURO-LIGHT sp. z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o.o. ul. 1 Maja 46A, 05-555 Tarczyn, </w:t>
            </w:r>
          </w:p>
          <w:p w14:paraId="2FFE6739" w14:textId="77777777" w:rsidR="001D4D21" w:rsidRPr="002B6761" w:rsidRDefault="001D4D21" w:rsidP="003824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Partner: </w:t>
            </w:r>
            <w:r w:rsidRPr="00442A5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GR Visio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 sp. k.</w:t>
            </w:r>
          </w:p>
          <w:p w14:paraId="4DCABEE9" w14:textId="77777777" w:rsidR="001D4D21" w:rsidRPr="001B7815" w:rsidRDefault="001D4D21" w:rsidP="003824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1 Maja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46a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05-555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Tarczyn</w:t>
            </w:r>
          </w:p>
        </w:tc>
        <w:tc>
          <w:tcPr>
            <w:tcW w:w="952" w:type="pct"/>
            <w:vAlign w:val="center"/>
          </w:tcPr>
          <w:p w14:paraId="760ADC3D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34,97</w:t>
            </w:r>
          </w:p>
        </w:tc>
        <w:tc>
          <w:tcPr>
            <w:tcW w:w="952" w:type="pct"/>
            <w:vAlign w:val="center"/>
          </w:tcPr>
          <w:p w14:paraId="19B00A12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17F1C66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74,97</w:t>
            </w:r>
          </w:p>
        </w:tc>
      </w:tr>
      <w:tr w:rsidR="001D4D21" w:rsidRPr="008567C7" w14:paraId="0535805A" w14:textId="77777777" w:rsidTr="00382486">
        <w:tc>
          <w:tcPr>
            <w:tcW w:w="595" w:type="pct"/>
            <w:vAlign w:val="center"/>
          </w:tcPr>
          <w:p w14:paraId="15494E47" w14:textId="77777777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384CBAD5" w14:textId="77777777" w:rsidR="001D4D21" w:rsidRPr="002B6761" w:rsidRDefault="001D4D21" w:rsidP="003824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/>
                <w:sz w:val="18"/>
                <w:szCs w:val="18"/>
              </w:rPr>
              <w:t>EL-BOL, Usługi Elektryczne , Paweł Bolek</w:t>
            </w:r>
          </w:p>
          <w:p w14:paraId="72A84A54" w14:textId="77777777" w:rsidR="001D4D21" w:rsidRPr="008567C7" w:rsidRDefault="001D4D21" w:rsidP="003824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Lwowska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D386743" w14:textId="77777777" w:rsidR="001D4D21" w:rsidRPr="001B7815" w:rsidRDefault="001D4D21" w:rsidP="003824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38-200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42A5C">
              <w:rPr>
                <w:rFonts w:ascii="Times New Roman" w:hAnsi="Times New Roman" w:cs="Times New Roman"/>
                <w:bCs/>
                <w:sz w:val="18"/>
                <w:szCs w:val="18"/>
              </w:rPr>
              <w:t>Jasło</w:t>
            </w:r>
          </w:p>
        </w:tc>
        <w:tc>
          <w:tcPr>
            <w:tcW w:w="952" w:type="pct"/>
            <w:vAlign w:val="center"/>
          </w:tcPr>
          <w:p w14:paraId="37DE3ACD" w14:textId="665D3322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63828C8F" w14:textId="563C3441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22572BBC" w14:textId="4348A193" w:rsidR="001D4D21" w:rsidRPr="008567C7" w:rsidRDefault="001D4D21" w:rsidP="003824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2A5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7089A0E2" w14:textId="5371C528" w:rsidR="001D4D21" w:rsidRDefault="001D4D21" w:rsidP="001D4D21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*Zamawiający nie przyznawał punktów. Oferta wykonawcy została odrzucona.</w:t>
      </w:r>
    </w:p>
    <w:p w14:paraId="622223B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7EEF3" w14:textId="77777777" w:rsidR="00767949" w:rsidRDefault="00767949">
      <w:r>
        <w:separator/>
      </w:r>
    </w:p>
  </w:endnote>
  <w:endnote w:type="continuationSeparator" w:id="0">
    <w:p w14:paraId="4A391E94" w14:textId="77777777" w:rsidR="00767949" w:rsidRDefault="00767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C916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6DA1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A789CA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01EDB1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7BC1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89D81" w14:textId="77777777" w:rsidR="00767949" w:rsidRDefault="00767949">
      <w:r>
        <w:separator/>
      </w:r>
    </w:p>
  </w:footnote>
  <w:footnote w:type="continuationSeparator" w:id="0">
    <w:p w14:paraId="30E71F44" w14:textId="77777777" w:rsidR="00767949" w:rsidRDefault="007679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EF01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F064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2C04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7949"/>
    <w:rsid w:val="00005838"/>
    <w:rsid w:val="00022322"/>
    <w:rsid w:val="00042497"/>
    <w:rsid w:val="000C1E6F"/>
    <w:rsid w:val="000E4E56"/>
    <w:rsid w:val="001A1468"/>
    <w:rsid w:val="001B7815"/>
    <w:rsid w:val="001C31ED"/>
    <w:rsid w:val="001D4D2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4D28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7949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5CA225"/>
  <w15:chartTrackingRefBased/>
  <w15:docId w15:val="{0E2D73C2-661F-4D50-A5D6-1141A0D74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343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2023-11-27T09:52:00Z</cp:lastPrinted>
  <dcterms:created xsi:type="dcterms:W3CDTF">2023-11-27T09:53:00Z</dcterms:created>
  <dcterms:modified xsi:type="dcterms:W3CDTF">2023-11-27T09:53:00Z</dcterms:modified>
</cp:coreProperties>
</file>