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0C9DF" w14:textId="77777777" w:rsidR="00FB7F50" w:rsidRPr="002245BE" w:rsidRDefault="00D5576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5576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55767">
        <w:rPr>
          <w:sz w:val="22"/>
          <w:szCs w:val="22"/>
        </w:rPr>
        <w:t>2023-11-27</w:t>
      </w:r>
    </w:p>
    <w:p w14:paraId="6C3D762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CE9D597" w14:textId="77777777" w:rsidR="00D55767" w:rsidRPr="00D55767" w:rsidRDefault="00D55767" w:rsidP="00FB7F50">
      <w:pPr>
        <w:spacing w:after="40"/>
        <w:rPr>
          <w:b/>
          <w:bCs/>
          <w:sz w:val="22"/>
          <w:szCs w:val="22"/>
        </w:rPr>
      </w:pPr>
      <w:r w:rsidRPr="00D55767">
        <w:rPr>
          <w:b/>
          <w:bCs/>
          <w:sz w:val="22"/>
          <w:szCs w:val="22"/>
        </w:rPr>
        <w:t>Akademia Górniczo - Hutnicza</w:t>
      </w:r>
    </w:p>
    <w:p w14:paraId="01B3B03D" w14:textId="77777777" w:rsidR="00D55767" w:rsidRPr="00D55767" w:rsidRDefault="00D55767" w:rsidP="00FB7F50">
      <w:pPr>
        <w:spacing w:after="40"/>
        <w:rPr>
          <w:b/>
          <w:bCs/>
          <w:sz w:val="22"/>
          <w:szCs w:val="22"/>
        </w:rPr>
      </w:pPr>
      <w:r w:rsidRPr="00D55767">
        <w:rPr>
          <w:b/>
          <w:bCs/>
          <w:sz w:val="22"/>
          <w:szCs w:val="22"/>
        </w:rPr>
        <w:t>im. Stanisława Staszica w Krakowie</w:t>
      </w:r>
    </w:p>
    <w:p w14:paraId="657CD858" w14:textId="77777777" w:rsidR="00FB7F50" w:rsidRPr="002245BE" w:rsidRDefault="00D55767" w:rsidP="00FB7F50">
      <w:pPr>
        <w:spacing w:after="40"/>
        <w:rPr>
          <w:b/>
          <w:bCs/>
          <w:sz w:val="22"/>
          <w:szCs w:val="22"/>
        </w:rPr>
      </w:pPr>
      <w:r w:rsidRPr="00D55767">
        <w:rPr>
          <w:b/>
          <w:bCs/>
          <w:sz w:val="22"/>
          <w:szCs w:val="22"/>
        </w:rPr>
        <w:t>Dział Zamówień Publicznych</w:t>
      </w:r>
    </w:p>
    <w:p w14:paraId="01848D0E" w14:textId="77777777" w:rsidR="00FB7F50" w:rsidRPr="002245BE" w:rsidRDefault="00D55767" w:rsidP="00FB7F50">
      <w:pPr>
        <w:rPr>
          <w:sz w:val="22"/>
          <w:szCs w:val="22"/>
        </w:rPr>
      </w:pPr>
      <w:r w:rsidRPr="00D5576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55767">
        <w:rPr>
          <w:sz w:val="22"/>
          <w:szCs w:val="22"/>
        </w:rPr>
        <w:t>30</w:t>
      </w:r>
    </w:p>
    <w:p w14:paraId="5523F779" w14:textId="77777777" w:rsidR="00FB7F50" w:rsidRPr="002245BE" w:rsidRDefault="00D55767" w:rsidP="00FB7F50">
      <w:pPr>
        <w:rPr>
          <w:sz w:val="22"/>
          <w:szCs w:val="22"/>
        </w:rPr>
      </w:pPr>
      <w:r w:rsidRPr="00D5576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55767">
        <w:rPr>
          <w:sz w:val="22"/>
          <w:szCs w:val="22"/>
        </w:rPr>
        <w:t>Kraków</w:t>
      </w:r>
    </w:p>
    <w:p w14:paraId="5FD9CF4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F282F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55767" w:rsidRPr="00607F9B" w14:paraId="492DA7EE" w14:textId="77777777" w:rsidTr="009A79CD">
        <w:trPr>
          <w:trHeight w:val="638"/>
        </w:trPr>
        <w:tc>
          <w:tcPr>
            <w:tcW w:w="1023" w:type="dxa"/>
            <w:shd w:val="clear" w:color="auto" w:fill="auto"/>
          </w:tcPr>
          <w:p w14:paraId="0F96BD82" w14:textId="77777777" w:rsidR="00D55767" w:rsidRPr="00607F9B" w:rsidRDefault="00D55767" w:rsidP="00FC23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F0E92A" w14:textId="2D8BEBE0" w:rsidR="00D55767" w:rsidRPr="00607F9B" w:rsidRDefault="00D55767" w:rsidP="00FC23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55767">
              <w:rPr>
                <w:sz w:val="22"/>
                <w:szCs w:val="22"/>
              </w:rPr>
              <w:t>przetarg</w:t>
            </w:r>
            <w:r w:rsidR="00DC15A1">
              <w:rPr>
                <w:sz w:val="22"/>
                <w:szCs w:val="22"/>
              </w:rPr>
              <w:t>u</w:t>
            </w:r>
            <w:r w:rsidRPr="00D55767">
              <w:rPr>
                <w:sz w:val="22"/>
                <w:szCs w:val="22"/>
              </w:rPr>
              <w:t xml:space="preserve"> nieograniczon</w:t>
            </w:r>
            <w:r w:rsidR="00DC15A1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55767">
              <w:rPr>
                <w:b/>
                <w:bCs/>
                <w:sz w:val="22"/>
                <w:szCs w:val="22"/>
              </w:rPr>
              <w:t>Dostaw</w:t>
            </w:r>
            <w:r w:rsidR="00DC15A1">
              <w:rPr>
                <w:b/>
                <w:bCs/>
                <w:sz w:val="22"/>
                <w:szCs w:val="22"/>
              </w:rPr>
              <w:t>ę</w:t>
            </w:r>
            <w:r w:rsidRPr="00D55767">
              <w:rPr>
                <w:b/>
                <w:bCs/>
                <w:sz w:val="22"/>
                <w:szCs w:val="22"/>
              </w:rPr>
              <w:t xml:space="preserve"> subskrypcji pakietu bezpieczeństwa wraz z przedłużeniem gwarancji na sprzęt dla 2 urządzeń </w:t>
            </w:r>
            <w:proofErr w:type="spellStart"/>
            <w:r w:rsidRPr="00D55767">
              <w:rPr>
                <w:b/>
                <w:bCs/>
                <w:sz w:val="22"/>
                <w:szCs w:val="22"/>
              </w:rPr>
              <w:t>FortiGate</w:t>
            </w:r>
            <w:proofErr w:type="spellEnd"/>
            <w:r w:rsidRPr="00D55767">
              <w:rPr>
                <w:b/>
                <w:bCs/>
                <w:sz w:val="22"/>
                <w:szCs w:val="22"/>
              </w:rPr>
              <w:t xml:space="preserve"> 100F oraz 2 urządzeń </w:t>
            </w:r>
            <w:proofErr w:type="spellStart"/>
            <w:r w:rsidRPr="00D55767">
              <w:rPr>
                <w:b/>
                <w:bCs/>
                <w:sz w:val="22"/>
                <w:szCs w:val="22"/>
              </w:rPr>
              <w:t>FortiWeb</w:t>
            </w:r>
            <w:proofErr w:type="spellEnd"/>
            <w:r w:rsidRPr="00D55767">
              <w:rPr>
                <w:b/>
                <w:bCs/>
                <w:sz w:val="22"/>
                <w:szCs w:val="22"/>
              </w:rPr>
              <w:t xml:space="preserve"> 1000E na okres 12 miesięcy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55767">
              <w:rPr>
                <w:b/>
                <w:sz w:val="22"/>
                <w:szCs w:val="22"/>
              </w:rPr>
              <w:t>KC-zp.272-601/23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E56D93" w14:textId="77777777" w:rsidR="009A79CD" w:rsidRPr="00795CD7" w:rsidRDefault="009A79CD" w:rsidP="009A79CD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795CD7">
        <w:rPr>
          <w:b/>
          <w:sz w:val="22"/>
          <w:szCs w:val="22"/>
        </w:rPr>
        <w:t>Akademia Górniczo - Hutnicza</w:t>
      </w:r>
    </w:p>
    <w:p w14:paraId="38A9A3FA" w14:textId="77777777" w:rsidR="009A79CD" w:rsidRPr="00795CD7" w:rsidRDefault="009A79CD" w:rsidP="009A79CD">
      <w:pPr>
        <w:rPr>
          <w:b/>
          <w:sz w:val="22"/>
          <w:szCs w:val="22"/>
        </w:rPr>
      </w:pPr>
      <w:r w:rsidRPr="00795CD7">
        <w:rPr>
          <w:b/>
          <w:sz w:val="22"/>
          <w:szCs w:val="22"/>
        </w:rPr>
        <w:t>im. Stanisława Staszica w Krakowie</w:t>
      </w:r>
    </w:p>
    <w:p w14:paraId="5F048629" w14:textId="77777777" w:rsidR="009A79CD" w:rsidRPr="00912D32" w:rsidRDefault="009A79CD" w:rsidP="009A79CD">
      <w:pPr>
        <w:rPr>
          <w:sz w:val="22"/>
          <w:szCs w:val="22"/>
        </w:rPr>
      </w:pPr>
      <w:r w:rsidRPr="00795CD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A79CD" w14:paraId="1372F2CF" w14:textId="77777777" w:rsidTr="00FC23CA">
        <w:trPr>
          <w:cantSplit/>
        </w:trPr>
        <w:tc>
          <w:tcPr>
            <w:tcW w:w="10150" w:type="dxa"/>
          </w:tcPr>
          <w:p w14:paraId="4B9BB2A7" w14:textId="77777777" w:rsidR="009A79CD" w:rsidRPr="00D26ED6" w:rsidRDefault="009A79CD" w:rsidP="00FC23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95CD7">
              <w:rPr>
                <w:b/>
                <w:sz w:val="22"/>
                <w:szCs w:val="22"/>
              </w:rPr>
              <w:t>Storio</w:t>
            </w:r>
            <w:proofErr w:type="spellEnd"/>
            <w:r w:rsidRPr="00795CD7">
              <w:rPr>
                <w:b/>
                <w:sz w:val="22"/>
                <w:szCs w:val="22"/>
              </w:rPr>
              <w:t xml:space="preserve"> Sp. z o.o. sp.k.</w:t>
            </w:r>
          </w:p>
          <w:p w14:paraId="2F218FC1" w14:textId="77777777" w:rsidR="009A79CD" w:rsidRPr="009F0E5C" w:rsidRDefault="009A79CD" w:rsidP="00FC23CA">
            <w:pPr>
              <w:jc w:val="both"/>
              <w:rPr>
                <w:bCs/>
                <w:sz w:val="22"/>
                <w:szCs w:val="22"/>
              </w:rPr>
            </w:pPr>
            <w:r w:rsidRPr="00795CD7">
              <w:rPr>
                <w:bCs/>
                <w:sz w:val="22"/>
                <w:szCs w:val="22"/>
              </w:rPr>
              <w:t>Reformacka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5CD7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94A5D9" w14:textId="77777777" w:rsidR="009A79CD" w:rsidRPr="009F0E5C" w:rsidRDefault="009A79CD" w:rsidP="00FC23CA">
            <w:pPr>
              <w:jc w:val="both"/>
              <w:rPr>
                <w:bCs/>
                <w:sz w:val="22"/>
                <w:szCs w:val="22"/>
              </w:rPr>
            </w:pPr>
            <w:r w:rsidRPr="00795CD7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5CD7">
              <w:rPr>
                <w:bCs/>
                <w:sz w:val="22"/>
                <w:szCs w:val="22"/>
              </w:rPr>
              <w:t>Wieliczka</w:t>
            </w:r>
          </w:p>
          <w:p w14:paraId="22AB3B4B" w14:textId="77777777" w:rsidR="009A79CD" w:rsidRPr="00D26ED6" w:rsidRDefault="009A79CD" w:rsidP="00FC23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0E6E56" w14:textId="77777777" w:rsidR="009A79CD" w:rsidRPr="00D26ED6" w:rsidRDefault="009A79CD" w:rsidP="00FC23C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95CD7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795CD7">
              <w:rPr>
                <w:sz w:val="22"/>
                <w:szCs w:val="22"/>
              </w:rPr>
              <w:t xml:space="preserve"> subskrypcji pakietu bezpieczeństwa wraz z przedłużeniem gwarancji na sprzęt dla 2 urządzeń </w:t>
            </w:r>
            <w:proofErr w:type="spellStart"/>
            <w:r w:rsidRPr="00795CD7">
              <w:rPr>
                <w:sz w:val="22"/>
                <w:szCs w:val="22"/>
              </w:rPr>
              <w:t>FortiGate</w:t>
            </w:r>
            <w:proofErr w:type="spellEnd"/>
            <w:r w:rsidRPr="00795CD7">
              <w:rPr>
                <w:sz w:val="22"/>
                <w:szCs w:val="22"/>
              </w:rPr>
              <w:t xml:space="preserve"> 100F oraz 2 urządzeń </w:t>
            </w:r>
            <w:proofErr w:type="spellStart"/>
            <w:r w:rsidRPr="00795CD7">
              <w:rPr>
                <w:sz w:val="22"/>
                <w:szCs w:val="22"/>
              </w:rPr>
              <w:t>FortiWeb</w:t>
            </w:r>
            <w:proofErr w:type="spellEnd"/>
            <w:r w:rsidRPr="00795CD7">
              <w:rPr>
                <w:sz w:val="22"/>
                <w:szCs w:val="22"/>
              </w:rPr>
              <w:t xml:space="preserve"> 1000E na okres 12 miesięcy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95CD7">
              <w:rPr>
                <w:b/>
                <w:sz w:val="22"/>
                <w:szCs w:val="22"/>
              </w:rPr>
              <w:t>200 809.80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AAB94A9" w14:textId="77777777" w:rsidR="009A79CD" w:rsidRDefault="009A79CD" w:rsidP="00FC23C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3BD9B9C1" w14:textId="77777777" w:rsidR="009A79CD" w:rsidRPr="00756CDA" w:rsidRDefault="009A79CD" w:rsidP="009A79C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9A79CD" w:rsidRPr="008567C7" w14:paraId="7711FF6C" w14:textId="77777777" w:rsidTr="00FC23CA">
        <w:trPr>
          <w:trHeight w:val="510"/>
        </w:trPr>
        <w:tc>
          <w:tcPr>
            <w:tcW w:w="709" w:type="dxa"/>
            <w:vAlign w:val="center"/>
          </w:tcPr>
          <w:p w14:paraId="2AB7F0B0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D996607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0EC0F6F" w14:textId="77777777" w:rsidR="009A79CD" w:rsidRPr="008567C7" w:rsidRDefault="009A79CD" w:rsidP="00FC23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5CD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B18D696" w14:textId="77777777" w:rsidR="009A79CD" w:rsidRPr="008567C7" w:rsidRDefault="009A79CD" w:rsidP="00FC23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5CD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2ED1A5A" w14:textId="77777777" w:rsidR="009A79CD" w:rsidRPr="008567C7" w:rsidRDefault="009A79CD" w:rsidP="00FC23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18AADD" w14:textId="77777777" w:rsidR="009A79CD" w:rsidRPr="008567C7" w:rsidRDefault="009A79CD" w:rsidP="00FC23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5FB4A8" w14:textId="77777777" w:rsidR="009A79CD" w:rsidRPr="008567C7" w:rsidRDefault="009A79CD" w:rsidP="00FC23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0A258BC" w14:textId="77777777" w:rsidR="009A79CD" w:rsidRPr="008567C7" w:rsidRDefault="009A79CD" w:rsidP="00FC23C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331DFB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9A79CD" w:rsidRPr="008567C7" w14:paraId="77F2066F" w14:textId="77777777" w:rsidTr="00FC23CA">
        <w:tc>
          <w:tcPr>
            <w:tcW w:w="709" w:type="dxa"/>
            <w:vAlign w:val="center"/>
          </w:tcPr>
          <w:p w14:paraId="0880B8E4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D41B09C" w14:textId="77777777" w:rsidR="009A79CD" w:rsidRPr="002B6761" w:rsidRDefault="009A79CD" w:rsidP="00FC23C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95CD7">
              <w:rPr>
                <w:rFonts w:ascii="Times New Roman" w:hAnsi="Times New Roman" w:cs="Times New Roman"/>
                <w:b/>
                <w:sz w:val="18"/>
                <w:szCs w:val="18"/>
              </w:rPr>
              <w:t>Storio</w:t>
            </w:r>
            <w:proofErr w:type="spellEnd"/>
            <w:r w:rsidRPr="00795CD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sp.k.</w:t>
            </w:r>
          </w:p>
          <w:p w14:paraId="6C2129D6" w14:textId="77777777" w:rsidR="009A79CD" w:rsidRPr="008567C7" w:rsidRDefault="009A79CD" w:rsidP="00FC23C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5CD7">
              <w:rPr>
                <w:rFonts w:ascii="Times New Roman" w:hAnsi="Times New Roman" w:cs="Times New Roman"/>
                <w:bCs/>
                <w:sz w:val="18"/>
                <w:szCs w:val="18"/>
              </w:rPr>
              <w:t>Reformacka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5CD7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4ED66D" w14:textId="77777777" w:rsidR="009A79CD" w:rsidRPr="001B7815" w:rsidRDefault="009A79CD" w:rsidP="00FC23C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5CD7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5CD7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134" w:type="dxa"/>
            <w:vAlign w:val="center"/>
          </w:tcPr>
          <w:p w14:paraId="1E84EBCA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C567634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C019037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3067A66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9294E3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466AFCA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272C4BB" w14:textId="77777777" w:rsidR="009A79CD" w:rsidRPr="008567C7" w:rsidRDefault="009A79CD" w:rsidP="00FC23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AEDBBA0" w14:textId="77777777" w:rsidR="009A79CD" w:rsidRDefault="009A79CD" w:rsidP="009A79CD">
      <w:pPr>
        <w:spacing w:before="120"/>
        <w:ind w:firstLine="709"/>
        <w:jc w:val="both"/>
        <w:rPr>
          <w:color w:val="000000"/>
        </w:rPr>
      </w:pPr>
    </w:p>
    <w:p w14:paraId="2D43A0CC" w14:textId="77777777" w:rsidR="009A79CD" w:rsidRPr="001B7815" w:rsidRDefault="009A79CD" w:rsidP="009A79C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42D55DAA" w14:textId="77777777" w:rsidR="009A79CD" w:rsidRDefault="009A79CD" w:rsidP="009A79CD">
      <w:pPr>
        <w:spacing w:after="40" w:line="276" w:lineRule="auto"/>
        <w:jc w:val="both"/>
      </w:pPr>
      <w:r>
        <w:t>Informacja o terminie zawarcia umowy:</w:t>
      </w:r>
    </w:p>
    <w:p w14:paraId="0E7725F7" w14:textId="77777777" w:rsidR="009A79CD" w:rsidRPr="00F33C66" w:rsidRDefault="009A79CD" w:rsidP="009A79C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AD1F9CB" w14:textId="64A20D60" w:rsidR="00F960D7" w:rsidRPr="00F33C66" w:rsidRDefault="009A79CD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bookmarkEnd w:id="0"/>
    <w:p w14:paraId="5468B3D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CE756" w14:textId="77777777" w:rsidR="00CC6E10" w:rsidRDefault="00CC6E10">
      <w:r>
        <w:separator/>
      </w:r>
    </w:p>
  </w:endnote>
  <w:endnote w:type="continuationSeparator" w:id="0">
    <w:p w14:paraId="5ADC393D" w14:textId="77777777" w:rsidR="00CC6E10" w:rsidRDefault="00CC6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95A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238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E2071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36489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8F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392AD" w14:textId="77777777" w:rsidR="00CC6E10" w:rsidRDefault="00CC6E10">
      <w:r>
        <w:separator/>
      </w:r>
    </w:p>
  </w:footnote>
  <w:footnote w:type="continuationSeparator" w:id="0">
    <w:p w14:paraId="4C0B8686" w14:textId="77777777" w:rsidR="00CC6E10" w:rsidRDefault="00CC6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50E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786C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47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E1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79CD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C6E10"/>
    <w:rsid w:val="00D01E5B"/>
    <w:rsid w:val="00D04203"/>
    <w:rsid w:val="00D26ED6"/>
    <w:rsid w:val="00D42C90"/>
    <w:rsid w:val="00D55767"/>
    <w:rsid w:val="00D8427E"/>
    <w:rsid w:val="00DC15A1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3B1A1"/>
  <w15:chartTrackingRefBased/>
  <w15:docId w15:val="{D0FE87EC-D3DF-4B1F-9185-A882C156A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A79C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2023-11-27T09:04:00Z</cp:lastPrinted>
  <dcterms:created xsi:type="dcterms:W3CDTF">2023-11-27T09:06:00Z</dcterms:created>
  <dcterms:modified xsi:type="dcterms:W3CDTF">2023-11-27T09:06:00Z</dcterms:modified>
</cp:coreProperties>
</file>