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DB856" w14:textId="77777777" w:rsidR="00986737" w:rsidRPr="009432A1" w:rsidRDefault="00150F23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50F23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150F23">
        <w:rPr>
          <w:rFonts w:ascii="Arial" w:hAnsi="Arial" w:cs="Arial"/>
          <w:sz w:val="24"/>
          <w:szCs w:val="24"/>
        </w:rPr>
        <w:t>2023-11-24</w:t>
      </w:r>
    </w:p>
    <w:p w14:paraId="50D5A903" w14:textId="77777777" w:rsidR="00986737" w:rsidRPr="009432A1" w:rsidRDefault="00150F23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50F23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FC1B5FA" w14:textId="77777777" w:rsidR="00986737" w:rsidRPr="009432A1" w:rsidRDefault="00150F23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150F23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50F23">
        <w:rPr>
          <w:rFonts w:ascii="Arial" w:hAnsi="Arial" w:cs="Arial"/>
          <w:sz w:val="24"/>
          <w:szCs w:val="24"/>
        </w:rPr>
        <w:t>66</w:t>
      </w:r>
    </w:p>
    <w:p w14:paraId="356F0226" w14:textId="77777777" w:rsidR="00986737" w:rsidRPr="009432A1" w:rsidRDefault="00150F23" w:rsidP="00986737">
      <w:pPr>
        <w:rPr>
          <w:rFonts w:ascii="Arial" w:hAnsi="Arial" w:cs="Arial"/>
          <w:sz w:val="24"/>
          <w:szCs w:val="24"/>
        </w:rPr>
      </w:pPr>
      <w:r w:rsidRPr="00150F23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50F23">
        <w:rPr>
          <w:rFonts w:ascii="Arial" w:hAnsi="Arial" w:cs="Arial"/>
          <w:sz w:val="24"/>
          <w:szCs w:val="24"/>
        </w:rPr>
        <w:t>Kraków</w:t>
      </w:r>
    </w:p>
    <w:p w14:paraId="7EB24CD5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93A9033" w14:textId="697C236D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A680412" w14:textId="48A4ED2D" w:rsidR="009B4866" w:rsidRPr="009432A1" w:rsidRDefault="009B4866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SZP-271-46/23 – 797.MM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75B45307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BAC213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1E224C3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BA911FF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1DC34C6" w14:textId="77777777" w:rsidTr="005A632E">
        <w:tc>
          <w:tcPr>
            <w:tcW w:w="2269" w:type="dxa"/>
            <w:shd w:val="clear" w:color="auto" w:fill="auto"/>
          </w:tcPr>
          <w:p w14:paraId="20245694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1A37D2" w14:textId="77777777" w:rsidR="00986737" w:rsidRPr="009B4866" w:rsidRDefault="00150F2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B4866">
              <w:rPr>
                <w:rFonts w:ascii="Arial" w:hAnsi="Arial" w:cs="Arial"/>
                <w:b/>
                <w:sz w:val="24"/>
                <w:szCs w:val="24"/>
              </w:rPr>
              <w:t>Dostawa sprzętu jednorazowego sterylnego</w:t>
            </w:r>
            <w:r w:rsidR="00986737" w:rsidRPr="009B4866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150F23" w:rsidRPr="004E4B64" w14:paraId="4A0DB358" w14:textId="77777777" w:rsidTr="00D3526A">
        <w:tc>
          <w:tcPr>
            <w:tcW w:w="2269" w:type="dxa"/>
            <w:shd w:val="clear" w:color="auto" w:fill="auto"/>
          </w:tcPr>
          <w:p w14:paraId="57E186B1" w14:textId="77777777" w:rsidR="00150F23" w:rsidRPr="004E4B64" w:rsidRDefault="00150F23" w:rsidP="00D3526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F90A53" w14:textId="77777777" w:rsidR="00150F23" w:rsidRPr="009B4866" w:rsidRDefault="00150F23" w:rsidP="00D3526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B4866">
              <w:rPr>
                <w:rFonts w:ascii="Arial" w:hAnsi="Arial" w:cs="Arial"/>
                <w:b/>
                <w:sz w:val="24"/>
                <w:szCs w:val="24"/>
              </w:rPr>
              <w:t>SZP-271-46-2023</w:t>
            </w:r>
          </w:p>
        </w:tc>
      </w:tr>
    </w:tbl>
    <w:p w14:paraId="0AA622B9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228EBEF8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50F23" w:rsidRPr="00150F23">
        <w:rPr>
          <w:rFonts w:ascii="Arial" w:hAnsi="Arial" w:cs="Arial"/>
          <w:sz w:val="24"/>
          <w:szCs w:val="24"/>
        </w:rPr>
        <w:t>(t.j.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940E691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50F23" w:rsidRPr="00150F23">
        <w:rPr>
          <w:rFonts w:ascii="Arial" w:hAnsi="Arial" w:cs="Arial"/>
          <w:sz w:val="24"/>
          <w:szCs w:val="24"/>
        </w:rPr>
        <w:t>24/11/2023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50F23" w:rsidRPr="00150F23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34C44F6D" w14:textId="77777777" w:rsidTr="005A632E">
        <w:tc>
          <w:tcPr>
            <w:tcW w:w="1276" w:type="dxa"/>
            <w:shd w:val="clear" w:color="auto" w:fill="F2F2F2"/>
            <w:vAlign w:val="center"/>
          </w:tcPr>
          <w:p w14:paraId="29DA248A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0B89022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37E4590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E3F7DA8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50F23" w:rsidRPr="00BB547B" w14:paraId="7D8FAFFE" w14:textId="77777777" w:rsidTr="00D3526A">
        <w:tc>
          <w:tcPr>
            <w:tcW w:w="1276" w:type="dxa"/>
            <w:shd w:val="clear" w:color="auto" w:fill="auto"/>
            <w:vAlign w:val="center"/>
          </w:tcPr>
          <w:p w14:paraId="6A27E7AE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EFEB4F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A22FB28" w14:textId="77777777" w:rsidR="00150F23" w:rsidRPr="00986737" w:rsidRDefault="00150F23" w:rsidP="00D3526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Bialmed Sp. z o.o.</w:t>
            </w:r>
          </w:p>
          <w:p w14:paraId="5B0A15FB" w14:textId="77777777" w:rsidR="00150F23" w:rsidRPr="00986737" w:rsidRDefault="00150F23" w:rsidP="00D3526A">
            <w:pPr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F23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FA1FF7" w14:textId="77777777" w:rsidR="00150F23" w:rsidRPr="00986737" w:rsidRDefault="00150F23" w:rsidP="00D3526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F2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A92225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10 294.13 zł</w:t>
            </w:r>
          </w:p>
        </w:tc>
      </w:tr>
      <w:tr w:rsidR="00150F23" w:rsidRPr="00BB547B" w14:paraId="5D5739B3" w14:textId="77777777" w:rsidTr="00D3526A">
        <w:tc>
          <w:tcPr>
            <w:tcW w:w="1276" w:type="dxa"/>
            <w:shd w:val="clear" w:color="auto" w:fill="auto"/>
            <w:vAlign w:val="center"/>
          </w:tcPr>
          <w:p w14:paraId="0C5F9937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8582DC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EFA0E61" w14:textId="77777777" w:rsidR="00150F23" w:rsidRPr="00986737" w:rsidRDefault="00150F23" w:rsidP="00D3526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Medicus Sp z o.o. S.K.A.</w:t>
            </w:r>
          </w:p>
          <w:p w14:paraId="5A06A4FC" w14:textId="77777777" w:rsidR="00150F23" w:rsidRPr="00986737" w:rsidRDefault="00150F23" w:rsidP="00D3526A">
            <w:pPr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Browarowa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F23">
              <w:rPr>
                <w:rFonts w:ascii="Arial" w:hAnsi="Arial" w:cs="Arial"/>
                <w:sz w:val="24"/>
                <w:szCs w:val="24"/>
              </w:rPr>
              <w:t>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F43A3A" w14:textId="77777777" w:rsidR="00150F23" w:rsidRPr="00986737" w:rsidRDefault="00150F23" w:rsidP="00D3526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F23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6AA560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12 360.60 zł</w:t>
            </w:r>
          </w:p>
        </w:tc>
      </w:tr>
      <w:tr w:rsidR="00150F23" w:rsidRPr="00BB547B" w14:paraId="05D4E903" w14:textId="77777777" w:rsidTr="00D3526A">
        <w:tc>
          <w:tcPr>
            <w:tcW w:w="1276" w:type="dxa"/>
            <w:shd w:val="clear" w:color="auto" w:fill="auto"/>
            <w:vAlign w:val="center"/>
          </w:tcPr>
          <w:p w14:paraId="764D8288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959AF0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465A2A9" w14:textId="77777777" w:rsidR="00150F23" w:rsidRPr="00986737" w:rsidRDefault="00150F23" w:rsidP="00D3526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Medicus Sp z o.o. S.K.A.</w:t>
            </w:r>
          </w:p>
          <w:p w14:paraId="4A1DED15" w14:textId="77777777" w:rsidR="00150F23" w:rsidRPr="00986737" w:rsidRDefault="00150F23" w:rsidP="00D3526A">
            <w:pPr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Browarowa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F23">
              <w:rPr>
                <w:rFonts w:ascii="Arial" w:hAnsi="Arial" w:cs="Arial"/>
                <w:sz w:val="24"/>
                <w:szCs w:val="24"/>
              </w:rPr>
              <w:t>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1D279A" w14:textId="77777777" w:rsidR="00150F23" w:rsidRPr="00986737" w:rsidRDefault="00150F23" w:rsidP="00D3526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F23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852B24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2 892.24 zł</w:t>
            </w:r>
          </w:p>
        </w:tc>
      </w:tr>
      <w:tr w:rsidR="00150F23" w:rsidRPr="00BB547B" w14:paraId="00D2EFBD" w14:textId="77777777" w:rsidTr="00D3526A">
        <w:tc>
          <w:tcPr>
            <w:tcW w:w="1276" w:type="dxa"/>
            <w:shd w:val="clear" w:color="auto" w:fill="auto"/>
            <w:vAlign w:val="center"/>
          </w:tcPr>
          <w:p w14:paraId="53FBBEFA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DA6112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03CAF118" w14:textId="77777777" w:rsidR="00150F23" w:rsidRPr="00986737" w:rsidRDefault="00150F23" w:rsidP="00D3526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14:paraId="1B8FDB72" w14:textId="77777777" w:rsidR="00150F23" w:rsidRPr="00986737" w:rsidRDefault="00150F23" w:rsidP="00D3526A">
            <w:pPr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F23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E260F4" w14:textId="77777777" w:rsidR="00150F23" w:rsidRPr="00986737" w:rsidRDefault="00150F23" w:rsidP="00D3526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F2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AE67DB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87 713.28 zł</w:t>
            </w:r>
          </w:p>
        </w:tc>
      </w:tr>
      <w:tr w:rsidR="00150F23" w:rsidRPr="00BB547B" w14:paraId="42B588C7" w14:textId="77777777" w:rsidTr="00D3526A">
        <w:tc>
          <w:tcPr>
            <w:tcW w:w="1276" w:type="dxa"/>
            <w:shd w:val="clear" w:color="auto" w:fill="auto"/>
            <w:vAlign w:val="center"/>
          </w:tcPr>
          <w:p w14:paraId="3743DB76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470161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C0CBE6D" w14:textId="77777777" w:rsidR="00150F23" w:rsidRPr="00986737" w:rsidRDefault="00150F23" w:rsidP="00D3526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Medela Polska Sp z.o.o</w:t>
            </w:r>
          </w:p>
          <w:p w14:paraId="6FF253C8" w14:textId="77777777" w:rsidR="00150F23" w:rsidRPr="00986737" w:rsidRDefault="00150F23" w:rsidP="00D3526A">
            <w:pPr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Wybrzeże Gdyńskie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F23">
              <w:rPr>
                <w:rFonts w:ascii="Arial" w:hAnsi="Arial" w:cs="Arial"/>
                <w:sz w:val="24"/>
                <w:szCs w:val="24"/>
              </w:rPr>
              <w:t>6D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8506FC" w14:textId="77777777" w:rsidR="00150F23" w:rsidRPr="00986737" w:rsidRDefault="00150F23" w:rsidP="00D3526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01-531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F2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69B79C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22 200.00 zł</w:t>
            </w:r>
          </w:p>
        </w:tc>
      </w:tr>
      <w:tr w:rsidR="00150F23" w:rsidRPr="00BB547B" w14:paraId="16D01AEF" w14:textId="77777777" w:rsidTr="00D3526A">
        <w:tc>
          <w:tcPr>
            <w:tcW w:w="1276" w:type="dxa"/>
            <w:shd w:val="clear" w:color="auto" w:fill="auto"/>
            <w:vAlign w:val="center"/>
          </w:tcPr>
          <w:p w14:paraId="494D2178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09D701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278A161C" w14:textId="77777777" w:rsidR="00150F23" w:rsidRPr="00986737" w:rsidRDefault="00150F23" w:rsidP="00D3526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777EF45B" w14:textId="77777777" w:rsidR="00150F23" w:rsidRPr="00986737" w:rsidRDefault="00150F23" w:rsidP="00D3526A">
            <w:pPr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ul. 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F23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712C23" w14:textId="77777777" w:rsidR="00150F23" w:rsidRPr="00986737" w:rsidRDefault="00150F23" w:rsidP="00D3526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F23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B715E6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124 321.14 zł</w:t>
            </w:r>
          </w:p>
        </w:tc>
      </w:tr>
      <w:tr w:rsidR="00150F23" w:rsidRPr="00BB547B" w14:paraId="646CAA17" w14:textId="77777777" w:rsidTr="00D3526A">
        <w:tc>
          <w:tcPr>
            <w:tcW w:w="1276" w:type="dxa"/>
            <w:shd w:val="clear" w:color="auto" w:fill="auto"/>
            <w:vAlign w:val="center"/>
          </w:tcPr>
          <w:p w14:paraId="48A5F866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373607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3B205D45" w14:textId="77777777" w:rsidR="00150F23" w:rsidRPr="00986737" w:rsidRDefault="00150F23" w:rsidP="00D3526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63A6F8C8" w14:textId="77777777" w:rsidR="00150F23" w:rsidRPr="00986737" w:rsidRDefault="00150F23" w:rsidP="00D3526A">
            <w:pPr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ul. 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F23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A2ECE5" w14:textId="77777777" w:rsidR="00150F23" w:rsidRPr="00986737" w:rsidRDefault="00150F23" w:rsidP="00D3526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F23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66D7AB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68 990.40 zł</w:t>
            </w:r>
          </w:p>
        </w:tc>
      </w:tr>
      <w:tr w:rsidR="00150F23" w:rsidRPr="00BB547B" w14:paraId="2914CBE7" w14:textId="77777777" w:rsidTr="00D3526A">
        <w:tc>
          <w:tcPr>
            <w:tcW w:w="1276" w:type="dxa"/>
            <w:shd w:val="clear" w:color="auto" w:fill="auto"/>
            <w:vAlign w:val="center"/>
          </w:tcPr>
          <w:p w14:paraId="37C60E92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29C530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17EAD97" w14:textId="77777777" w:rsidR="00150F23" w:rsidRPr="00986737" w:rsidRDefault="00150F23" w:rsidP="00D3526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Promedica Toruń Spółka z ograniczoną odpowiedzialnością</w:t>
            </w:r>
          </w:p>
          <w:p w14:paraId="43D62397" w14:textId="77777777" w:rsidR="00150F23" w:rsidRPr="00986737" w:rsidRDefault="00150F23" w:rsidP="00D3526A">
            <w:pPr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Grudziądzka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F23">
              <w:rPr>
                <w:rFonts w:ascii="Arial" w:hAnsi="Arial" w:cs="Arial"/>
                <w:sz w:val="24"/>
                <w:szCs w:val="24"/>
              </w:rPr>
              <w:t>159a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20385E" w14:textId="77777777" w:rsidR="00150F23" w:rsidRPr="00986737" w:rsidRDefault="00150F23" w:rsidP="00D3526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50F23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1F1FD4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2 856.60 zł</w:t>
            </w:r>
          </w:p>
        </w:tc>
      </w:tr>
      <w:tr w:rsidR="00150F23" w:rsidRPr="00BB547B" w14:paraId="41E85EE7" w14:textId="77777777" w:rsidTr="00D3526A">
        <w:tc>
          <w:tcPr>
            <w:tcW w:w="1276" w:type="dxa"/>
            <w:shd w:val="clear" w:color="auto" w:fill="auto"/>
            <w:vAlign w:val="center"/>
          </w:tcPr>
          <w:p w14:paraId="1DDF2620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C65EDD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3793EB5C" w14:textId="77777777" w:rsidR="005103A0" w:rsidRPr="005103A0" w:rsidRDefault="005103A0" w:rsidP="005103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103A0">
              <w:rPr>
                <w:rFonts w:ascii="Arial" w:hAnsi="Arial" w:cs="Arial"/>
                <w:sz w:val="24"/>
                <w:szCs w:val="24"/>
              </w:rPr>
              <w:t>Konsorcjum:</w:t>
            </w:r>
          </w:p>
          <w:p w14:paraId="40B8F1A1" w14:textId="05B814FA" w:rsidR="005103A0" w:rsidRPr="005103A0" w:rsidRDefault="005103A0" w:rsidP="005103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103A0">
              <w:rPr>
                <w:rFonts w:ascii="Arial" w:hAnsi="Arial" w:cs="Arial"/>
                <w:sz w:val="24"/>
                <w:szCs w:val="24"/>
              </w:rPr>
              <w:t>Citonet-Kraków Sp. z o.o. (lider) Gromadzka 52</w:t>
            </w:r>
          </w:p>
          <w:p w14:paraId="121A72BA" w14:textId="77777777" w:rsidR="005103A0" w:rsidRPr="005103A0" w:rsidRDefault="005103A0" w:rsidP="005103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103A0">
              <w:rPr>
                <w:rFonts w:ascii="Arial" w:hAnsi="Arial" w:cs="Arial"/>
                <w:sz w:val="24"/>
                <w:szCs w:val="24"/>
              </w:rPr>
              <w:t>30-719 Kraków</w:t>
            </w:r>
          </w:p>
          <w:p w14:paraId="1BAFF6C1" w14:textId="43EBA1F5" w:rsidR="005103A0" w:rsidRPr="005103A0" w:rsidRDefault="005103A0" w:rsidP="005103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103A0">
              <w:rPr>
                <w:rFonts w:ascii="Arial" w:hAnsi="Arial" w:cs="Arial"/>
                <w:sz w:val="24"/>
                <w:szCs w:val="24"/>
              </w:rPr>
              <w:t xml:space="preserve">Toruńskie Zakłady Materiałów Opatrunkowych S.A. </w:t>
            </w:r>
          </w:p>
          <w:p w14:paraId="489A11E5" w14:textId="77777777" w:rsidR="005103A0" w:rsidRPr="005103A0" w:rsidRDefault="005103A0" w:rsidP="005103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103A0">
              <w:rPr>
                <w:rFonts w:ascii="Arial" w:hAnsi="Arial" w:cs="Arial"/>
                <w:sz w:val="24"/>
                <w:szCs w:val="24"/>
              </w:rPr>
              <w:t xml:space="preserve">Żółkiewskiego 20/26 </w:t>
            </w:r>
          </w:p>
          <w:p w14:paraId="7C5D4D29" w14:textId="59AD587B" w:rsidR="00150F23" w:rsidRPr="00986737" w:rsidRDefault="005103A0" w:rsidP="005103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03A0">
              <w:rPr>
                <w:rFonts w:ascii="Arial" w:hAnsi="Arial" w:cs="Arial"/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661961" w14:textId="77777777" w:rsidR="00150F23" w:rsidRPr="00986737" w:rsidRDefault="00150F23" w:rsidP="00D352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0F23">
              <w:rPr>
                <w:rFonts w:ascii="Arial" w:hAnsi="Arial" w:cs="Arial"/>
                <w:sz w:val="24"/>
                <w:szCs w:val="24"/>
              </w:rPr>
              <w:t>63 417.60 zł</w:t>
            </w:r>
          </w:p>
        </w:tc>
      </w:tr>
    </w:tbl>
    <w:p w14:paraId="0A8D9465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80A4D" w14:textId="77777777" w:rsidR="007E10A3" w:rsidRDefault="007E10A3">
      <w:r>
        <w:separator/>
      </w:r>
    </w:p>
  </w:endnote>
  <w:endnote w:type="continuationSeparator" w:id="0">
    <w:p w14:paraId="1C63A09A" w14:textId="77777777" w:rsidR="007E10A3" w:rsidRDefault="007E1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0564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5AC52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50130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C20D2C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AEB3F83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C2CD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71D5C7" w14:textId="77777777" w:rsidR="009F189D" w:rsidRDefault="009F189D">
    <w:pPr>
      <w:pStyle w:val="Stopka"/>
      <w:tabs>
        <w:tab w:val="clear" w:pos="4536"/>
      </w:tabs>
      <w:jc w:val="center"/>
    </w:pPr>
  </w:p>
  <w:p w14:paraId="002315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2DC56" w14:textId="77777777" w:rsidR="007E10A3" w:rsidRDefault="007E10A3">
      <w:r>
        <w:separator/>
      </w:r>
    </w:p>
  </w:footnote>
  <w:footnote w:type="continuationSeparator" w:id="0">
    <w:p w14:paraId="6AA6F385" w14:textId="77777777" w:rsidR="007E10A3" w:rsidRDefault="007E10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35BDE" w14:textId="77777777" w:rsidR="00150F23" w:rsidRDefault="00150F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CF9EE" w14:textId="77777777" w:rsidR="00150F23" w:rsidRDefault="00150F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DD33F" w14:textId="77777777" w:rsidR="00150F23" w:rsidRDefault="00150F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10A3"/>
    <w:rsid w:val="00007727"/>
    <w:rsid w:val="00017720"/>
    <w:rsid w:val="00035488"/>
    <w:rsid w:val="000D7F25"/>
    <w:rsid w:val="000E00E5"/>
    <w:rsid w:val="00150F23"/>
    <w:rsid w:val="00173B20"/>
    <w:rsid w:val="001C69FF"/>
    <w:rsid w:val="0023318D"/>
    <w:rsid w:val="003D72FD"/>
    <w:rsid w:val="00423179"/>
    <w:rsid w:val="00490DC0"/>
    <w:rsid w:val="00493F8C"/>
    <w:rsid w:val="004C7E9B"/>
    <w:rsid w:val="005103A0"/>
    <w:rsid w:val="005614F2"/>
    <w:rsid w:val="00577BC6"/>
    <w:rsid w:val="005A632E"/>
    <w:rsid w:val="0069085C"/>
    <w:rsid w:val="006B27ED"/>
    <w:rsid w:val="007E10A3"/>
    <w:rsid w:val="00843263"/>
    <w:rsid w:val="00861E75"/>
    <w:rsid w:val="00986737"/>
    <w:rsid w:val="009B4866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E94BD3"/>
  <w15:chartTrackingRefBased/>
  <w15:docId w15:val="{A728328B-A76E-4231-92F5-92EDC09DC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2023-11-24T10:34:00Z</dcterms:created>
  <dcterms:modified xsi:type="dcterms:W3CDTF">2023-11-24T10:49:00Z</dcterms:modified>
</cp:coreProperties>
</file>