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F736F" w14:textId="1E360B17" w:rsidR="008D2AB8" w:rsidRPr="00272B4B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b w:val="0"/>
          <w:sz w:val="22"/>
          <w:szCs w:val="22"/>
        </w:rPr>
        <w:tab/>
      </w:r>
      <w:r w:rsidRPr="00272B4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72B4B">
        <w:rPr>
          <w:rFonts w:ascii="Times New Roman" w:hAnsi="Times New Roman"/>
          <w:sz w:val="22"/>
          <w:szCs w:val="22"/>
        </w:rPr>
        <w:t>1</w:t>
      </w:r>
    </w:p>
    <w:p w14:paraId="6F6C35F9" w14:textId="77777777" w:rsidR="008D2AB8" w:rsidRPr="00272B4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5F8AB1" w14:textId="77777777" w:rsidR="008D2AB8" w:rsidRPr="00272B4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FORMULARZ OFERTY</w:t>
      </w:r>
    </w:p>
    <w:p w14:paraId="5D587E3E" w14:textId="77777777" w:rsidR="008D2AB8" w:rsidRPr="00272B4B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659E59E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NAZWA WYKONAWCY:……………………………………………………………………..</w:t>
      </w:r>
    </w:p>
    <w:p w14:paraId="21CAB9BD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79444B3E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ADRES:………………………………………………………………………………………….</w:t>
      </w:r>
    </w:p>
    <w:p w14:paraId="4C078395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74FC0EC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TEL.………………………………………………………………………………………………</w:t>
      </w:r>
    </w:p>
    <w:p w14:paraId="29A8F6C0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FAX ……………………………………………………………………………………………..</w:t>
      </w:r>
    </w:p>
    <w:p w14:paraId="520EF57F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E-MAIL…………………………………………………………………………………………..</w:t>
      </w:r>
    </w:p>
    <w:p w14:paraId="22ECE97F" w14:textId="77777777" w:rsidR="008A0EDC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NIP…………………………………. REGON:……………………………………………….....</w:t>
      </w:r>
    </w:p>
    <w:p w14:paraId="3D81B788" w14:textId="75C6773D" w:rsidR="008D2AB8" w:rsidRPr="00272B4B" w:rsidRDefault="008A0EDC" w:rsidP="008A0EDC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BANK/ NR KONTA …………………………………………………………………………….</w:t>
      </w:r>
    </w:p>
    <w:p w14:paraId="346AC36F" w14:textId="77777777" w:rsidR="008D2AB8" w:rsidRPr="00272B4B" w:rsidRDefault="008D2AB8" w:rsidP="008D2AB8">
      <w:pPr>
        <w:spacing w:line="360" w:lineRule="auto"/>
        <w:rPr>
          <w:sz w:val="22"/>
          <w:szCs w:val="22"/>
        </w:rPr>
      </w:pPr>
      <w:r w:rsidRPr="00272B4B">
        <w:rPr>
          <w:sz w:val="22"/>
          <w:szCs w:val="22"/>
        </w:rPr>
        <w:t>Do: Nazwa i siedziba Zamawiającego:</w:t>
      </w:r>
    </w:p>
    <w:p w14:paraId="7ED849CB" w14:textId="77777777" w:rsidR="007A1781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Akademia Górniczo - Hutnicza</w:t>
      </w:r>
    </w:p>
    <w:p w14:paraId="4A93F418" w14:textId="77777777" w:rsidR="007A1781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im. Stanisława Staszica w Krakowie</w:t>
      </w:r>
    </w:p>
    <w:p w14:paraId="29082698" w14:textId="77777777" w:rsidR="008D2AB8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Dział Zamówień Publicznych</w:t>
      </w:r>
      <w:r w:rsidR="008D2AB8" w:rsidRPr="00272B4B">
        <w:rPr>
          <w:b/>
          <w:sz w:val="22"/>
          <w:szCs w:val="22"/>
        </w:rPr>
        <w:t xml:space="preserve">  </w:t>
      </w:r>
    </w:p>
    <w:p w14:paraId="38BD61F2" w14:textId="77777777" w:rsidR="008D2AB8" w:rsidRPr="00272B4B" w:rsidRDefault="007A1781" w:rsidP="008D2AB8">
      <w:pPr>
        <w:ind w:right="-110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Al. Mickiewicza</w:t>
      </w:r>
      <w:r w:rsidR="008D2AB8" w:rsidRPr="00272B4B">
        <w:rPr>
          <w:b/>
          <w:sz w:val="22"/>
          <w:szCs w:val="22"/>
        </w:rPr>
        <w:t xml:space="preserve"> </w:t>
      </w:r>
      <w:r w:rsidRPr="00272B4B">
        <w:rPr>
          <w:b/>
          <w:sz w:val="22"/>
          <w:szCs w:val="22"/>
        </w:rPr>
        <w:t>30</w:t>
      </w:r>
      <w:r w:rsidR="008D2AB8" w:rsidRPr="00272B4B">
        <w:rPr>
          <w:b/>
          <w:sz w:val="22"/>
          <w:szCs w:val="22"/>
        </w:rPr>
        <w:t xml:space="preserve"> </w:t>
      </w:r>
    </w:p>
    <w:p w14:paraId="54635AC1" w14:textId="77777777" w:rsidR="008D2AB8" w:rsidRPr="00272B4B" w:rsidRDefault="007A1781" w:rsidP="008D2AB8">
      <w:pPr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30-059</w:t>
      </w:r>
      <w:r w:rsidR="008D2AB8" w:rsidRPr="00272B4B">
        <w:rPr>
          <w:b/>
          <w:sz w:val="22"/>
          <w:szCs w:val="22"/>
        </w:rPr>
        <w:t xml:space="preserve"> </w:t>
      </w:r>
      <w:r w:rsidRPr="00272B4B">
        <w:rPr>
          <w:b/>
          <w:sz w:val="22"/>
          <w:szCs w:val="22"/>
        </w:rPr>
        <w:t>Kraków</w:t>
      </w:r>
      <w:r w:rsidR="008D2AB8" w:rsidRPr="00272B4B">
        <w:rPr>
          <w:b/>
          <w:sz w:val="22"/>
          <w:szCs w:val="22"/>
        </w:rPr>
        <w:t xml:space="preserve">,  </w:t>
      </w:r>
    </w:p>
    <w:p w14:paraId="029D6FCA" w14:textId="77777777" w:rsidR="008D2AB8" w:rsidRPr="00272B4B" w:rsidRDefault="008D2AB8" w:rsidP="008D2AB8">
      <w:pPr>
        <w:ind w:firstLine="3969"/>
        <w:rPr>
          <w:b/>
          <w:sz w:val="22"/>
          <w:szCs w:val="22"/>
        </w:rPr>
      </w:pPr>
    </w:p>
    <w:p w14:paraId="6CD64B68" w14:textId="65C2096C" w:rsidR="008D2AB8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72B4B">
        <w:rPr>
          <w:sz w:val="22"/>
          <w:szCs w:val="22"/>
        </w:rPr>
        <w:t xml:space="preserve">Przystępując do postępowania o udzielenie zamówienia publicznego, którego przedmiotem jest </w:t>
      </w:r>
      <w:r w:rsidR="007A1781" w:rsidRPr="00272B4B">
        <w:rPr>
          <w:b/>
          <w:sz w:val="22"/>
          <w:szCs w:val="22"/>
        </w:rPr>
        <w:t>dostawa laptopów dla jednostek AGH - KC-zp.272-668/23</w:t>
      </w:r>
      <w:r w:rsidRPr="00272B4B">
        <w:rPr>
          <w:b/>
          <w:sz w:val="22"/>
          <w:szCs w:val="22"/>
        </w:rPr>
        <w:t xml:space="preserve">, </w:t>
      </w:r>
      <w:r w:rsidRPr="00272B4B">
        <w:rPr>
          <w:sz w:val="22"/>
          <w:szCs w:val="22"/>
        </w:rPr>
        <w:t>oferuję realizację przedmiotu zamówienia, zgodnie z zasadami określonymi w specyfikacji</w:t>
      </w:r>
      <w:r w:rsidR="008A4322" w:rsidRPr="00272B4B">
        <w:rPr>
          <w:sz w:val="22"/>
          <w:szCs w:val="22"/>
        </w:rPr>
        <w:t xml:space="preserve"> </w:t>
      </w:r>
      <w:r w:rsidRPr="00272B4B">
        <w:rPr>
          <w:sz w:val="22"/>
          <w:szCs w:val="22"/>
        </w:rPr>
        <w:t>warunków zamówienia.</w:t>
      </w:r>
    </w:p>
    <w:p w14:paraId="75DA085C" w14:textId="77777777" w:rsidR="00BF34EB" w:rsidRPr="00272B4B" w:rsidRDefault="00BF34EB" w:rsidP="008D2AB8">
      <w:pPr>
        <w:widowControl w:val="0"/>
        <w:ind w:right="1"/>
        <w:jc w:val="both"/>
        <w:rPr>
          <w:sz w:val="22"/>
          <w:szCs w:val="22"/>
        </w:rPr>
      </w:pPr>
    </w:p>
    <w:p w14:paraId="7417C95F" w14:textId="5A9C3F38" w:rsidR="008D2AB8" w:rsidRDefault="008A4322" w:rsidP="008D2AB8">
      <w:pPr>
        <w:tabs>
          <w:tab w:val="right" w:pos="9000"/>
        </w:tabs>
        <w:rPr>
          <w:b/>
          <w:bCs/>
          <w:sz w:val="22"/>
          <w:szCs w:val="22"/>
        </w:rPr>
      </w:pPr>
      <w:r w:rsidRPr="00272B4B">
        <w:rPr>
          <w:b/>
          <w:bCs/>
          <w:sz w:val="22"/>
          <w:szCs w:val="22"/>
          <w:highlight w:val="cyan"/>
        </w:rPr>
        <w:t>Zadanie częściowe nr 1</w:t>
      </w:r>
    </w:p>
    <w:p w14:paraId="77999A0C" w14:textId="77777777" w:rsidR="00BF34EB" w:rsidRPr="00272B4B" w:rsidRDefault="00BF34EB" w:rsidP="008D2AB8">
      <w:pPr>
        <w:tabs>
          <w:tab w:val="right" w:pos="9000"/>
        </w:tabs>
        <w:rPr>
          <w:b/>
          <w:bCs/>
          <w:sz w:val="22"/>
          <w:szCs w:val="22"/>
        </w:rPr>
      </w:pPr>
    </w:p>
    <w:p w14:paraId="4F952457" w14:textId="00A23E15" w:rsidR="008D2AB8" w:rsidRPr="00272B4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Cena netto:   .........................................................................</w:t>
      </w:r>
      <w:r w:rsidR="008A4322" w:rsidRPr="00272B4B">
        <w:rPr>
          <w:b/>
          <w:sz w:val="22"/>
          <w:szCs w:val="22"/>
        </w:rPr>
        <w:t xml:space="preserve"> </w:t>
      </w:r>
      <w:r w:rsidRPr="00272B4B">
        <w:rPr>
          <w:b/>
          <w:sz w:val="22"/>
          <w:szCs w:val="22"/>
        </w:rPr>
        <w:t>PLN</w:t>
      </w:r>
    </w:p>
    <w:p w14:paraId="27A00DED" w14:textId="77777777" w:rsidR="008D2AB8" w:rsidRPr="00272B4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242FB4A" w14:textId="6B3455A9" w:rsidR="008D2AB8" w:rsidRPr="00272B4B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Cena brutto: .........................................................................</w:t>
      </w:r>
      <w:r w:rsidR="008A4322" w:rsidRPr="00272B4B">
        <w:rPr>
          <w:b/>
          <w:sz w:val="22"/>
          <w:szCs w:val="22"/>
        </w:rPr>
        <w:t xml:space="preserve"> </w:t>
      </w:r>
      <w:r w:rsidRPr="00272B4B">
        <w:rPr>
          <w:b/>
          <w:sz w:val="22"/>
          <w:szCs w:val="22"/>
        </w:rPr>
        <w:t>PLN</w:t>
      </w:r>
    </w:p>
    <w:p w14:paraId="1EAF1695" w14:textId="77777777" w:rsidR="008D2AB8" w:rsidRPr="00272B4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E021DA8" w14:textId="3A559783" w:rsidR="008D2AB8" w:rsidRPr="00272B4B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Słownie brutto:.</w:t>
      </w:r>
      <w:r w:rsidR="008A4322" w:rsidRPr="00272B4B">
        <w:rPr>
          <w:sz w:val="22"/>
          <w:szCs w:val="22"/>
        </w:rPr>
        <w:t xml:space="preserve"> </w:t>
      </w:r>
      <w:r w:rsidRPr="00272B4B">
        <w:rPr>
          <w:sz w:val="22"/>
          <w:szCs w:val="22"/>
        </w:rPr>
        <w:t>......................................................................................................................</w:t>
      </w:r>
    </w:p>
    <w:p w14:paraId="72389377" w14:textId="77777777" w:rsidR="008D2AB8" w:rsidRPr="00272B4B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F7E2979" w14:textId="6B9D2603" w:rsidR="008D2AB8" w:rsidRPr="00272B4B" w:rsidRDefault="008D2AB8" w:rsidP="008D2AB8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>Powyższa cena zawiera podatek VAT w wysokości .......... % tj.</w:t>
      </w:r>
      <w:r w:rsidR="008A4322" w:rsidRPr="00272B4B">
        <w:rPr>
          <w:sz w:val="22"/>
          <w:szCs w:val="22"/>
        </w:rPr>
        <w:t xml:space="preserve"> </w:t>
      </w:r>
      <w:r w:rsidRPr="00272B4B">
        <w:rPr>
          <w:sz w:val="22"/>
          <w:szCs w:val="22"/>
        </w:rPr>
        <w:t>…………………….</w:t>
      </w:r>
      <w:r w:rsidR="008A4322" w:rsidRPr="00272B4B">
        <w:rPr>
          <w:sz w:val="22"/>
          <w:szCs w:val="22"/>
        </w:rPr>
        <w:t xml:space="preserve"> </w:t>
      </w:r>
      <w:r w:rsidRPr="00272B4B">
        <w:rPr>
          <w:sz w:val="22"/>
          <w:szCs w:val="22"/>
        </w:rPr>
        <w:t>PLN</w:t>
      </w:r>
    </w:p>
    <w:p w14:paraId="2D139691" w14:textId="588EDADB" w:rsidR="008A4322" w:rsidRDefault="008A4322" w:rsidP="008A4322">
      <w:pPr>
        <w:tabs>
          <w:tab w:val="right" w:pos="9000"/>
        </w:tabs>
        <w:rPr>
          <w:b/>
          <w:bCs/>
          <w:sz w:val="22"/>
          <w:szCs w:val="22"/>
        </w:rPr>
      </w:pPr>
      <w:r w:rsidRPr="00272B4B">
        <w:rPr>
          <w:b/>
          <w:bCs/>
          <w:sz w:val="22"/>
          <w:szCs w:val="22"/>
          <w:highlight w:val="cyan"/>
        </w:rPr>
        <w:t>Zadanie częściowe nr 2</w:t>
      </w:r>
    </w:p>
    <w:p w14:paraId="56166C0F" w14:textId="77777777" w:rsidR="00BF34EB" w:rsidRPr="00272B4B" w:rsidRDefault="00BF34EB" w:rsidP="008A4322">
      <w:pPr>
        <w:tabs>
          <w:tab w:val="right" w:pos="9000"/>
        </w:tabs>
        <w:rPr>
          <w:b/>
          <w:bCs/>
          <w:sz w:val="22"/>
          <w:szCs w:val="22"/>
        </w:rPr>
      </w:pPr>
    </w:p>
    <w:p w14:paraId="6383FD3C" w14:textId="77777777" w:rsidR="008A4322" w:rsidRPr="00272B4B" w:rsidRDefault="008A4322" w:rsidP="008A432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Cena netto:   ......................................................................... PLN</w:t>
      </w:r>
    </w:p>
    <w:p w14:paraId="5996C85A" w14:textId="77777777" w:rsidR="008A4322" w:rsidRPr="00272B4B" w:rsidRDefault="008A4322" w:rsidP="008A432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8911192" w14:textId="77777777" w:rsidR="008A4322" w:rsidRPr="00272B4B" w:rsidRDefault="008A4322" w:rsidP="008A432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72B4B">
        <w:rPr>
          <w:b/>
          <w:sz w:val="22"/>
          <w:szCs w:val="22"/>
        </w:rPr>
        <w:t>Cena brutto: ......................................................................... PLN</w:t>
      </w:r>
    </w:p>
    <w:p w14:paraId="405BBE98" w14:textId="77777777" w:rsidR="008A4322" w:rsidRPr="00272B4B" w:rsidRDefault="008A4322" w:rsidP="008A432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AAB9BAC" w14:textId="77777777" w:rsidR="008A4322" w:rsidRPr="00272B4B" w:rsidRDefault="008A4322" w:rsidP="008A432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Słownie brutto:. ......................................................................................................................</w:t>
      </w:r>
    </w:p>
    <w:p w14:paraId="447FCFC7" w14:textId="77777777" w:rsidR="008A4322" w:rsidRPr="00272B4B" w:rsidRDefault="008A4322" w:rsidP="008A432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652EB44" w14:textId="77777777" w:rsidR="008A4322" w:rsidRPr="00272B4B" w:rsidRDefault="008A4322" w:rsidP="008A4322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>Powyższa cena zawiera podatek VAT w wysokości .......... % tj. ……………………. PLN</w:t>
      </w:r>
    </w:p>
    <w:p w14:paraId="679ADE4D" w14:textId="77777777" w:rsidR="00BF34EB" w:rsidRDefault="00BF34EB" w:rsidP="005724BB">
      <w:pPr>
        <w:pStyle w:val="Tekstpodstawowy"/>
        <w:rPr>
          <w:sz w:val="22"/>
          <w:szCs w:val="22"/>
        </w:rPr>
      </w:pPr>
    </w:p>
    <w:p w14:paraId="4E626363" w14:textId="353C5BCF" w:rsidR="005724BB" w:rsidRPr="00272B4B" w:rsidRDefault="005724BB" w:rsidP="005724BB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lastRenderedPageBreak/>
        <w:t xml:space="preserve">Kryteria oceny ofert </w:t>
      </w:r>
      <w:r w:rsidRPr="00272B4B">
        <w:rPr>
          <w:sz w:val="22"/>
          <w:szCs w:val="22"/>
          <w:highlight w:val="cyan"/>
        </w:rPr>
        <w:t>(dotyczy zadania częściowego nr 1)</w:t>
      </w:r>
    </w:p>
    <w:p w14:paraId="58136138" w14:textId="7B86CD2E" w:rsidR="008A4322" w:rsidRPr="00272B4B" w:rsidRDefault="005724BB" w:rsidP="008A4322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 xml:space="preserve">- Serwis gwarancyjny dostępność 24/7 – TAK/NIE </w:t>
      </w:r>
      <w:r w:rsidRPr="00272B4B">
        <w:rPr>
          <w:color w:val="FF0000"/>
          <w:sz w:val="22"/>
          <w:szCs w:val="22"/>
        </w:rPr>
        <w:t>*</w:t>
      </w:r>
    </w:p>
    <w:p w14:paraId="5719124B" w14:textId="1A7CCD5E" w:rsidR="005724BB" w:rsidRPr="00272B4B" w:rsidRDefault="005724BB" w:rsidP="008A4322">
      <w:pPr>
        <w:pStyle w:val="Tekstpodstawowy"/>
        <w:rPr>
          <w:sz w:val="22"/>
          <w:szCs w:val="22"/>
        </w:rPr>
      </w:pPr>
      <w:r w:rsidRPr="00272B4B">
        <w:rPr>
          <w:color w:val="FF0000"/>
          <w:sz w:val="22"/>
          <w:szCs w:val="22"/>
        </w:rPr>
        <w:t>*)</w:t>
      </w:r>
      <w:r w:rsidRPr="00272B4B">
        <w:rPr>
          <w:sz w:val="22"/>
          <w:szCs w:val="22"/>
        </w:rPr>
        <w:t xml:space="preserve"> należy zaznaczyć właściwą opcję</w:t>
      </w:r>
    </w:p>
    <w:p w14:paraId="39B9D36D" w14:textId="3E40D40A" w:rsidR="008A4322" w:rsidRPr="00272B4B" w:rsidRDefault="008A4322" w:rsidP="008A4322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 xml:space="preserve">Kryteria oceny ofert </w:t>
      </w:r>
      <w:r w:rsidRPr="00272B4B">
        <w:rPr>
          <w:sz w:val="22"/>
          <w:szCs w:val="22"/>
          <w:highlight w:val="cyan"/>
        </w:rPr>
        <w:t>(dotyczy zadania częściowego nr 2)</w:t>
      </w:r>
    </w:p>
    <w:p w14:paraId="4D7AEEB2" w14:textId="4581732D" w:rsidR="008A4322" w:rsidRPr="00272B4B" w:rsidRDefault="008A4322" w:rsidP="008A4322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>- rozmiar dysku SSD - …</w:t>
      </w:r>
      <w:r w:rsidR="005724BB" w:rsidRPr="00272B4B">
        <w:rPr>
          <w:sz w:val="22"/>
          <w:szCs w:val="22"/>
        </w:rPr>
        <w:t>……………………………………………………………</w:t>
      </w:r>
    </w:p>
    <w:p w14:paraId="6615A92D" w14:textId="636010AA" w:rsidR="008A4322" w:rsidRPr="00272B4B" w:rsidRDefault="008A4322" w:rsidP="008A4322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>- Liczba rdzeni CPU- …………</w:t>
      </w:r>
      <w:r w:rsidR="005724BB" w:rsidRPr="00272B4B">
        <w:rPr>
          <w:sz w:val="22"/>
          <w:szCs w:val="22"/>
        </w:rPr>
        <w:t>…………………………………………………….</w:t>
      </w:r>
    </w:p>
    <w:p w14:paraId="4AE272FA" w14:textId="4432D9A1" w:rsidR="008A4322" w:rsidRPr="00272B4B" w:rsidRDefault="008A4322" w:rsidP="008D2AB8">
      <w:pPr>
        <w:pStyle w:val="Tekstpodstawowy"/>
        <w:rPr>
          <w:sz w:val="22"/>
          <w:szCs w:val="22"/>
        </w:rPr>
      </w:pPr>
      <w:r w:rsidRPr="00272B4B">
        <w:rPr>
          <w:sz w:val="22"/>
          <w:szCs w:val="22"/>
        </w:rPr>
        <w:t>- Termin realizacji:</w:t>
      </w:r>
      <w:r w:rsidR="0033773A" w:rsidRPr="00272B4B">
        <w:rPr>
          <w:sz w:val="22"/>
          <w:szCs w:val="22"/>
        </w:rPr>
        <w:t xml:space="preserve"> ……………</w:t>
      </w:r>
      <w:r w:rsidR="00BF34EB">
        <w:rPr>
          <w:sz w:val="22"/>
          <w:szCs w:val="22"/>
        </w:rPr>
        <w:t xml:space="preserve"> dni od daty podpisania umowy</w:t>
      </w:r>
    </w:p>
    <w:p w14:paraId="260A00DE" w14:textId="5D77E96A" w:rsidR="00FE545C" w:rsidRPr="00272B4B" w:rsidRDefault="008A4322" w:rsidP="008D2AB8">
      <w:pPr>
        <w:pStyle w:val="Tekstpodstawowy"/>
        <w:rPr>
          <w:b w:val="0"/>
          <w:sz w:val="22"/>
          <w:szCs w:val="22"/>
        </w:rPr>
      </w:pPr>
      <w:r w:rsidRPr="00272B4B">
        <w:rPr>
          <w:sz w:val="22"/>
          <w:szCs w:val="22"/>
        </w:rPr>
        <w:t>Producent/</w:t>
      </w:r>
      <w:r w:rsidR="00FE545C" w:rsidRPr="00272B4B">
        <w:rPr>
          <w:sz w:val="22"/>
          <w:szCs w:val="22"/>
        </w:rPr>
        <w:t xml:space="preserve">model zaoferowanego </w:t>
      </w:r>
      <w:r w:rsidRPr="00272B4B">
        <w:rPr>
          <w:sz w:val="22"/>
          <w:szCs w:val="22"/>
        </w:rPr>
        <w:t>sprzętu tj. laptopów</w:t>
      </w:r>
      <w:r w:rsidRPr="00272B4B">
        <w:rPr>
          <w:bCs/>
          <w:sz w:val="22"/>
          <w:szCs w:val="22"/>
        </w:rPr>
        <w:t>:</w:t>
      </w:r>
    </w:p>
    <w:p w14:paraId="05F17407" w14:textId="123FB1FF" w:rsidR="008A4322" w:rsidRPr="00272B4B" w:rsidRDefault="008A4322" w:rsidP="008D2AB8">
      <w:pPr>
        <w:pStyle w:val="Tekstpodstawowy"/>
        <w:rPr>
          <w:bCs/>
          <w:sz w:val="22"/>
          <w:szCs w:val="22"/>
        </w:rPr>
      </w:pPr>
      <w:r w:rsidRPr="00272B4B">
        <w:rPr>
          <w:bCs/>
          <w:sz w:val="22"/>
          <w:szCs w:val="22"/>
        </w:rPr>
        <w:t>- zadanie częściowe nr 1 – …………………………………………………………………</w:t>
      </w:r>
    </w:p>
    <w:p w14:paraId="42A41673" w14:textId="15187336" w:rsidR="008A4322" w:rsidRPr="00272B4B" w:rsidRDefault="008A4322" w:rsidP="008D2AB8">
      <w:pPr>
        <w:pStyle w:val="Tekstpodstawowy"/>
        <w:rPr>
          <w:bCs/>
          <w:sz w:val="22"/>
          <w:szCs w:val="22"/>
        </w:rPr>
      </w:pPr>
      <w:r w:rsidRPr="00272B4B">
        <w:rPr>
          <w:bCs/>
          <w:sz w:val="22"/>
          <w:szCs w:val="22"/>
        </w:rPr>
        <w:t>- zadanie częściowe nr 2 -  …………………………………………………………………….</w:t>
      </w:r>
    </w:p>
    <w:p w14:paraId="190BFF33" w14:textId="77777777" w:rsidR="008A4322" w:rsidRPr="00272B4B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72B4B">
        <w:rPr>
          <w:b/>
          <w:sz w:val="22"/>
          <w:szCs w:val="22"/>
        </w:rPr>
        <w:t xml:space="preserve">Termin realizacji umowy: </w:t>
      </w:r>
      <w:r w:rsidR="008A4322" w:rsidRPr="00272B4B">
        <w:rPr>
          <w:sz w:val="22"/>
          <w:szCs w:val="22"/>
        </w:rPr>
        <w:t xml:space="preserve"> </w:t>
      </w:r>
    </w:p>
    <w:p w14:paraId="4A641DEC" w14:textId="74F04E80" w:rsidR="008A4322" w:rsidRPr="00272B4B" w:rsidRDefault="008A4322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72B4B">
        <w:rPr>
          <w:b/>
          <w:bCs/>
          <w:sz w:val="22"/>
          <w:szCs w:val="22"/>
        </w:rPr>
        <w:t>- zadanie częściowe nr 1 -</w:t>
      </w:r>
      <w:r w:rsidRPr="00272B4B">
        <w:rPr>
          <w:sz w:val="22"/>
          <w:szCs w:val="22"/>
        </w:rPr>
        <w:t xml:space="preserve"> do 14 dni od daty podpisania umowy</w:t>
      </w:r>
    </w:p>
    <w:p w14:paraId="107C9220" w14:textId="643A05ED" w:rsidR="008D2AB8" w:rsidRPr="00272B4B" w:rsidRDefault="008D2AB8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72B4B">
        <w:rPr>
          <w:b/>
          <w:sz w:val="22"/>
          <w:szCs w:val="22"/>
        </w:rPr>
        <w:t>Okres udzielonej gwarancji wynosi:</w:t>
      </w:r>
      <w:r w:rsidRPr="00272B4B">
        <w:rPr>
          <w:sz w:val="22"/>
          <w:szCs w:val="22"/>
        </w:rPr>
        <w:t xml:space="preserve"> </w:t>
      </w:r>
    </w:p>
    <w:p w14:paraId="6C6AB7E0" w14:textId="4A0F8C4C" w:rsidR="008A4322" w:rsidRPr="00272B4B" w:rsidRDefault="008A4322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72B4B">
        <w:rPr>
          <w:b/>
          <w:bCs/>
          <w:sz w:val="22"/>
          <w:szCs w:val="22"/>
        </w:rPr>
        <w:t xml:space="preserve">- zadanie częściowe nr 1 – </w:t>
      </w:r>
      <w:r w:rsidRPr="00272B4B">
        <w:rPr>
          <w:sz w:val="22"/>
          <w:szCs w:val="22"/>
        </w:rPr>
        <w:t>…………………………………………………………………</w:t>
      </w:r>
    </w:p>
    <w:p w14:paraId="3E700231" w14:textId="79E336C0" w:rsidR="008A4322" w:rsidRPr="00272B4B" w:rsidRDefault="008A4322" w:rsidP="008D2AB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72B4B">
        <w:rPr>
          <w:b/>
          <w:bCs/>
          <w:sz w:val="22"/>
          <w:szCs w:val="22"/>
        </w:rPr>
        <w:t xml:space="preserve">- zadanie częściowe nr 2 - </w:t>
      </w:r>
      <w:r w:rsidRPr="00272B4B">
        <w:rPr>
          <w:sz w:val="22"/>
          <w:szCs w:val="22"/>
        </w:rPr>
        <w:t>………………………………………………………………….</w:t>
      </w:r>
    </w:p>
    <w:p w14:paraId="68CB713B" w14:textId="77777777" w:rsidR="008A4322" w:rsidRPr="00272B4B" w:rsidRDefault="008A4322" w:rsidP="008D2AB8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</w:p>
    <w:p w14:paraId="15FE8043" w14:textId="77777777" w:rsidR="008D2AB8" w:rsidRPr="00272B4B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72B4B">
        <w:rPr>
          <w:sz w:val="22"/>
          <w:szCs w:val="22"/>
        </w:rPr>
        <w:t xml:space="preserve">Oświadczamy, że zgodnie z ustawą z dnia </w:t>
      </w:r>
      <w:r w:rsidR="00A0022B" w:rsidRPr="00272B4B">
        <w:rPr>
          <w:sz w:val="22"/>
          <w:szCs w:val="22"/>
        </w:rPr>
        <w:t>6 marca 2018 r</w:t>
      </w:r>
      <w:r w:rsidRPr="00272B4B">
        <w:rPr>
          <w:sz w:val="22"/>
          <w:szCs w:val="22"/>
        </w:rPr>
        <w:t>.</w:t>
      </w:r>
      <w:r w:rsidR="00A0022B" w:rsidRPr="00272B4B">
        <w:rPr>
          <w:sz w:val="22"/>
          <w:szCs w:val="22"/>
        </w:rPr>
        <w:t xml:space="preserve"> Prawo przedsiębiorców, </w:t>
      </w:r>
      <w:r w:rsidRPr="00272B4B">
        <w:rPr>
          <w:sz w:val="22"/>
          <w:szCs w:val="22"/>
        </w:rPr>
        <w:t>należymy do małych lub średnich przedsiębiorców:</w:t>
      </w:r>
      <w:r w:rsidRPr="00272B4B">
        <w:rPr>
          <w:b/>
          <w:sz w:val="22"/>
          <w:szCs w:val="22"/>
        </w:rPr>
        <w:t xml:space="preserve"> TAK/NIE</w:t>
      </w:r>
    </w:p>
    <w:p w14:paraId="34E23CFE" w14:textId="77777777" w:rsidR="008A4322" w:rsidRPr="00272B4B" w:rsidRDefault="008A4322" w:rsidP="008A4322">
      <w:pPr>
        <w:ind w:right="-47"/>
        <w:jc w:val="both"/>
        <w:rPr>
          <w:bCs/>
          <w:sz w:val="22"/>
          <w:szCs w:val="22"/>
        </w:rPr>
      </w:pPr>
      <w:r w:rsidRPr="00272B4B">
        <w:rPr>
          <w:b/>
          <w:sz w:val="22"/>
          <w:szCs w:val="22"/>
        </w:rPr>
        <w:t xml:space="preserve">Termin płatności: </w:t>
      </w:r>
      <w:r w:rsidRPr="00272B4B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64AA33B" w14:textId="77777777" w:rsidR="008A4322" w:rsidRPr="00272B4B" w:rsidRDefault="008A4322" w:rsidP="008A4322">
      <w:pPr>
        <w:tabs>
          <w:tab w:val="right" w:pos="9000"/>
        </w:tabs>
        <w:rPr>
          <w:sz w:val="22"/>
          <w:szCs w:val="22"/>
        </w:rPr>
      </w:pPr>
    </w:p>
    <w:p w14:paraId="3243B633" w14:textId="7FECD21B" w:rsidR="008A4322" w:rsidRPr="00272B4B" w:rsidRDefault="008A4322" w:rsidP="008A4322">
      <w:pPr>
        <w:rPr>
          <w:b/>
          <w:sz w:val="22"/>
          <w:szCs w:val="22"/>
          <w:u w:val="single"/>
        </w:rPr>
      </w:pPr>
      <w:r w:rsidRPr="00272B4B">
        <w:rPr>
          <w:b/>
          <w:sz w:val="22"/>
          <w:szCs w:val="22"/>
          <w:u w:val="single"/>
        </w:rPr>
        <w:t>Jednocześnie oświadczamy, że:</w:t>
      </w:r>
    </w:p>
    <w:p w14:paraId="6AB17F11" w14:textId="77777777" w:rsidR="008A4322" w:rsidRPr="00272B4B" w:rsidRDefault="008A4322" w:rsidP="008A432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72B4B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3664A663" w14:textId="77777777" w:rsidR="008A4322" w:rsidRPr="00272B4B" w:rsidRDefault="008A4322" w:rsidP="008A43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72B4B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272B4B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72B4B">
        <w:rPr>
          <w:color w:val="000000"/>
          <w:sz w:val="22"/>
          <w:szCs w:val="22"/>
        </w:rPr>
        <w:t xml:space="preserve"> i nie wnosimy do nich żadnych zastrzeżeń.</w:t>
      </w:r>
    </w:p>
    <w:p w14:paraId="044C3755" w14:textId="77777777" w:rsidR="00272B4B" w:rsidRPr="00C4050E" w:rsidRDefault="00272B4B" w:rsidP="00272B4B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overflowPunct w:val="0"/>
        <w:autoSpaceDE w:val="0"/>
        <w:jc w:val="both"/>
        <w:rPr>
          <w:rFonts w:eastAsia="Verdana"/>
          <w:b/>
          <w:bCs/>
          <w:sz w:val="22"/>
          <w:szCs w:val="22"/>
          <w:lang w:eastAsia="ko-KR"/>
        </w:rPr>
      </w:pPr>
      <w:r w:rsidRPr="00C4050E">
        <w:rPr>
          <w:rFonts w:eastAsia="Arial Unicode MS"/>
          <w:b/>
          <w:bCs/>
          <w:sz w:val="22"/>
          <w:szCs w:val="22"/>
          <w:lang w:eastAsia="ko-KR"/>
        </w:rPr>
        <w:t xml:space="preserve">Oświadczamy za zaoferowany przez nas sprzęt posiada oznakowanie „CE”, świadczące o spełnianiu wymogów UE. </w:t>
      </w:r>
    </w:p>
    <w:p w14:paraId="33852E48" w14:textId="77777777" w:rsidR="00272B4B" w:rsidRPr="00C4050E" w:rsidRDefault="00272B4B" w:rsidP="00272B4B">
      <w:pPr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uppressAutoHyphens/>
        <w:overflowPunct w:val="0"/>
        <w:autoSpaceDE w:val="0"/>
        <w:jc w:val="both"/>
        <w:rPr>
          <w:rFonts w:eastAsia="Verdana"/>
          <w:b/>
          <w:bCs/>
          <w:sz w:val="22"/>
          <w:szCs w:val="22"/>
          <w:lang w:eastAsia="ko-KR"/>
        </w:rPr>
      </w:pPr>
      <w:r w:rsidRPr="00C4050E">
        <w:rPr>
          <w:rFonts w:eastAsia="Arial Unicode MS"/>
          <w:b/>
          <w:bCs/>
          <w:sz w:val="22"/>
          <w:szCs w:val="22"/>
          <w:lang w:eastAsia="ko-KR"/>
        </w:rPr>
        <w:t xml:space="preserve">Oświadczamy, że oferowany przez nas sprzęt jest fabrycznie nowy (nieużywany). </w:t>
      </w:r>
    </w:p>
    <w:p w14:paraId="69CA3D13" w14:textId="22779534" w:rsidR="00272B4B" w:rsidRPr="00C4050E" w:rsidRDefault="00272B4B" w:rsidP="00272B4B">
      <w:pPr>
        <w:numPr>
          <w:ilvl w:val="0"/>
          <w:numId w:val="1"/>
        </w:numPr>
        <w:suppressAutoHyphens/>
        <w:overflowPunct w:val="0"/>
        <w:autoSpaceDE w:val="0"/>
        <w:autoSpaceDN w:val="0"/>
        <w:contextualSpacing/>
        <w:jc w:val="both"/>
        <w:rPr>
          <w:rFonts w:eastAsia="Calibri"/>
          <w:b/>
          <w:bCs/>
          <w:iCs/>
          <w:sz w:val="22"/>
          <w:szCs w:val="22"/>
        </w:rPr>
      </w:pPr>
      <w:r w:rsidRPr="00C4050E">
        <w:rPr>
          <w:rFonts w:eastAsia="Arial Unicode MS"/>
          <w:b/>
          <w:bCs/>
          <w:sz w:val="22"/>
          <w:szCs w:val="22"/>
          <w:lang w:eastAsia="ko-KR"/>
        </w:rPr>
        <w:t xml:space="preserve">Oświadczamy, że oferowany przez nas sprzęt posiada </w:t>
      </w:r>
      <w:r w:rsidRPr="00C4050E">
        <w:rPr>
          <w:b/>
          <w:bCs/>
          <w:spacing w:val="-6"/>
          <w:sz w:val="22"/>
          <w:szCs w:val="22"/>
          <w:shd w:val="clear" w:color="auto" w:fill="FFFFFF"/>
          <w:lang w:eastAsia="zh-CN"/>
        </w:rPr>
        <w:t xml:space="preserve">ułatwienia dostępu dla użytkowników z niepełnosprawnościami </w:t>
      </w:r>
    </w:p>
    <w:p w14:paraId="6DBA3A27" w14:textId="77777777" w:rsidR="008A4322" w:rsidRPr="00272B4B" w:rsidRDefault="008A4322" w:rsidP="008A4322">
      <w:pPr>
        <w:numPr>
          <w:ilvl w:val="0"/>
          <w:numId w:val="1"/>
        </w:numPr>
        <w:jc w:val="both"/>
        <w:rPr>
          <w:sz w:val="22"/>
          <w:szCs w:val="22"/>
        </w:rPr>
      </w:pPr>
      <w:r w:rsidRPr="00272B4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55D82A" w14:textId="77777777" w:rsidR="008A4322" w:rsidRPr="00272B4B" w:rsidRDefault="008A4322" w:rsidP="008A4322">
      <w:pPr>
        <w:ind w:left="360"/>
        <w:jc w:val="both"/>
        <w:rPr>
          <w:i/>
          <w:sz w:val="22"/>
          <w:szCs w:val="22"/>
        </w:rPr>
      </w:pPr>
      <w:r w:rsidRPr="00272B4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528F9D" w14:textId="77777777" w:rsidR="008A4322" w:rsidRPr="00272B4B" w:rsidRDefault="008A4322" w:rsidP="008A4322">
      <w:pPr>
        <w:ind w:left="360"/>
        <w:jc w:val="both"/>
        <w:rPr>
          <w:i/>
          <w:sz w:val="22"/>
          <w:szCs w:val="22"/>
        </w:rPr>
      </w:pPr>
      <w:r w:rsidRPr="00272B4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E5C3109" w14:textId="77777777" w:rsidR="008A4322" w:rsidRPr="00272B4B" w:rsidRDefault="008A4322" w:rsidP="008A43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2B4B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A4322" w:rsidRPr="00272B4B" w14:paraId="5A610C2E" w14:textId="77777777" w:rsidTr="0035622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D1E630" w14:textId="77777777" w:rsidR="008A4322" w:rsidRPr="00272B4B" w:rsidRDefault="008A4322" w:rsidP="003562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2B4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87097" w14:textId="77777777" w:rsidR="008A4322" w:rsidRPr="00272B4B" w:rsidRDefault="008A4322" w:rsidP="003562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2B4B">
              <w:rPr>
                <w:sz w:val="22"/>
                <w:szCs w:val="22"/>
              </w:rPr>
              <w:t xml:space="preserve">Opis części zamówienia, którą wykonawca </w:t>
            </w:r>
          </w:p>
          <w:p w14:paraId="638430B0" w14:textId="77777777" w:rsidR="008A4322" w:rsidRPr="00272B4B" w:rsidRDefault="008A4322" w:rsidP="003562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2B4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4CCCFE" w14:textId="77777777" w:rsidR="008A4322" w:rsidRPr="00272B4B" w:rsidRDefault="008A4322" w:rsidP="003562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72B4B">
              <w:rPr>
                <w:sz w:val="22"/>
                <w:szCs w:val="22"/>
              </w:rPr>
              <w:t>Nazwa podwykonawcy</w:t>
            </w:r>
            <w:r w:rsidRPr="00272B4B">
              <w:rPr>
                <w:sz w:val="22"/>
                <w:szCs w:val="22"/>
              </w:rPr>
              <w:br/>
              <w:t>(o ile jest znana)</w:t>
            </w:r>
          </w:p>
        </w:tc>
      </w:tr>
      <w:tr w:rsidR="008A4322" w:rsidRPr="00272B4B" w14:paraId="16041C57" w14:textId="77777777" w:rsidTr="0035622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D2DBB" w14:textId="77777777" w:rsidR="008A4322" w:rsidRPr="00272B4B" w:rsidRDefault="008A4322" w:rsidP="0035622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043C9" w14:textId="77777777" w:rsidR="008A4322" w:rsidRPr="00272B4B" w:rsidRDefault="008A4322" w:rsidP="0035622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56297" w14:textId="77777777" w:rsidR="008A4322" w:rsidRPr="00272B4B" w:rsidRDefault="008A4322" w:rsidP="0035622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A4322" w:rsidRPr="00272B4B" w14:paraId="0152A1CF" w14:textId="77777777" w:rsidTr="0035622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FF525" w14:textId="77777777" w:rsidR="008A4322" w:rsidRPr="00272B4B" w:rsidRDefault="008A4322" w:rsidP="0035622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C677A" w14:textId="77777777" w:rsidR="008A4322" w:rsidRPr="00272B4B" w:rsidRDefault="008A4322" w:rsidP="0035622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8AA7C3" w14:textId="77777777" w:rsidR="008A4322" w:rsidRPr="00272B4B" w:rsidRDefault="008A4322" w:rsidP="0035622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A163DFE" w14:textId="77777777" w:rsidR="008A4322" w:rsidRPr="00272B4B" w:rsidRDefault="008A4322" w:rsidP="008A4322">
      <w:pPr>
        <w:numPr>
          <w:ilvl w:val="0"/>
          <w:numId w:val="1"/>
        </w:numPr>
        <w:jc w:val="both"/>
        <w:rPr>
          <w:sz w:val="22"/>
          <w:szCs w:val="22"/>
        </w:rPr>
      </w:pPr>
      <w:r w:rsidRPr="00272B4B">
        <w:rPr>
          <w:sz w:val="22"/>
          <w:szCs w:val="22"/>
        </w:rPr>
        <w:t>Upoważnionymi do reprezentowania naszej firmy są następujące osoby:</w:t>
      </w:r>
    </w:p>
    <w:p w14:paraId="2255112B" w14:textId="77777777" w:rsidR="008A4322" w:rsidRPr="00272B4B" w:rsidRDefault="008A4322" w:rsidP="008A4322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72B4B">
        <w:rPr>
          <w:b/>
          <w:bCs/>
          <w:kern w:val="32"/>
          <w:sz w:val="22"/>
          <w:szCs w:val="22"/>
        </w:rPr>
        <w:tab/>
        <w:t>Imię i Nazwisko</w:t>
      </w:r>
      <w:r w:rsidRPr="00272B4B">
        <w:rPr>
          <w:b/>
          <w:bCs/>
          <w:kern w:val="32"/>
          <w:sz w:val="22"/>
          <w:szCs w:val="22"/>
        </w:rPr>
        <w:tab/>
      </w:r>
      <w:r w:rsidRPr="00272B4B">
        <w:rPr>
          <w:b/>
          <w:bCs/>
          <w:kern w:val="32"/>
          <w:sz w:val="22"/>
          <w:szCs w:val="22"/>
        </w:rPr>
        <w:tab/>
      </w:r>
      <w:r w:rsidRPr="00272B4B">
        <w:rPr>
          <w:b/>
          <w:bCs/>
          <w:kern w:val="32"/>
          <w:sz w:val="22"/>
          <w:szCs w:val="22"/>
        </w:rPr>
        <w:tab/>
      </w:r>
      <w:r w:rsidRPr="00272B4B">
        <w:rPr>
          <w:b/>
          <w:bCs/>
          <w:kern w:val="32"/>
          <w:sz w:val="22"/>
          <w:szCs w:val="22"/>
        </w:rPr>
        <w:tab/>
      </w:r>
      <w:r w:rsidRPr="00272B4B">
        <w:rPr>
          <w:b/>
          <w:bCs/>
          <w:kern w:val="32"/>
          <w:sz w:val="22"/>
          <w:szCs w:val="22"/>
        </w:rPr>
        <w:tab/>
      </w:r>
      <w:r w:rsidRPr="00272B4B">
        <w:rPr>
          <w:b/>
          <w:bCs/>
          <w:kern w:val="32"/>
          <w:sz w:val="22"/>
          <w:szCs w:val="22"/>
        </w:rPr>
        <w:tab/>
      </w:r>
      <w:r w:rsidRPr="00272B4B">
        <w:rPr>
          <w:b/>
          <w:bCs/>
          <w:kern w:val="32"/>
          <w:sz w:val="22"/>
          <w:szCs w:val="22"/>
        </w:rPr>
        <w:tab/>
      </w:r>
    </w:p>
    <w:p w14:paraId="34806009" w14:textId="77777777" w:rsidR="008A4322" w:rsidRPr="00272B4B" w:rsidRDefault="008A4322" w:rsidP="008A432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72B4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72B4B">
        <w:rPr>
          <w:sz w:val="22"/>
          <w:szCs w:val="22"/>
        </w:rPr>
        <w:tab/>
      </w:r>
      <w:r w:rsidRPr="00272B4B">
        <w:rPr>
          <w:sz w:val="22"/>
          <w:szCs w:val="22"/>
        </w:rPr>
        <w:tab/>
      </w:r>
    </w:p>
    <w:p w14:paraId="3BF102B3" w14:textId="77777777" w:rsidR="008A4322" w:rsidRPr="00272B4B" w:rsidRDefault="008A4322" w:rsidP="008A432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801672B" w14:textId="77777777" w:rsidR="008A4322" w:rsidRPr="00272B4B" w:rsidRDefault="008A4322" w:rsidP="008A432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72B4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72B4B">
        <w:rPr>
          <w:sz w:val="22"/>
          <w:szCs w:val="22"/>
        </w:rPr>
        <w:tab/>
      </w:r>
      <w:r w:rsidRPr="00272B4B">
        <w:rPr>
          <w:sz w:val="22"/>
          <w:szCs w:val="22"/>
        </w:rPr>
        <w:tab/>
        <w:t xml:space="preserve"> </w:t>
      </w:r>
    </w:p>
    <w:p w14:paraId="58DFA3CD" w14:textId="77777777" w:rsidR="008A4322" w:rsidRPr="00272B4B" w:rsidRDefault="008A4322" w:rsidP="008A432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169BDEBE" w14:textId="77777777" w:rsidR="008A4322" w:rsidRPr="00272B4B" w:rsidRDefault="008A4322" w:rsidP="008A4322">
      <w:pPr>
        <w:numPr>
          <w:ilvl w:val="0"/>
          <w:numId w:val="1"/>
        </w:numPr>
        <w:jc w:val="both"/>
        <w:rPr>
          <w:sz w:val="22"/>
          <w:szCs w:val="22"/>
        </w:rPr>
      </w:pPr>
      <w:r w:rsidRPr="00272B4B">
        <w:rPr>
          <w:sz w:val="22"/>
          <w:szCs w:val="22"/>
        </w:rPr>
        <w:t>upoważnienie dla powyżej wskazanych osób wynika z następującego (</w:t>
      </w:r>
      <w:proofErr w:type="spellStart"/>
      <w:r w:rsidRPr="00272B4B">
        <w:rPr>
          <w:sz w:val="22"/>
          <w:szCs w:val="22"/>
        </w:rPr>
        <w:t>ych</w:t>
      </w:r>
      <w:proofErr w:type="spellEnd"/>
      <w:r w:rsidRPr="00272B4B">
        <w:rPr>
          <w:sz w:val="22"/>
          <w:szCs w:val="22"/>
        </w:rPr>
        <w:t>) dokumentu(ów)</w:t>
      </w:r>
    </w:p>
    <w:p w14:paraId="74BCEEBF" w14:textId="77777777" w:rsidR="008A4322" w:rsidRPr="00272B4B" w:rsidRDefault="008A4322" w:rsidP="008A4322">
      <w:pPr>
        <w:jc w:val="both"/>
        <w:rPr>
          <w:sz w:val="22"/>
          <w:szCs w:val="22"/>
        </w:rPr>
      </w:pPr>
      <w:r w:rsidRPr="00272B4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1FF96B" w14:textId="77777777" w:rsidR="008A4322" w:rsidRPr="00272B4B" w:rsidRDefault="008A4322" w:rsidP="008A4322">
      <w:pPr>
        <w:numPr>
          <w:ilvl w:val="0"/>
          <w:numId w:val="1"/>
        </w:numPr>
        <w:jc w:val="both"/>
        <w:rPr>
          <w:sz w:val="22"/>
          <w:szCs w:val="22"/>
        </w:rPr>
      </w:pPr>
      <w:r w:rsidRPr="00272B4B">
        <w:rPr>
          <w:sz w:val="22"/>
          <w:szCs w:val="22"/>
        </w:rPr>
        <w:t>załącznikami do niniejszej oferty są:</w:t>
      </w:r>
    </w:p>
    <w:p w14:paraId="58B0443A" w14:textId="77777777" w:rsidR="008A4322" w:rsidRPr="00272B4B" w:rsidRDefault="008A4322" w:rsidP="008A43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………………………………………………………………………………………….</w:t>
      </w:r>
    </w:p>
    <w:p w14:paraId="7D365469" w14:textId="77777777" w:rsidR="008A4322" w:rsidRPr="00272B4B" w:rsidRDefault="008A4322" w:rsidP="008A43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……………………………………………..……………………………………………</w:t>
      </w:r>
    </w:p>
    <w:p w14:paraId="28513D34" w14:textId="77777777" w:rsidR="008A4322" w:rsidRPr="00272B4B" w:rsidRDefault="008A4322" w:rsidP="008A43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FA5AD83" w14:textId="77777777" w:rsidR="008A4322" w:rsidRPr="00272B4B" w:rsidRDefault="008A4322" w:rsidP="008A43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………………………………………………………………………………………….</w:t>
      </w:r>
    </w:p>
    <w:p w14:paraId="21FE4838" w14:textId="77777777" w:rsidR="008A4322" w:rsidRPr="00272B4B" w:rsidRDefault="008A4322" w:rsidP="008A432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72B4B">
        <w:rPr>
          <w:sz w:val="22"/>
          <w:szCs w:val="22"/>
        </w:rPr>
        <w:t>……………………………………………..……………………………………………</w:t>
      </w:r>
    </w:p>
    <w:p w14:paraId="332546B7" w14:textId="77777777" w:rsidR="008A4322" w:rsidRPr="00272B4B" w:rsidRDefault="008A4322" w:rsidP="008A4322">
      <w:pPr>
        <w:jc w:val="both"/>
        <w:rPr>
          <w:sz w:val="22"/>
          <w:szCs w:val="22"/>
        </w:rPr>
      </w:pPr>
    </w:p>
    <w:p w14:paraId="315609E7" w14:textId="091B036E" w:rsidR="008A4322" w:rsidRPr="00272B4B" w:rsidRDefault="008A4322" w:rsidP="008A432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72B4B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72B4B">
        <w:rPr>
          <w:color w:val="FF0000"/>
          <w:sz w:val="22"/>
          <w:szCs w:val="22"/>
          <w:lang w:eastAsia="zh-CN"/>
        </w:rPr>
        <w:t>.</w:t>
      </w:r>
    </w:p>
    <w:p w14:paraId="7DD79530" w14:textId="77777777" w:rsidR="008D2AB8" w:rsidRPr="00272B4B" w:rsidRDefault="008D2AB8" w:rsidP="008D2AB8">
      <w:pPr>
        <w:jc w:val="both"/>
        <w:rPr>
          <w:sz w:val="22"/>
          <w:szCs w:val="22"/>
        </w:rPr>
      </w:pPr>
    </w:p>
    <w:p w14:paraId="3DC52DF8" w14:textId="362C668E" w:rsidR="00FE545C" w:rsidRPr="00082618" w:rsidRDefault="00FE545C" w:rsidP="00082618">
      <w:pPr>
        <w:rPr>
          <w:b/>
          <w:sz w:val="22"/>
          <w:szCs w:val="22"/>
          <w:u w:val="single"/>
        </w:rPr>
      </w:pPr>
    </w:p>
    <w:sectPr w:rsidR="00FE545C" w:rsidRPr="000826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9B163" w14:textId="77777777" w:rsidR="002405FE" w:rsidRDefault="002405FE">
      <w:r>
        <w:separator/>
      </w:r>
    </w:p>
  </w:endnote>
  <w:endnote w:type="continuationSeparator" w:id="0">
    <w:p w14:paraId="5A0A7798" w14:textId="77777777" w:rsidR="002405FE" w:rsidRDefault="00240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09145" w14:textId="77777777" w:rsidR="007A1781" w:rsidRDefault="007A17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D46B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C55E" w14:textId="77777777" w:rsidR="007A1781" w:rsidRDefault="007A17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EF816" w14:textId="77777777" w:rsidR="002405FE" w:rsidRDefault="002405FE">
      <w:r>
        <w:separator/>
      </w:r>
    </w:p>
  </w:footnote>
  <w:footnote w:type="continuationSeparator" w:id="0">
    <w:p w14:paraId="1F42AC0F" w14:textId="77777777" w:rsidR="002405FE" w:rsidRDefault="002405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F0353" w14:textId="77777777" w:rsidR="007A1781" w:rsidRDefault="007A1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D363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AF934" w14:textId="77777777" w:rsidR="007A1781" w:rsidRDefault="007A1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43877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746546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1257718">
    <w:abstractNumId w:val="0"/>
  </w:num>
  <w:num w:numId="4" w16cid:durableId="91627991">
    <w:abstractNumId w:val="2"/>
  </w:num>
  <w:num w:numId="5" w16cid:durableId="119689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5FE"/>
    <w:rsid w:val="00012286"/>
    <w:rsid w:val="000704FC"/>
    <w:rsid w:val="00071CCC"/>
    <w:rsid w:val="00082618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405FE"/>
    <w:rsid w:val="002723B0"/>
    <w:rsid w:val="00272B4B"/>
    <w:rsid w:val="00315A4A"/>
    <w:rsid w:val="0033773A"/>
    <w:rsid w:val="004B7300"/>
    <w:rsid w:val="004C6753"/>
    <w:rsid w:val="005724B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1781"/>
    <w:rsid w:val="007A4321"/>
    <w:rsid w:val="00833933"/>
    <w:rsid w:val="00853083"/>
    <w:rsid w:val="008A0EDC"/>
    <w:rsid w:val="008A4322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F34EB"/>
    <w:rsid w:val="00C4050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7D7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1F383"/>
  <w15:chartTrackingRefBased/>
  <w15:docId w15:val="{11C58BE8-F6FF-4012-8B20-A0A5DF011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637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2023-11-14T13:03:00Z</dcterms:created>
  <dcterms:modified xsi:type="dcterms:W3CDTF">2023-11-14T13:21:00Z</dcterms:modified>
</cp:coreProperties>
</file>