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30C2BC1B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B709B9">
        <w:rPr>
          <w:b/>
          <w:sz w:val="24"/>
        </w:rPr>
        <w:t>6</w:t>
      </w:r>
      <w:r w:rsidR="000969E3">
        <w:rPr>
          <w:b/>
          <w:sz w:val="24"/>
        </w:rPr>
        <w:t>93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2F823162" w:rsidR="00B12BC7" w:rsidRPr="00B12BC7" w:rsidRDefault="000969E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969E3">
        <w:rPr>
          <w:b/>
          <w:bCs/>
          <w:sz w:val="24"/>
          <w:szCs w:val="24"/>
        </w:rPr>
        <w:t xml:space="preserve">dostawa spektrofotometru UV/VIS wraz z termostatem suchym dla </w:t>
      </w:r>
      <w:proofErr w:type="spellStart"/>
      <w:r w:rsidRPr="000969E3">
        <w:rPr>
          <w:b/>
          <w:bCs/>
          <w:sz w:val="24"/>
          <w:szCs w:val="24"/>
        </w:rPr>
        <w:t>WEiP</w:t>
      </w:r>
      <w:proofErr w:type="spellEnd"/>
      <w:r w:rsidRPr="000969E3">
        <w:rPr>
          <w:b/>
          <w:bCs/>
          <w:sz w:val="24"/>
          <w:szCs w:val="24"/>
        </w:rPr>
        <w:t xml:space="preserve"> - KC-zp.272-693/23</w:t>
      </w:r>
      <w:r w:rsidR="00B709B9">
        <w:rPr>
          <w:rFonts w:ascii="Verdana" w:eastAsia="Times New Roman" w:hAnsi="Verdana"/>
          <w:b/>
          <w:sz w:val="20"/>
          <w:szCs w:val="20"/>
          <w:lang w:eastAsia="pl-PL"/>
        </w:rPr>
        <w:t>,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1C51C1" w:rsidRDefault="000969E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1C51C1" w:rsidRDefault="001C5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1C51C1" w:rsidRDefault="001C5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1C51C1" w:rsidRDefault="001C5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1C51C1" w:rsidRDefault="001C5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438A4"/>
    <w:rsid w:val="000563B7"/>
    <w:rsid w:val="000969E3"/>
    <w:rsid w:val="000E6C60"/>
    <w:rsid w:val="001C51C1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8E5450"/>
    <w:rsid w:val="00927537"/>
    <w:rsid w:val="0093180B"/>
    <w:rsid w:val="00B12BC7"/>
    <w:rsid w:val="00B709B9"/>
    <w:rsid w:val="00BC579B"/>
    <w:rsid w:val="00BD488C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dcterms:created xsi:type="dcterms:W3CDTF">2023-11-16T12:45:00Z</dcterms:created>
  <dcterms:modified xsi:type="dcterms:W3CDTF">2023-11-16T12:45:00Z</dcterms:modified>
</cp:coreProperties>
</file>