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41092" w14:textId="77777777" w:rsidR="00AF708B" w:rsidRPr="00515AFA" w:rsidRDefault="00AF708B" w:rsidP="00AF708B">
      <w:pPr>
        <w:jc w:val="right"/>
        <w:rPr>
          <w:b/>
          <w:sz w:val="22"/>
          <w:szCs w:val="22"/>
          <w:lang w:val="pl-PL"/>
        </w:rPr>
      </w:pPr>
      <w:r w:rsidRPr="00515AFA">
        <w:rPr>
          <w:b/>
          <w:sz w:val="22"/>
          <w:szCs w:val="22"/>
          <w:lang w:val="pl-PL"/>
        </w:rPr>
        <w:t>Załącznik nr 3</w:t>
      </w:r>
    </w:p>
    <w:p w14:paraId="148C8B2E" w14:textId="77777777" w:rsidR="00AF708B" w:rsidRPr="00515AFA" w:rsidRDefault="00AF708B" w:rsidP="00AF708B">
      <w:pPr>
        <w:jc w:val="right"/>
        <w:rPr>
          <w:b/>
          <w:sz w:val="22"/>
          <w:szCs w:val="22"/>
          <w:lang w:val="pl-PL"/>
        </w:rPr>
      </w:pPr>
    </w:p>
    <w:p w14:paraId="6EC42AE4" w14:textId="77777777" w:rsidR="00AF708B" w:rsidRPr="00515AFA" w:rsidRDefault="00AF708B" w:rsidP="00AF708B">
      <w:pPr>
        <w:jc w:val="center"/>
        <w:rPr>
          <w:b/>
          <w:sz w:val="22"/>
          <w:szCs w:val="22"/>
          <w:lang w:val="pl-PL"/>
        </w:rPr>
      </w:pPr>
      <w:r w:rsidRPr="00515AFA">
        <w:rPr>
          <w:b/>
          <w:sz w:val="22"/>
          <w:szCs w:val="22"/>
          <w:lang w:val="pl-PL"/>
        </w:rPr>
        <w:t>WZÓR UMOWY</w:t>
      </w:r>
    </w:p>
    <w:p w14:paraId="76AE5C18" w14:textId="77777777" w:rsidR="00AF708B" w:rsidRPr="00515AFA" w:rsidRDefault="00AF708B" w:rsidP="00AF708B">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A0FFAE2" w14:textId="77777777" w:rsidR="00AF708B" w:rsidRPr="00515AFA" w:rsidRDefault="00AF708B" w:rsidP="00AF708B">
      <w:pPr>
        <w:jc w:val="center"/>
        <w:rPr>
          <w:b/>
          <w:sz w:val="22"/>
          <w:szCs w:val="22"/>
          <w:lang w:val="pl-PL"/>
        </w:rPr>
      </w:pPr>
    </w:p>
    <w:p w14:paraId="721874CF" w14:textId="449A3AA0" w:rsidR="00AF708B" w:rsidRPr="00515AFA" w:rsidRDefault="00AF708B" w:rsidP="00AF708B">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w trybie p</w:t>
      </w:r>
      <w:r w:rsidRPr="00515AFA">
        <w:rPr>
          <w:b/>
          <w:bCs/>
          <w:sz w:val="22"/>
          <w:szCs w:val="22"/>
          <w:lang w:val="pl-PL"/>
        </w:rPr>
        <w:t>rzetargu nieograniczonego</w:t>
      </w:r>
      <w:r>
        <w:rPr>
          <w:b/>
          <w:bCs/>
          <w:sz w:val="22"/>
          <w:szCs w:val="22"/>
          <w:lang w:val="pl-PL"/>
        </w:rPr>
        <w:t xml:space="preserve">, </w:t>
      </w:r>
      <w:r w:rsidRPr="005140A1">
        <w:rPr>
          <w:sz w:val="22"/>
          <w:szCs w:val="22"/>
          <w:lang w:val="pl-PL"/>
        </w:rPr>
        <w:t>nr sprawy: KC-zp.272-</w:t>
      </w:r>
      <w:r>
        <w:rPr>
          <w:sz w:val="22"/>
          <w:szCs w:val="22"/>
          <w:lang w:val="pl-PL"/>
        </w:rPr>
        <w:t>645</w:t>
      </w:r>
      <w:r w:rsidRPr="005140A1">
        <w:rPr>
          <w:sz w:val="22"/>
          <w:szCs w:val="22"/>
          <w:lang w:val="pl-PL"/>
        </w:rPr>
        <w:t>/23</w:t>
      </w:r>
      <w:r w:rsidRPr="00515AFA">
        <w:rPr>
          <w:sz w:val="22"/>
          <w:szCs w:val="22"/>
          <w:lang w:val="pl-PL"/>
        </w:rPr>
        <w:t xml:space="preserve"> pomiędzy:</w:t>
      </w:r>
    </w:p>
    <w:p w14:paraId="2F4618B2" w14:textId="77777777" w:rsidR="00AF708B" w:rsidRPr="00515AFA" w:rsidRDefault="00AF708B" w:rsidP="00AF708B">
      <w:pPr>
        <w:pStyle w:val="Tekstpodstawowywcity"/>
        <w:spacing w:after="0"/>
        <w:ind w:left="0"/>
        <w:jc w:val="both"/>
        <w:rPr>
          <w:sz w:val="22"/>
          <w:szCs w:val="22"/>
          <w:lang w:val="pl-PL"/>
        </w:rPr>
      </w:pPr>
    </w:p>
    <w:p w14:paraId="2F2E22EE"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17FEDC21"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274FA566"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588F181" w14:textId="77777777" w:rsidR="00AF708B" w:rsidRPr="00515AFA" w:rsidRDefault="00AF708B" w:rsidP="00AF708B">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61A5A539"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AC060DD"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3150BA01"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00FC894A"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732B95F3"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A2482B6"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5B77A07"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3AD12653"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04B81872"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258E7C2C"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663E64A5" w14:textId="3444834C" w:rsidR="00AF708B" w:rsidRPr="00515AFA" w:rsidRDefault="00AF708B" w:rsidP="00AF708B">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ostawa 5</w:t>
      </w:r>
      <w:r>
        <w:rPr>
          <w:b/>
          <w:bCs/>
          <w:sz w:val="22"/>
          <w:szCs w:val="22"/>
          <w:lang w:val="pl-PL"/>
        </w:rPr>
        <w:t>2</w:t>
      </w:r>
      <w:r w:rsidRPr="00FB60AB">
        <w:rPr>
          <w:b/>
          <w:bCs/>
          <w:sz w:val="22"/>
          <w:szCs w:val="22"/>
          <w:lang w:val="pl-PL"/>
        </w:rPr>
        <w:t xml:space="preserve"> szt. komputerów stacjonarnych</w:t>
      </w:r>
      <w:r>
        <w:rPr>
          <w:b/>
          <w:bCs/>
          <w:sz w:val="22"/>
          <w:szCs w:val="22"/>
          <w:lang w:val="pl-PL"/>
        </w:rPr>
        <w:t xml:space="preserve"> (stacji roboczych)</w:t>
      </w:r>
      <w:r w:rsidRPr="00FB60AB">
        <w:rPr>
          <w:b/>
          <w:bCs/>
          <w:sz w:val="22"/>
          <w:szCs w:val="22"/>
          <w:lang w:val="pl-PL"/>
        </w:rPr>
        <w:t xml:space="preserve"> na potrzeby </w:t>
      </w:r>
      <w:proofErr w:type="spellStart"/>
      <w:r w:rsidRPr="00FB60AB">
        <w:rPr>
          <w:b/>
          <w:bCs/>
          <w:sz w:val="22"/>
          <w:szCs w:val="22"/>
          <w:lang w:val="pl-PL"/>
        </w:rPr>
        <w:t>WIMi</w:t>
      </w:r>
      <w:r>
        <w:rPr>
          <w:b/>
          <w:bCs/>
          <w:sz w:val="22"/>
          <w:szCs w:val="22"/>
          <w:lang w:val="pl-PL"/>
        </w:rPr>
        <w:t>IP</w:t>
      </w:r>
      <w:proofErr w:type="spellEnd"/>
      <w:r w:rsidRPr="00515AFA">
        <w:rPr>
          <w:b/>
          <w:sz w:val="22"/>
          <w:szCs w:val="22"/>
          <w:lang w:val="pl-PL"/>
        </w:rPr>
        <w:t>.</w:t>
      </w:r>
    </w:p>
    <w:p w14:paraId="02A804C8" w14:textId="77777777" w:rsidR="00AF708B" w:rsidRPr="00515AFA" w:rsidRDefault="00AF708B" w:rsidP="00AF708B">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2CC2348"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6C724497" w14:textId="77777777" w:rsidR="00AF708B" w:rsidRPr="00515AFA" w:rsidRDefault="00AF708B" w:rsidP="00AF708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otrzymania zamówienia potwierdzonego przez </w:t>
      </w:r>
      <w:proofErr w:type="spellStart"/>
      <w:r w:rsidRPr="00515AFA">
        <w:rPr>
          <w:rFonts w:ascii="Times New Roman" w:hAnsi="Times New Roman"/>
          <w:sz w:val="22"/>
          <w:szCs w:val="22"/>
        </w:rPr>
        <w:t>MEiN</w:t>
      </w:r>
      <w:proofErr w:type="spellEnd"/>
      <w:r w:rsidRPr="00515AFA">
        <w:rPr>
          <w:rFonts w:ascii="Times New Roman" w:hAnsi="Times New Roman"/>
          <w:sz w:val="22"/>
          <w:szCs w:val="22"/>
        </w:rPr>
        <w:t xml:space="preserve"> do siedziby Kupującego.</w:t>
      </w:r>
    </w:p>
    <w:p w14:paraId="76BE57F9" w14:textId="77777777" w:rsidR="00AF708B" w:rsidRPr="00515AFA" w:rsidRDefault="00AF708B" w:rsidP="00AF708B">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F41DF38" w14:textId="77777777" w:rsidR="00AF708B" w:rsidRPr="00515AFA" w:rsidRDefault="00AF708B" w:rsidP="00AF708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1D1D599D"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0A038FAA"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45AB2601" w14:textId="77777777" w:rsidR="00AF708B" w:rsidRPr="00515AFA" w:rsidRDefault="00AF708B" w:rsidP="00AF708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51DDC583" w14:textId="77777777" w:rsidR="00AF708B" w:rsidRPr="00515AFA" w:rsidRDefault="00AF708B" w:rsidP="00AF708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3EF0190" w14:textId="77777777" w:rsidR="00AF708B" w:rsidRPr="00515AFA" w:rsidRDefault="00AF708B" w:rsidP="00AF708B">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431BDC63" w14:textId="6279D2FF" w:rsidR="00AF708B" w:rsidRPr="00515AFA" w:rsidRDefault="00AF708B" w:rsidP="00AF708B">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 xml:space="preserve">i usług (Dz.U. z dnia 5 kwietnia 2004 r.) będzie ubiegał się o zgodę na zastosowanie stawki podatku VAT w wysokości 0% </w:t>
      </w:r>
      <w:r w:rsidRPr="00515AFA">
        <w:rPr>
          <w:rFonts w:eastAsia="Calibri"/>
          <w:b/>
          <w:sz w:val="22"/>
          <w:szCs w:val="22"/>
          <w:lang w:val="pl-PL" w:eastAsia="en-US"/>
        </w:rPr>
        <w:t>na komputer</w:t>
      </w:r>
      <w:r>
        <w:rPr>
          <w:rFonts w:eastAsia="Calibri"/>
          <w:b/>
          <w:sz w:val="22"/>
          <w:szCs w:val="22"/>
          <w:lang w:val="pl-PL" w:eastAsia="en-US"/>
        </w:rPr>
        <w:t>y</w:t>
      </w:r>
      <w:r w:rsidRPr="00515AFA">
        <w:rPr>
          <w:rFonts w:eastAsia="Calibri"/>
          <w:b/>
          <w:sz w:val="22"/>
          <w:szCs w:val="22"/>
          <w:lang w:val="pl-PL" w:eastAsia="en-US"/>
        </w:rPr>
        <w:t xml:space="preserve"> stacjonarn</w:t>
      </w:r>
      <w:r>
        <w:rPr>
          <w:rFonts w:eastAsia="Calibri"/>
          <w:b/>
          <w:sz w:val="22"/>
          <w:szCs w:val="22"/>
          <w:lang w:val="pl-PL" w:eastAsia="en-US"/>
        </w:rPr>
        <w:t>e (stacje robocze)</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e</w:t>
      </w:r>
      <w:r w:rsidRPr="00515AFA">
        <w:rPr>
          <w:rFonts w:eastAsia="Calibri"/>
          <w:sz w:val="22"/>
          <w:szCs w:val="22"/>
          <w:lang w:val="pl-PL" w:eastAsia="en-US"/>
        </w:rPr>
        <w:t xml:space="preserve"> </w:t>
      </w:r>
      <w:r>
        <w:rPr>
          <w:rFonts w:eastAsia="Calibri"/>
          <w:sz w:val="22"/>
          <w:szCs w:val="22"/>
          <w:lang w:val="pl-PL" w:eastAsia="en-US"/>
        </w:rPr>
        <w:br/>
      </w:r>
      <w:r w:rsidRPr="00515AFA">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1EE28B19" w14:textId="77777777" w:rsidR="00AF708B" w:rsidRPr="00515AFA" w:rsidRDefault="00AF708B" w:rsidP="00AF708B">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73FEFC58" w14:textId="77777777" w:rsidR="00AF708B" w:rsidRPr="00515AFA" w:rsidRDefault="00AF708B" w:rsidP="00AF708B">
      <w:pPr>
        <w:pStyle w:val="Tekstpodstawowy"/>
        <w:spacing w:line="240" w:lineRule="auto"/>
        <w:ind w:left="340" w:right="-47"/>
        <w:jc w:val="both"/>
        <w:rPr>
          <w:rFonts w:ascii="Times New Roman" w:hAnsi="Times New Roman"/>
          <w:i/>
          <w:sz w:val="22"/>
          <w:szCs w:val="22"/>
        </w:rPr>
      </w:pPr>
    </w:p>
    <w:p w14:paraId="1823BA00" w14:textId="77777777" w:rsidR="00AF708B" w:rsidRPr="00515AFA" w:rsidRDefault="00AF708B" w:rsidP="00AF708B">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r>
      <w:r w:rsidRPr="00515AFA">
        <w:rPr>
          <w:rFonts w:ascii="Times New Roman" w:hAnsi="Times New Roman"/>
          <w:sz w:val="22"/>
          <w:szCs w:val="22"/>
        </w:rPr>
        <w:lastRenderedPageBreak/>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2DA3598F"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6EAF8855"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5F0E065C" w14:textId="77777777" w:rsidR="00AF708B" w:rsidRDefault="00AF708B" w:rsidP="00AF708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038740F" w14:textId="77777777" w:rsidR="00AF708B" w:rsidRPr="00515AFA" w:rsidRDefault="00AF708B" w:rsidP="00AF708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0C953C4" w14:textId="77777777" w:rsidR="00AF708B" w:rsidRPr="00515AFA" w:rsidRDefault="00AF708B" w:rsidP="00AF708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69F6AC1" w14:textId="77777777" w:rsidR="00AF708B" w:rsidRPr="00515AFA" w:rsidRDefault="00AF708B" w:rsidP="00AF708B">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5CCF6553"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1B6EFAB2"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0B943477"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4FAD7CBD"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D9751C0" w14:textId="77777777" w:rsidR="00AF708B" w:rsidRPr="00515AFA" w:rsidRDefault="00AF708B" w:rsidP="00AF708B">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1280C97" w14:textId="77777777" w:rsidR="00AF708B" w:rsidRPr="00515AFA" w:rsidRDefault="00AF708B" w:rsidP="00AF708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3877CE87" w14:textId="77777777" w:rsidR="00AF708B" w:rsidRPr="00515AFA" w:rsidRDefault="00AF708B" w:rsidP="00AF708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673AEA6E" w14:textId="77777777" w:rsidR="00AF708B" w:rsidRPr="00515AFA" w:rsidRDefault="00AF708B" w:rsidP="00AF708B">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5A40728C"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757756F9" w14:textId="77777777" w:rsidR="00AF708B" w:rsidRPr="00515AFA" w:rsidRDefault="00AF708B" w:rsidP="00AF708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7E5080CB" w14:textId="77777777" w:rsidR="00AF708B" w:rsidRPr="00515AFA" w:rsidRDefault="00AF708B" w:rsidP="00AF708B">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169F324"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08A18E9D"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8E8CB1E"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5C50C92" w14:textId="77777777" w:rsidR="00AF708B" w:rsidRPr="00515AFA" w:rsidRDefault="00AF708B" w:rsidP="00AF708B">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380329B" w14:textId="77777777" w:rsidR="00AF708B" w:rsidRPr="00515AFA" w:rsidRDefault="00AF708B" w:rsidP="00AF708B">
      <w:pPr>
        <w:pStyle w:val="Tekstpodstawowy"/>
        <w:ind w:right="-47"/>
        <w:jc w:val="center"/>
        <w:rPr>
          <w:rFonts w:ascii="Times New Roman" w:hAnsi="Times New Roman"/>
          <w:b/>
          <w:sz w:val="22"/>
          <w:szCs w:val="22"/>
        </w:rPr>
      </w:pPr>
    </w:p>
    <w:p w14:paraId="6822178F" w14:textId="77777777" w:rsidR="00AF708B" w:rsidRPr="00515AFA" w:rsidRDefault="00AF708B" w:rsidP="00AF708B">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7EEEAC13" w14:textId="77777777" w:rsidR="00AF708B" w:rsidRPr="00515AFA" w:rsidRDefault="00AF708B" w:rsidP="00AF708B">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254C6105" w14:textId="77777777" w:rsidR="00AF708B" w:rsidRPr="00515AFA" w:rsidRDefault="00AF708B" w:rsidP="00AF708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7E32CA10" w14:textId="77777777" w:rsidR="00AF708B" w:rsidRPr="00515AFA" w:rsidRDefault="00AF708B" w:rsidP="00AF708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7D7ED26D" w14:textId="77777777" w:rsidR="00AF708B" w:rsidRPr="00515AFA" w:rsidRDefault="00AF708B" w:rsidP="00AF708B">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55BA14D" w14:textId="77777777" w:rsidR="00AF708B" w:rsidRPr="00515AFA" w:rsidRDefault="00AF708B" w:rsidP="00AF708B">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747CAA2" w14:textId="77777777" w:rsidR="00AF708B" w:rsidRPr="00515AFA" w:rsidRDefault="00AF708B" w:rsidP="00AF708B">
      <w:pPr>
        <w:rPr>
          <w:color w:val="00000A"/>
          <w:sz w:val="22"/>
          <w:szCs w:val="22"/>
          <w:lang w:val="pl-PL"/>
        </w:rPr>
      </w:pPr>
    </w:p>
    <w:p w14:paraId="08358385" w14:textId="77777777" w:rsidR="00AF708B" w:rsidRPr="00515AFA" w:rsidRDefault="00AF708B" w:rsidP="00AF708B">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0803308E"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D6A63A4" w14:textId="77777777" w:rsidR="00AF708B" w:rsidRPr="00515AFA" w:rsidRDefault="00AF708B" w:rsidP="00AF708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57D8349" w14:textId="77777777" w:rsidR="00AF708B" w:rsidRPr="00515AFA" w:rsidRDefault="00AF708B" w:rsidP="00AF708B">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B227955" w14:textId="77777777" w:rsidR="00AF708B" w:rsidRPr="00515AFA" w:rsidRDefault="00AF708B" w:rsidP="00AF708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495AEC9" w14:textId="77777777" w:rsidR="00AF708B" w:rsidRPr="00515AFA" w:rsidRDefault="00AF708B" w:rsidP="00AF708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D5F2712" w14:textId="77777777" w:rsidR="00AF708B" w:rsidRPr="00515AFA" w:rsidRDefault="00AF708B" w:rsidP="00AF708B">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66A8D0B"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0B1BEFB"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DF870CF"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F0C95EF"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0E0B868" w14:textId="77777777" w:rsidR="00AF708B" w:rsidRPr="00515AFA" w:rsidRDefault="00AF708B" w:rsidP="00AF708B">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80F4BAC" w14:textId="77777777" w:rsidR="00AF708B" w:rsidRPr="00515AFA" w:rsidRDefault="00AF708B" w:rsidP="00AF708B">
      <w:pPr>
        <w:ind w:left="720"/>
        <w:jc w:val="both"/>
        <w:rPr>
          <w:color w:val="00000A"/>
          <w:sz w:val="22"/>
          <w:szCs w:val="22"/>
          <w:lang w:val="pl-PL"/>
        </w:rPr>
      </w:pPr>
    </w:p>
    <w:p w14:paraId="4DD6A973" w14:textId="77777777" w:rsidR="00AF708B" w:rsidRPr="00515AFA" w:rsidRDefault="00AF708B" w:rsidP="00AF708B">
      <w:pPr>
        <w:ind w:left="170"/>
        <w:jc w:val="both"/>
        <w:rPr>
          <w:color w:val="00000A"/>
          <w:sz w:val="22"/>
          <w:szCs w:val="22"/>
          <w:lang w:val="pl-PL"/>
        </w:rPr>
      </w:pPr>
    </w:p>
    <w:p w14:paraId="3F2F81CF" w14:textId="77777777" w:rsidR="00AF708B" w:rsidRDefault="00AF708B" w:rsidP="00AF708B">
      <w:pPr>
        <w:pStyle w:val="Tekstpodstawowy"/>
        <w:spacing w:line="240" w:lineRule="auto"/>
        <w:ind w:left="360" w:right="-47"/>
        <w:jc w:val="center"/>
        <w:rPr>
          <w:rFonts w:ascii="Times New Roman" w:hAnsi="Times New Roman"/>
          <w:b/>
          <w:sz w:val="22"/>
          <w:szCs w:val="22"/>
        </w:rPr>
      </w:pPr>
    </w:p>
    <w:p w14:paraId="1C93C4A8" w14:textId="77777777" w:rsidR="00AF708B" w:rsidRDefault="00AF708B" w:rsidP="00AF708B">
      <w:pPr>
        <w:pStyle w:val="Tekstpodstawowy"/>
        <w:spacing w:line="240" w:lineRule="auto"/>
        <w:ind w:left="360" w:right="-47"/>
        <w:jc w:val="center"/>
        <w:rPr>
          <w:rFonts w:ascii="Times New Roman" w:hAnsi="Times New Roman"/>
          <w:b/>
          <w:sz w:val="22"/>
          <w:szCs w:val="22"/>
        </w:rPr>
      </w:pPr>
    </w:p>
    <w:p w14:paraId="6BEC2E6E" w14:textId="77777777" w:rsidR="00AF708B" w:rsidRDefault="00AF708B" w:rsidP="00AF708B">
      <w:pPr>
        <w:pStyle w:val="Tekstpodstawowy"/>
        <w:spacing w:line="240" w:lineRule="auto"/>
        <w:ind w:left="360" w:right="-47"/>
        <w:jc w:val="center"/>
        <w:rPr>
          <w:rFonts w:ascii="Times New Roman" w:hAnsi="Times New Roman"/>
          <w:b/>
          <w:sz w:val="22"/>
          <w:szCs w:val="22"/>
        </w:rPr>
      </w:pPr>
    </w:p>
    <w:p w14:paraId="5EBE2426" w14:textId="77777777" w:rsidR="00AF708B" w:rsidRPr="00515AFA" w:rsidRDefault="00AF708B" w:rsidP="00AF708B">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3F7DBF1D" w14:textId="77777777" w:rsidR="00AF708B" w:rsidRPr="00515AFA" w:rsidRDefault="00AF708B" w:rsidP="00AF708B">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619984C" w14:textId="77777777" w:rsidR="00AF708B" w:rsidRPr="00515AFA" w:rsidRDefault="00AF708B" w:rsidP="00AF708B">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EF47081"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28CD6FB"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20205E63"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4D1B18B" w14:textId="77777777" w:rsidR="00AF708B" w:rsidRPr="00515AFA" w:rsidRDefault="00AF708B" w:rsidP="00AF708B">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4B94D01A"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27004E89"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51D1B67C" w14:textId="5535DC7E" w:rsidR="00AF708B" w:rsidRPr="00515AFA" w:rsidRDefault="00AF708B" w:rsidP="00AF708B">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sidR="00681AF6" w:rsidRPr="00681AF6">
        <w:rPr>
          <w:bCs/>
          <w:sz w:val="22"/>
          <w:szCs w:val="22"/>
          <w:lang w:val="pl-PL" w:eastAsia="en-US"/>
        </w:rPr>
        <w:t xml:space="preserve">24 </w:t>
      </w:r>
      <w:r w:rsidRPr="00681AF6">
        <w:rPr>
          <w:bCs/>
          <w:sz w:val="22"/>
          <w:szCs w:val="22"/>
          <w:lang w:val="pl-PL" w:eastAsia="en-US"/>
        </w:rPr>
        <w:t>godzin</w:t>
      </w:r>
      <w:r w:rsidR="00681AF6" w:rsidRPr="00681AF6">
        <w:rPr>
          <w:bCs/>
          <w:sz w:val="22"/>
          <w:szCs w:val="22"/>
          <w:lang w:val="pl-PL" w:eastAsia="en-US"/>
        </w:rPr>
        <w:t>y</w:t>
      </w:r>
      <w:r w:rsidRPr="00681AF6">
        <w:rPr>
          <w:bCs/>
          <w:sz w:val="22"/>
          <w:szCs w:val="22"/>
          <w:lang w:val="pl-PL" w:eastAsia="en-US"/>
        </w:rPr>
        <w:t xml:space="preserve"> od momentu zgłoszenia, czas naprawy nie dłuższy niż </w:t>
      </w:r>
      <w:r w:rsidR="00681AF6" w:rsidRPr="00681AF6">
        <w:rPr>
          <w:bCs/>
          <w:sz w:val="22"/>
          <w:szCs w:val="22"/>
          <w:lang w:val="pl-PL" w:eastAsia="en-US"/>
        </w:rPr>
        <w:t>5</w:t>
      </w:r>
      <w:r w:rsidRPr="00681AF6">
        <w:rPr>
          <w:bCs/>
          <w:sz w:val="22"/>
          <w:szCs w:val="22"/>
          <w:lang w:val="pl-PL" w:eastAsia="en-US"/>
        </w:rPr>
        <w:t xml:space="preserve"> dni roboczych od momentu zgłoszenia</w:t>
      </w:r>
      <w:r w:rsidRPr="00515AFA">
        <w:rPr>
          <w:bCs/>
          <w:sz w:val="22"/>
          <w:szCs w:val="22"/>
          <w:lang w:val="pl-PL" w:eastAsia="en-US"/>
        </w:rPr>
        <w:t>.</w:t>
      </w:r>
      <w:r w:rsidR="00681AF6">
        <w:rPr>
          <w:bCs/>
          <w:sz w:val="22"/>
          <w:szCs w:val="22"/>
          <w:lang w:val="pl-PL" w:eastAsia="en-US"/>
        </w:rPr>
        <w:t xml:space="preserve"> Za dni robocze uznaje się dni od poniedziałku do piątku z wyłączeniem dni ustawowo wolnych od pracy.</w:t>
      </w:r>
    </w:p>
    <w:p w14:paraId="75528F48"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B4FADFF"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AD2FEC2"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4B841A57" w14:textId="77777777" w:rsidR="00AF708B" w:rsidRPr="00515AFA" w:rsidRDefault="00AF708B" w:rsidP="00AF708B">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5F3487C" w14:textId="77777777" w:rsidR="00AF708B" w:rsidRPr="00515AFA" w:rsidRDefault="00AF708B" w:rsidP="00AF708B">
      <w:pPr>
        <w:ind w:left="567"/>
        <w:jc w:val="both"/>
        <w:rPr>
          <w:bCs/>
          <w:sz w:val="22"/>
          <w:szCs w:val="22"/>
          <w:lang w:val="pl-PL" w:eastAsia="en-US"/>
        </w:rPr>
      </w:pPr>
    </w:p>
    <w:p w14:paraId="01307E77"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C703E4C"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3912C3C0"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FEC6F66" w14:textId="77777777" w:rsidR="00AF708B" w:rsidRPr="00515AFA" w:rsidRDefault="00AF708B" w:rsidP="00AF708B">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4C7A5CF1" w14:textId="77777777" w:rsidR="00AF708B" w:rsidRPr="00515AFA" w:rsidRDefault="00AF708B" w:rsidP="00AF708B">
      <w:pPr>
        <w:numPr>
          <w:ilvl w:val="0"/>
          <w:numId w:val="37"/>
        </w:numPr>
        <w:ind w:left="284" w:hanging="284"/>
        <w:jc w:val="both"/>
        <w:rPr>
          <w:sz w:val="22"/>
          <w:szCs w:val="22"/>
          <w:lang w:val="pl-PL"/>
        </w:rPr>
      </w:pPr>
      <w:r w:rsidRPr="00515AFA">
        <w:rPr>
          <w:bCs/>
          <w:sz w:val="22"/>
          <w:szCs w:val="22"/>
          <w:lang w:val="pl-PL" w:eastAsia="en-US"/>
        </w:rPr>
        <w:lastRenderedPageBreak/>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D4C6EEF" w14:textId="77777777" w:rsidR="00AF708B" w:rsidRPr="00515AFA" w:rsidRDefault="00AF708B" w:rsidP="00AF708B">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48487115" w14:textId="77777777" w:rsidR="00AF708B" w:rsidRPr="00515AFA" w:rsidRDefault="00AF708B" w:rsidP="00AF708B">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E271D8E" w14:textId="77777777" w:rsidR="00AF708B" w:rsidRPr="00515AFA" w:rsidRDefault="00AF708B" w:rsidP="00AF708B">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DA58BC7" w14:textId="77777777" w:rsidR="00AF708B" w:rsidRPr="00515AFA" w:rsidRDefault="00AF708B" w:rsidP="00AF708B">
      <w:pPr>
        <w:pStyle w:val="Tekstpodstawowy"/>
        <w:spacing w:line="240" w:lineRule="auto"/>
        <w:ind w:right="-47"/>
        <w:rPr>
          <w:rFonts w:ascii="Times New Roman" w:hAnsi="Times New Roman"/>
          <w:b/>
          <w:sz w:val="22"/>
          <w:szCs w:val="22"/>
        </w:rPr>
      </w:pPr>
    </w:p>
    <w:p w14:paraId="32F03E2A"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458DA82D"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67994CC" w14:textId="77777777" w:rsidR="00AF708B" w:rsidRPr="00515AFA" w:rsidRDefault="00AF708B" w:rsidP="00AF708B">
      <w:pPr>
        <w:pStyle w:val="Tekstpodstawowy"/>
        <w:spacing w:line="240" w:lineRule="auto"/>
        <w:ind w:right="-47"/>
        <w:jc w:val="both"/>
        <w:rPr>
          <w:rFonts w:ascii="Times New Roman" w:hAnsi="Times New Roman"/>
          <w:sz w:val="22"/>
          <w:szCs w:val="22"/>
        </w:rPr>
      </w:pPr>
    </w:p>
    <w:p w14:paraId="614E36C4" w14:textId="77777777" w:rsidR="00AF708B" w:rsidRPr="00515AFA" w:rsidRDefault="00AF708B" w:rsidP="00AF708B">
      <w:pPr>
        <w:spacing w:line="240" w:lineRule="atLeast"/>
        <w:ind w:right="-47"/>
        <w:jc w:val="center"/>
        <w:rPr>
          <w:b/>
          <w:sz w:val="22"/>
          <w:szCs w:val="22"/>
        </w:rPr>
      </w:pPr>
      <w:r w:rsidRPr="00515AFA">
        <w:rPr>
          <w:b/>
          <w:sz w:val="22"/>
          <w:szCs w:val="22"/>
        </w:rPr>
        <w:t>§ 10</w:t>
      </w:r>
    </w:p>
    <w:p w14:paraId="1097E32F" w14:textId="77777777" w:rsidR="00AF708B" w:rsidRPr="00515AFA" w:rsidRDefault="00AF708B" w:rsidP="00AF708B">
      <w:pPr>
        <w:spacing w:line="240" w:lineRule="atLeast"/>
        <w:ind w:right="-47"/>
        <w:rPr>
          <w:sz w:val="22"/>
          <w:szCs w:val="22"/>
          <w:lang w:val="pl-PL"/>
        </w:rPr>
      </w:pPr>
    </w:p>
    <w:p w14:paraId="2DF33DB8" w14:textId="77777777" w:rsidR="00AF708B" w:rsidRPr="00515AFA" w:rsidRDefault="00AF708B" w:rsidP="00AF708B">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79385CC" w14:textId="77777777" w:rsidR="00AF708B" w:rsidRPr="00515AFA" w:rsidRDefault="00AF708B" w:rsidP="00AF708B">
      <w:pPr>
        <w:tabs>
          <w:tab w:val="left" w:pos="367"/>
        </w:tabs>
        <w:spacing w:line="276" w:lineRule="auto"/>
        <w:ind w:left="360" w:right="60"/>
        <w:contextualSpacing/>
        <w:jc w:val="both"/>
        <w:rPr>
          <w:rFonts w:eastAsia="Calibri"/>
          <w:sz w:val="22"/>
          <w:szCs w:val="22"/>
          <w:lang w:val="pl-PL" w:eastAsia="en-US"/>
        </w:rPr>
      </w:pPr>
    </w:p>
    <w:p w14:paraId="2180C7AA" w14:textId="77777777" w:rsidR="00AF708B" w:rsidRPr="00515AFA" w:rsidRDefault="00AF708B" w:rsidP="00AF708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64789574" w14:textId="77777777" w:rsidR="00AF708B" w:rsidRPr="00515AFA" w:rsidRDefault="00AF708B" w:rsidP="00AF708B">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010A7509" w14:textId="77777777" w:rsidR="00AF708B" w:rsidRPr="00515AFA" w:rsidRDefault="00AF708B" w:rsidP="00AF708B">
      <w:pPr>
        <w:tabs>
          <w:tab w:val="left" w:pos="387"/>
        </w:tabs>
        <w:spacing w:line="276" w:lineRule="auto"/>
        <w:ind w:left="720" w:right="60"/>
        <w:contextualSpacing/>
        <w:jc w:val="both"/>
        <w:rPr>
          <w:rFonts w:eastAsia="Calibri"/>
          <w:sz w:val="22"/>
          <w:szCs w:val="22"/>
          <w:lang w:val="pl-PL" w:eastAsia="en-US"/>
        </w:rPr>
      </w:pPr>
    </w:p>
    <w:p w14:paraId="09389158" w14:textId="77777777" w:rsidR="00AF708B" w:rsidRPr="00515AFA" w:rsidRDefault="00AF708B" w:rsidP="00AF708B">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5A2CA3DA" w14:textId="77777777" w:rsidR="00AF708B" w:rsidRPr="00515AFA" w:rsidRDefault="00AF708B" w:rsidP="00AF708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96C117" w14:textId="77777777" w:rsidR="00AF708B" w:rsidRPr="00515AFA" w:rsidRDefault="00AF708B" w:rsidP="00AF708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B7A7E40" w14:textId="77777777" w:rsidR="00AF708B" w:rsidRPr="00515AFA" w:rsidRDefault="00AF708B" w:rsidP="00AF708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lastRenderedPageBreak/>
        <w:t>z tytułu realizacji niniejszej umowy.</w:t>
      </w:r>
    </w:p>
    <w:p w14:paraId="454A307F" w14:textId="77777777" w:rsidR="00AF708B" w:rsidRPr="00515AFA" w:rsidRDefault="00AF708B" w:rsidP="00AF708B">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334A68" w14:textId="77777777" w:rsidR="00AF708B" w:rsidRPr="00515AFA" w:rsidRDefault="00AF708B" w:rsidP="00AF708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CBA628E" w14:textId="77777777" w:rsidR="00AF708B" w:rsidRPr="00515AFA" w:rsidRDefault="00AF708B" w:rsidP="00AF708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563B536" w14:textId="77777777" w:rsidR="00AF708B" w:rsidRPr="00515AFA" w:rsidRDefault="00AF708B" w:rsidP="00AF708B">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D2B8101" w14:textId="77777777" w:rsidR="00AF708B" w:rsidRPr="00515AFA" w:rsidRDefault="00AF708B" w:rsidP="00AF708B">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900D987" w14:textId="77777777" w:rsidR="00AF708B" w:rsidRPr="00515AFA" w:rsidRDefault="00AF708B" w:rsidP="00AF708B">
      <w:pPr>
        <w:pStyle w:val="Standard"/>
        <w:widowControl w:val="0"/>
        <w:spacing w:after="0"/>
        <w:jc w:val="both"/>
        <w:rPr>
          <w:rFonts w:ascii="Times New Roman" w:eastAsia="Lucida Sans Unicode" w:hAnsi="Times New Roman" w:cs="Times New Roman"/>
          <w:lang w:eastAsia="ar-SA"/>
        </w:rPr>
      </w:pPr>
    </w:p>
    <w:p w14:paraId="60A60BE6" w14:textId="77777777" w:rsidR="00AF708B" w:rsidRPr="00515AFA" w:rsidRDefault="00AF708B" w:rsidP="00AF708B">
      <w:pPr>
        <w:tabs>
          <w:tab w:val="left" w:pos="387"/>
        </w:tabs>
        <w:spacing w:line="276" w:lineRule="auto"/>
        <w:ind w:left="720" w:right="60"/>
        <w:contextualSpacing/>
        <w:jc w:val="both"/>
        <w:rPr>
          <w:rFonts w:eastAsia="Calibri"/>
          <w:sz w:val="22"/>
          <w:szCs w:val="22"/>
          <w:lang w:val="pl-PL" w:eastAsia="en-US"/>
        </w:rPr>
      </w:pPr>
    </w:p>
    <w:p w14:paraId="5D235A0F" w14:textId="77777777" w:rsidR="00AF708B" w:rsidRPr="00515AFA" w:rsidRDefault="00AF708B" w:rsidP="00AF708B">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3042D3AE" w14:textId="77777777" w:rsidR="00AF708B" w:rsidRPr="00515AFA" w:rsidRDefault="00AF708B" w:rsidP="00AF708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0EBF9913" w14:textId="77777777" w:rsidR="00AF708B" w:rsidRPr="00515AFA" w:rsidRDefault="00AF708B" w:rsidP="00AF708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7601FBA" w14:textId="77777777" w:rsidR="00AF708B" w:rsidRPr="00515AFA" w:rsidRDefault="00AF708B" w:rsidP="00AF708B">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DAE1AC1" w14:textId="77777777" w:rsidR="00AF708B" w:rsidRPr="00515AFA" w:rsidRDefault="00AF708B" w:rsidP="00AF708B">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4B454570" w14:textId="77777777" w:rsidR="00AF708B" w:rsidRPr="00515AFA" w:rsidRDefault="00AF708B" w:rsidP="00AF708B">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3B85C61C" w14:textId="48AFBEF3" w:rsidR="00AF708B" w:rsidRPr="00515AFA" w:rsidRDefault="00AF708B" w:rsidP="00AF708B">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160DF3A5" w14:textId="77777777" w:rsidR="00AF708B" w:rsidRPr="00515AFA" w:rsidRDefault="00AF708B" w:rsidP="00AF708B">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3048C1C1" w14:textId="77777777" w:rsidR="00AF708B" w:rsidRPr="00515AFA" w:rsidRDefault="00AF708B" w:rsidP="00AF708B">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723DE785" w14:textId="77777777" w:rsidR="00AF708B" w:rsidRPr="00515AFA" w:rsidRDefault="00AF708B" w:rsidP="00AF708B">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BE7D46C" w14:textId="77777777" w:rsidR="00AF708B" w:rsidRPr="00515AFA" w:rsidRDefault="00AF708B" w:rsidP="00AF708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7CD1DDC" w14:textId="77777777" w:rsidR="00AF708B" w:rsidRPr="00515AFA" w:rsidRDefault="00AF708B" w:rsidP="00AF708B">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2FF469B" w14:textId="77777777" w:rsidR="00AF708B" w:rsidRPr="00515AFA" w:rsidRDefault="00AF708B" w:rsidP="00AF708B">
      <w:pPr>
        <w:widowControl w:val="0"/>
        <w:suppressAutoHyphens/>
        <w:autoSpaceDN w:val="0"/>
        <w:ind w:left="360"/>
        <w:jc w:val="center"/>
        <w:textAlignment w:val="baseline"/>
        <w:rPr>
          <w:rFonts w:eastAsia="SimSun"/>
          <w:b/>
          <w:bCs/>
          <w:color w:val="000000"/>
          <w:kern w:val="2"/>
          <w:sz w:val="22"/>
          <w:szCs w:val="22"/>
          <w:lang w:val="pl-PL"/>
        </w:rPr>
      </w:pPr>
    </w:p>
    <w:p w14:paraId="06447F4E" w14:textId="77777777" w:rsidR="00AF708B" w:rsidRPr="00515AFA" w:rsidRDefault="00AF708B" w:rsidP="00AF708B">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CD48265" w14:textId="77777777" w:rsidR="00AF708B" w:rsidRPr="00515AFA" w:rsidRDefault="00AF708B" w:rsidP="00AF708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F9B12DD" w14:textId="77777777" w:rsidR="00AF708B" w:rsidRPr="00515AFA" w:rsidRDefault="00AF708B" w:rsidP="00AF708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B2F8EA4" w14:textId="77777777" w:rsidR="00AF708B" w:rsidRPr="00515AFA" w:rsidRDefault="00AF708B" w:rsidP="00AF708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A7FE1B3" w14:textId="77777777" w:rsidR="00AF708B" w:rsidRPr="00515AFA" w:rsidRDefault="00AF708B" w:rsidP="00AF708B">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7026BBD"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12EC1817" w14:textId="77777777" w:rsidR="00AF708B" w:rsidRPr="00515AFA" w:rsidRDefault="00AF708B" w:rsidP="00AF708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664E973" w14:textId="77777777" w:rsidR="00AF708B" w:rsidRPr="00515AFA" w:rsidRDefault="00AF708B" w:rsidP="00AF708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85C9201" w14:textId="77777777" w:rsidR="00AF708B" w:rsidRPr="00515AFA" w:rsidRDefault="00AF708B" w:rsidP="00AF708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425A172A" w14:textId="77777777" w:rsidR="00AF708B" w:rsidRPr="00515AFA" w:rsidRDefault="00AF708B" w:rsidP="00AF708B">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15378831" w14:textId="77777777" w:rsidR="00AF708B" w:rsidRPr="00515AFA" w:rsidRDefault="00AF708B" w:rsidP="00AF708B">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0E7082CA"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0D5641B3"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412319FD"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7AA8CDF5" w14:textId="77777777" w:rsidR="00AF708B" w:rsidRPr="00515AFA" w:rsidRDefault="00AF708B" w:rsidP="00AF708B">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8F2220C" w14:textId="77777777" w:rsidR="00AF708B" w:rsidRPr="00515AFA" w:rsidRDefault="00AF708B" w:rsidP="00AF708B">
      <w:pPr>
        <w:jc w:val="center"/>
        <w:rPr>
          <w:b/>
          <w:sz w:val="22"/>
          <w:szCs w:val="22"/>
          <w:lang w:val="pl-PL"/>
        </w:rPr>
      </w:pPr>
    </w:p>
    <w:p w14:paraId="3C10EB85" w14:textId="77777777" w:rsidR="00AF708B" w:rsidRPr="00515AFA" w:rsidRDefault="00AF708B" w:rsidP="00AF708B">
      <w:pPr>
        <w:jc w:val="center"/>
        <w:rPr>
          <w:b/>
          <w:sz w:val="22"/>
          <w:szCs w:val="22"/>
          <w:lang w:val="pl-PL"/>
        </w:rPr>
      </w:pPr>
      <w:r w:rsidRPr="00515AFA">
        <w:rPr>
          <w:b/>
          <w:sz w:val="22"/>
          <w:szCs w:val="22"/>
          <w:lang w:val="pl-PL"/>
        </w:rPr>
        <w:t>§16</w:t>
      </w:r>
    </w:p>
    <w:p w14:paraId="702819E4"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4D763218"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4A6C9CB5"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 sprawach nie uregulowanych w niniejszej umowie stosuje się przepisy kodeksu cywilnego i ustawy prawo zamówień publicznych.</w:t>
      </w:r>
    </w:p>
    <w:p w14:paraId="43C4AB5D" w14:textId="77777777" w:rsidR="00AF708B" w:rsidRPr="00515AFA" w:rsidRDefault="00AF708B" w:rsidP="00AF708B">
      <w:pPr>
        <w:pStyle w:val="Tekstpodstawowy"/>
        <w:spacing w:line="240" w:lineRule="auto"/>
        <w:ind w:right="-47"/>
        <w:jc w:val="center"/>
        <w:rPr>
          <w:rFonts w:ascii="Times New Roman" w:hAnsi="Times New Roman"/>
          <w:b/>
          <w:sz w:val="22"/>
          <w:szCs w:val="22"/>
        </w:rPr>
      </w:pPr>
    </w:p>
    <w:p w14:paraId="6AEEDFEE"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6911A2CC" w14:textId="77777777" w:rsidR="00AF708B" w:rsidRPr="00515AFA" w:rsidRDefault="00AF708B" w:rsidP="00AF708B">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649F5754" w14:textId="77777777" w:rsidR="00AF708B" w:rsidRPr="00515AFA" w:rsidRDefault="00AF708B" w:rsidP="00AF708B">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4FE62EF2" w14:textId="77777777" w:rsidR="00AF708B" w:rsidRPr="00515AFA" w:rsidRDefault="00AF708B" w:rsidP="00AF708B">
      <w:pPr>
        <w:pStyle w:val="Tekstpodstawowy"/>
        <w:spacing w:line="240" w:lineRule="auto"/>
        <w:ind w:right="-47"/>
        <w:jc w:val="both"/>
        <w:rPr>
          <w:rFonts w:ascii="Times New Roman" w:hAnsi="Times New Roman"/>
          <w:sz w:val="22"/>
          <w:szCs w:val="22"/>
        </w:rPr>
      </w:pPr>
    </w:p>
    <w:p w14:paraId="4CA3D64D" w14:textId="77777777" w:rsidR="00AF708B" w:rsidRPr="00515AFA" w:rsidRDefault="00AF708B" w:rsidP="00AF708B">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4612063" w14:textId="77777777" w:rsidR="00AF708B" w:rsidRPr="00515AFA" w:rsidRDefault="00AF708B" w:rsidP="00AF708B">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5D245CB1" w14:textId="77777777" w:rsidR="00AF708B" w:rsidRPr="00515AFA" w:rsidRDefault="00AF708B" w:rsidP="00AF708B">
      <w:pPr>
        <w:pStyle w:val="Tekstpodstawowy2"/>
        <w:spacing w:line="240" w:lineRule="auto"/>
        <w:ind w:right="-47"/>
        <w:rPr>
          <w:sz w:val="22"/>
          <w:szCs w:val="22"/>
        </w:rPr>
      </w:pPr>
    </w:p>
    <w:p w14:paraId="5704CD43" w14:textId="77777777" w:rsidR="00AF708B" w:rsidRPr="00515AFA" w:rsidRDefault="00AF708B" w:rsidP="00AF708B">
      <w:pPr>
        <w:pStyle w:val="Tekstpodstawowy2"/>
        <w:spacing w:line="240" w:lineRule="auto"/>
        <w:ind w:right="-47"/>
        <w:rPr>
          <w:sz w:val="22"/>
          <w:szCs w:val="22"/>
        </w:rPr>
      </w:pPr>
    </w:p>
    <w:p w14:paraId="6E4370CF" w14:textId="77777777" w:rsidR="00AF708B" w:rsidRPr="00515AFA" w:rsidRDefault="00AF708B" w:rsidP="00AF708B">
      <w:pPr>
        <w:pStyle w:val="Tekstpodstawowy2"/>
        <w:spacing w:line="240" w:lineRule="auto"/>
        <w:ind w:right="-47"/>
        <w:rPr>
          <w:b/>
          <w:sz w:val="22"/>
          <w:szCs w:val="22"/>
        </w:rPr>
      </w:pPr>
      <w:r w:rsidRPr="00515AFA">
        <w:rPr>
          <w:b/>
          <w:sz w:val="22"/>
          <w:szCs w:val="22"/>
        </w:rPr>
        <w:t xml:space="preserve">         Za Sprzedawcę                                                                  Za Kupującego</w:t>
      </w:r>
    </w:p>
    <w:p w14:paraId="2C4B9D80" w14:textId="77777777" w:rsidR="00AF708B" w:rsidRPr="00515AFA" w:rsidRDefault="00AF708B" w:rsidP="00AF708B">
      <w:pPr>
        <w:rPr>
          <w:sz w:val="22"/>
          <w:szCs w:val="22"/>
          <w:lang w:val="pl-PL"/>
        </w:rPr>
      </w:pPr>
    </w:p>
    <w:p w14:paraId="6BE60B58" w14:textId="77777777" w:rsidR="00AF708B" w:rsidRPr="00515AFA" w:rsidRDefault="00AF708B" w:rsidP="00AF708B">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734E129F"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152D4E15"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061939E6"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10CEDDDC"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6B220854"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13A65C54"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7030C5E0"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1A240788"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7341A845"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38E1644A"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39D14339"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p>
    <w:p w14:paraId="2C0CC178"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066D152"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378D72A" w14:textId="77777777" w:rsidR="00AF708B" w:rsidRPr="00515AFA" w:rsidRDefault="00AF708B" w:rsidP="00AF708B">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DE3055B" w14:textId="77777777" w:rsidR="00AF708B" w:rsidRPr="00515AFA" w:rsidRDefault="00AF708B" w:rsidP="00AF708B">
      <w:pPr>
        <w:widowControl w:val="0"/>
        <w:autoSpaceDE w:val="0"/>
        <w:autoSpaceDN w:val="0"/>
        <w:jc w:val="right"/>
        <w:textAlignment w:val="baseline"/>
        <w:rPr>
          <w:sz w:val="22"/>
          <w:szCs w:val="22"/>
          <w:lang w:val="pl-PL"/>
        </w:rPr>
      </w:pPr>
    </w:p>
    <w:p w14:paraId="19514485" w14:textId="77777777" w:rsidR="00AF708B" w:rsidRDefault="00AF708B" w:rsidP="00AF708B">
      <w:pPr>
        <w:widowControl w:val="0"/>
        <w:autoSpaceDE w:val="0"/>
        <w:autoSpaceDN w:val="0"/>
        <w:jc w:val="right"/>
        <w:textAlignment w:val="baseline"/>
        <w:rPr>
          <w:sz w:val="22"/>
          <w:szCs w:val="22"/>
          <w:lang w:val="pl-PL"/>
        </w:rPr>
      </w:pPr>
    </w:p>
    <w:p w14:paraId="5DBE6873" w14:textId="77777777" w:rsidR="00AF708B" w:rsidRDefault="00AF708B" w:rsidP="00AF708B">
      <w:pPr>
        <w:widowControl w:val="0"/>
        <w:autoSpaceDE w:val="0"/>
        <w:autoSpaceDN w:val="0"/>
        <w:jc w:val="right"/>
        <w:textAlignment w:val="baseline"/>
        <w:rPr>
          <w:sz w:val="22"/>
          <w:szCs w:val="22"/>
          <w:lang w:val="pl-PL"/>
        </w:rPr>
      </w:pPr>
    </w:p>
    <w:p w14:paraId="6CB9DE37" w14:textId="77777777" w:rsidR="00AF708B" w:rsidRDefault="00AF708B" w:rsidP="00AF708B">
      <w:pPr>
        <w:widowControl w:val="0"/>
        <w:autoSpaceDE w:val="0"/>
        <w:autoSpaceDN w:val="0"/>
        <w:jc w:val="right"/>
        <w:textAlignment w:val="baseline"/>
        <w:rPr>
          <w:sz w:val="22"/>
          <w:szCs w:val="22"/>
          <w:lang w:val="pl-PL"/>
        </w:rPr>
      </w:pPr>
    </w:p>
    <w:p w14:paraId="318EC709" w14:textId="77777777" w:rsidR="00AF708B" w:rsidRPr="00515AFA" w:rsidRDefault="00AF708B" w:rsidP="00AF708B">
      <w:pPr>
        <w:widowControl w:val="0"/>
        <w:autoSpaceDE w:val="0"/>
        <w:autoSpaceDN w:val="0"/>
        <w:jc w:val="right"/>
        <w:textAlignment w:val="baseline"/>
        <w:rPr>
          <w:sz w:val="22"/>
          <w:szCs w:val="22"/>
          <w:lang w:val="pl-PL"/>
        </w:rPr>
      </w:pPr>
      <w:r w:rsidRPr="00515AFA">
        <w:rPr>
          <w:sz w:val="22"/>
          <w:szCs w:val="22"/>
          <w:lang w:val="pl-PL"/>
        </w:rPr>
        <w:t>Załącznik nr 2 do umowy</w:t>
      </w:r>
    </w:p>
    <w:p w14:paraId="4D768334" w14:textId="77777777" w:rsidR="00AF708B" w:rsidRPr="00515AFA" w:rsidRDefault="00AF708B" w:rsidP="00AF708B">
      <w:pPr>
        <w:widowControl w:val="0"/>
        <w:autoSpaceDE w:val="0"/>
        <w:autoSpaceDN w:val="0"/>
        <w:jc w:val="both"/>
        <w:textAlignment w:val="baseline"/>
        <w:rPr>
          <w:sz w:val="22"/>
          <w:szCs w:val="22"/>
          <w:lang w:val="pl-PL"/>
        </w:rPr>
      </w:pPr>
    </w:p>
    <w:p w14:paraId="5694410C" w14:textId="77777777" w:rsidR="00AF708B" w:rsidRPr="00515AFA" w:rsidRDefault="00AF708B" w:rsidP="00AF708B">
      <w:pPr>
        <w:widowControl w:val="0"/>
        <w:autoSpaceDE w:val="0"/>
        <w:autoSpaceDN w:val="0"/>
        <w:jc w:val="both"/>
        <w:textAlignment w:val="baseline"/>
        <w:rPr>
          <w:sz w:val="22"/>
          <w:szCs w:val="22"/>
          <w:lang w:val="pl-PL"/>
        </w:rPr>
      </w:pPr>
    </w:p>
    <w:p w14:paraId="10905D6D" w14:textId="77777777" w:rsidR="00AF708B" w:rsidRPr="00515AFA" w:rsidRDefault="00AF708B" w:rsidP="00AF708B">
      <w:pPr>
        <w:widowControl w:val="0"/>
        <w:autoSpaceDE w:val="0"/>
        <w:autoSpaceDN w:val="0"/>
        <w:jc w:val="both"/>
        <w:textAlignment w:val="baseline"/>
        <w:rPr>
          <w:sz w:val="22"/>
          <w:szCs w:val="22"/>
          <w:lang w:val="pl-PL"/>
        </w:rPr>
      </w:pPr>
      <w:r w:rsidRPr="00515AFA">
        <w:rPr>
          <w:sz w:val="22"/>
          <w:szCs w:val="22"/>
          <w:lang w:val="pl-PL"/>
        </w:rPr>
        <w:t>.....................................… </w:t>
      </w:r>
    </w:p>
    <w:p w14:paraId="0D5CDFF0" w14:textId="77777777" w:rsidR="00AF708B" w:rsidRPr="00515AFA" w:rsidRDefault="00AF708B" w:rsidP="00AF708B">
      <w:pPr>
        <w:widowControl w:val="0"/>
        <w:autoSpaceDE w:val="0"/>
        <w:autoSpaceDN w:val="0"/>
        <w:ind w:firstLine="555"/>
        <w:textAlignment w:val="baseline"/>
        <w:rPr>
          <w:sz w:val="22"/>
          <w:szCs w:val="22"/>
          <w:lang w:val="pl-PL"/>
        </w:rPr>
      </w:pPr>
      <w:r w:rsidRPr="00515AFA">
        <w:rPr>
          <w:sz w:val="22"/>
          <w:szCs w:val="22"/>
          <w:lang w:val="pl-PL"/>
        </w:rPr>
        <w:t>Nazwa Wykonawcy</w:t>
      </w:r>
    </w:p>
    <w:p w14:paraId="3F07BCA6" w14:textId="77777777" w:rsidR="00AF708B" w:rsidRPr="00515AFA" w:rsidRDefault="00AF708B" w:rsidP="00AF708B">
      <w:pPr>
        <w:widowControl w:val="0"/>
        <w:autoSpaceDE w:val="0"/>
        <w:autoSpaceDN w:val="0"/>
        <w:textAlignment w:val="baseline"/>
        <w:rPr>
          <w:sz w:val="22"/>
          <w:szCs w:val="22"/>
          <w:lang w:val="pl-PL"/>
        </w:rPr>
      </w:pPr>
    </w:p>
    <w:p w14:paraId="26DD0A91" w14:textId="77777777" w:rsidR="00AF708B" w:rsidRPr="00515AFA" w:rsidRDefault="00AF708B" w:rsidP="00AF708B">
      <w:pPr>
        <w:widowControl w:val="0"/>
        <w:autoSpaceDE w:val="0"/>
        <w:autoSpaceDN w:val="0"/>
        <w:jc w:val="both"/>
        <w:textAlignment w:val="baseline"/>
        <w:rPr>
          <w:sz w:val="22"/>
          <w:szCs w:val="22"/>
          <w:lang w:val="pl-PL"/>
        </w:rPr>
      </w:pPr>
      <w:r w:rsidRPr="00515AFA">
        <w:rPr>
          <w:sz w:val="22"/>
          <w:szCs w:val="22"/>
          <w:lang w:val="pl-PL"/>
        </w:rPr>
        <w:t>.....................................…</w:t>
      </w:r>
    </w:p>
    <w:p w14:paraId="08EB237D" w14:textId="77777777" w:rsidR="00AF708B" w:rsidRPr="00515AFA" w:rsidRDefault="00AF708B" w:rsidP="00AF708B">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BD1879" w14:textId="77777777" w:rsidR="00AF708B" w:rsidRPr="00515AFA" w:rsidRDefault="00AF708B" w:rsidP="00AF708B">
      <w:pPr>
        <w:widowControl w:val="0"/>
        <w:autoSpaceDE w:val="0"/>
        <w:autoSpaceDN w:val="0"/>
        <w:spacing w:before="90"/>
        <w:ind w:left="115" w:right="110"/>
        <w:jc w:val="both"/>
        <w:outlineLvl w:val="0"/>
        <w:rPr>
          <w:rFonts w:eastAsia="Verdana"/>
          <w:b/>
          <w:bCs/>
          <w:sz w:val="22"/>
          <w:szCs w:val="22"/>
          <w:lang w:val="pl-PL" w:eastAsia="en-US"/>
        </w:rPr>
      </w:pPr>
    </w:p>
    <w:p w14:paraId="5460BE49" w14:textId="77777777" w:rsidR="00AF708B" w:rsidRPr="00515AFA" w:rsidRDefault="00AF708B" w:rsidP="00AF708B">
      <w:pPr>
        <w:widowControl w:val="0"/>
        <w:autoSpaceDE w:val="0"/>
        <w:autoSpaceDN w:val="0"/>
        <w:spacing w:before="90"/>
        <w:ind w:right="110"/>
        <w:jc w:val="both"/>
        <w:outlineLvl w:val="0"/>
        <w:rPr>
          <w:rFonts w:eastAsia="Verdana"/>
          <w:b/>
          <w:bCs/>
          <w:sz w:val="22"/>
          <w:szCs w:val="22"/>
          <w:lang w:val="pl-PL" w:eastAsia="en-US"/>
        </w:rPr>
      </w:pPr>
    </w:p>
    <w:p w14:paraId="1E70D8AE" w14:textId="77777777" w:rsidR="00AF708B" w:rsidRPr="00515AFA" w:rsidRDefault="00AF708B" w:rsidP="00AF708B">
      <w:pPr>
        <w:widowControl w:val="0"/>
        <w:autoSpaceDE w:val="0"/>
        <w:autoSpaceDN w:val="0"/>
        <w:jc w:val="center"/>
        <w:textAlignment w:val="baseline"/>
        <w:rPr>
          <w:b/>
          <w:bCs/>
          <w:sz w:val="22"/>
          <w:szCs w:val="22"/>
          <w:lang w:val="pl-PL"/>
        </w:rPr>
      </w:pPr>
    </w:p>
    <w:p w14:paraId="6A353CBC" w14:textId="77777777" w:rsidR="00AF708B" w:rsidRPr="00515AFA" w:rsidRDefault="00AF708B" w:rsidP="00AF708B">
      <w:pPr>
        <w:widowControl w:val="0"/>
        <w:autoSpaceDE w:val="0"/>
        <w:autoSpaceDN w:val="0"/>
        <w:jc w:val="center"/>
        <w:textAlignment w:val="baseline"/>
        <w:rPr>
          <w:b/>
          <w:bCs/>
          <w:sz w:val="22"/>
          <w:szCs w:val="22"/>
          <w:lang w:val="pl-PL"/>
        </w:rPr>
      </w:pPr>
    </w:p>
    <w:p w14:paraId="1767FAFA" w14:textId="77777777" w:rsidR="00AF708B" w:rsidRPr="00515AFA" w:rsidRDefault="00AF708B" w:rsidP="00AF708B">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B13F3E8" w14:textId="77777777" w:rsidR="00AF708B" w:rsidRPr="00515AFA" w:rsidRDefault="00AF708B" w:rsidP="00AF708B">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780CFC5" w14:textId="77777777" w:rsidR="00AF708B" w:rsidRPr="00515AFA" w:rsidRDefault="00AF708B" w:rsidP="00AF708B">
      <w:pPr>
        <w:widowControl w:val="0"/>
        <w:autoSpaceDE w:val="0"/>
        <w:autoSpaceDN w:val="0"/>
        <w:jc w:val="center"/>
        <w:textAlignment w:val="baseline"/>
        <w:rPr>
          <w:b/>
          <w:bCs/>
          <w:sz w:val="22"/>
          <w:szCs w:val="22"/>
          <w:lang w:val="pl-PL"/>
        </w:rPr>
      </w:pPr>
    </w:p>
    <w:p w14:paraId="43AF6CCB" w14:textId="77777777" w:rsidR="00AF708B" w:rsidRPr="00515AFA" w:rsidRDefault="00AF708B" w:rsidP="00AF708B">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BED7260" w14:textId="77777777" w:rsidR="00AF708B" w:rsidRPr="00515AFA" w:rsidRDefault="00AF708B" w:rsidP="00AF708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 xml:space="preserve">im. Stanisława Staszica w Krakowie w rozumieniu art. 11a Ustawy o podatku dochodowym </w:t>
      </w:r>
      <w:r w:rsidRPr="00515AFA">
        <w:rPr>
          <w:sz w:val="22"/>
          <w:szCs w:val="22"/>
          <w:lang w:val="pl-PL"/>
        </w:rPr>
        <w:lastRenderedPageBreak/>
        <w:t>od osób prawnych z dnia 15 marca 1992 r.</w:t>
      </w:r>
      <w:r w:rsidRPr="00515AFA">
        <w:rPr>
          <w:sz w:val="22"/>
          <w:szCs w:val="22"/>
          <w:vertAlign w:val="superscript"/>
          <w:lang w:val="pl-PL"/>
        </w:rPr>
        <w:footnoteReference w:id="2"/>
      </w:r>
      <w:r w:rsidRPr="00515AFA">
        <w:rPr>
          <w:sz w:val="22"/>
          <w:szCs w:val="22"/>
          <w:lang w:val="pl-PL"/>
        </w:rPr>
        <w:t>;</w:t>
      </w:r>
    </w:p>
    <w:p w14:paraId="1F49A36B" w14:textId="77777777" w:rsidR="00AF708B" w:rsidRPr="00515AFA" w:rsidRDefault="00AF708B" w:rsidP="00AF708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670F11D7" w14:textId="77777777" w:rsidR="00AF708B" w:rsidRPr="00515AFA" w:rsidRDefault="00AF708B" w:rsidP="00AF708B">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82C5A5E" w14:textId="77777777" w:rsidR="00AF708B" w:rsidRPr="00515AFA" w:rsidRDefault="00AF708B" w:rsidP="00AF708B">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 xml:space="preserve">w rozumieniu art. 24a ustawy z dnia 15 lutego 1992 r. o podatku dochodowym od osób </w:t>
      </w:r>
      <w:r w:rsidRPr="00515AFA">
        <w:rPr>
          <w:rFonts w:eastAsia="Calibri"/>
          <w:sz w:val="22"/>
          <w:szCs w:val="22"/>
          <w:lang w:val="pl-PL" w:eastAsia="en-US"/>
        </w:rPr>
        <w:lastRenderedPageBreak/>
        <w:t>prawnych.</w:t>
      </w:r>
    </w:p>
    <w:p w14:paraId="6893AC40" w14:textId="77777777" w:rsidR="00AF708B" w:rsidRPr="00515AFA" w:rsidRDefault="00AF708B" w:rsidP="00AF708B">
      <w:pPr>
        <w:spacing w:after="200" w:line="276" w:lineRule="auto"/>
        <w:ind w:left="780"/>
        <w:contextualSpacing/>
        <w:textAlignment w:val="baseline"/>
        <w:rPr>
          <w:sz w:val="22"/>
          <w:szCs w:val="22"/>
          <w:lang w:val="pl-PL"/>
        </w:rPr>
      </w:pPr>
    </w:p>
    <w:p w14:paraId="044406DE" w14:textId="77777777" w:rsidR="00AF708B" w:rsidRPr="00515AFA" w:rsidRDefault="00AF708B" w:rsidP="00AF708B">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0C8308A" w14:textId="77777777" w:rsidR="00AF708B" w:rsidRPr="00515AFA" w:rsidRDefault="00AF708B" w:rsidP="00AF708B">
      <w:pPr>
        <w:widowControl w:val="0"/>
        <w:autoSpaceDE w:val="0"/>
        <w:autoSpaceDN w:val="0"/>
        <w:spacing w:before="90"/>
        <w:ind w:right="110"/>
        <w:jc w:val="both"/>
        <w:outlineLvl w:val="0"/>
        <w:rPr>
          <w:rFonts w:eastAsia="Verdana"/>
          <w:b/>
          <w:bCs/>
          <w:sz w:val="22"/>
          <w:szCs w:val="22"/>
          <w:lang w:val="pl-PL" w:eastAsia="en-US"/>
        </w:rPr>
      </w:pPr>
    </w:p>
    <w:p w14:paraId="5AFAF952" w14:textId="77777777" w:rsidR="00AF708B" w:rsidRPr="00515AFA" w:rsidRDefault="00AF708B" w:rsidP="00AF708B">
      <w:pPr>
        <w:widowControl w:val="0"/>
        <w:autoSpaceDE w:val="0"/>
        <w:autoSpaceDN w:val="0"/>
        <w:spacing w:before="90"/>
        <w:ind w:right="110"/>
        <w:jc w:val="both"/>
        <w:outlineLvl w:val="0"/>
        <w:rPr>
          <w:rFonts w:eastAsia="Verdana"/>
          <w:b/>
          <w:bCs/>
          <w:sz w:val="22"/>
          <w:szCs w:val="22"/>
          <w:lang w:val="pl-PL" w:eastAsia="en-US"/>
        </w:rPr>
      </w:pPr>
    </w:p>
    <w:p w14:paraId="693B9ACC" w14:textId="77777777" w:rsidR="00AF708B" w:rsidRPr="00515AFA" w:rsidRDefault="00AF708B" w:rsidP="00AF708B">
      <w:pPr>
        <w:widowControl w:val="0"/>
        <w:autoSpaceDE w:val="0"/>
        <w:autoSpaceDN w:val="0"/>
        <w:spacing w:before="90"/>
        <w:ind w:right="110"/>
        <w:jc w:val="both"/>
        <w:outlineLvl w:val="0"/>
        <w:rPr>
          <w:rFonts w:eastAsia="Verdana"/>
          <w:b/>
          <w:bCs/>
          <w:sz w:val="22"/>
          <w:szCs w:val="22"/>
          <w:lang w:val="pl-PL" w:eastAsia="en-US"/>
        </w:rPr>
      </w:pPr>
    </w:p>
    <w:p w14:paraId="2EAE8669" w14:textId="77777777" w:rsidR="00AF708B" w:rsidRPr="00515AFA" w:rsidRDefault="00AF708B" w:rsidP="00AF708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AF708B" w:rsidRPr="00681AF6" w14:paraId="413D16EA" w14:textId="77777777" w:rsidTr="00AF0A56">
        <w:tc>
          <w:tcPr>
            <w:tcW w:w="4105" w:type="dxa"/>
            <w:hideMark/>
          </w:tcPr>
          <w:p w14:paraId="78673F1C" w14:textId="77777777" w:rsidR="00AF708B" w:rsidRPr="00515AFA" w:rsidRDefault="00AF708B" w:rsidP="00AF0A56">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BED14A0" w14:textId="77777777" w:rsidR="00AF708B" w:rsidRPr="00515AFA" w:rsidRDefault="00AF708B" w:rsidP="00AF0A56">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5FA4F236" w14:textId="77777777" w:rsidR="00AF708B" w:rsidRPr="00515AFA" w:rsidRDefault="00AF708B" w:rsidP="00AF708B">
      <w:pPr>
        <w:spacing w:line="360" w:lineRule="auto"/>
        <w:jc w:val="both"/>
        <w:rPr>
          <w:rFonts w:eastAsia="Calibri"/>
          <w:color w:val="222A35"/>
          <w:sz w:val="22"/>
          <w:szCs w:val="22"/>
          <w:lang w:val="pl-PL" w:eastAsia="x-none"/>
        </w:rPr>
      </w:pPr>
    </w:p>
    <w:p w14:paraId="0D8981CE" w14:textId="77777777" w:rsidR="00496551" w:rsidRPr="00AF708B" w:rsidRDefault="00496551" w:rsidP="00AF708B">
      <w:pPr>
        <w:rPr>
          <w:lang w:val="pl-PL"/>
        </w:rPr>
      </w:pPr>
    </w:p>
    <w:sectPr w:rsidR="00496551" w:rsidRPr="00AF70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AF202" w14:textId="77777777" w:rsidR="00EE4531" w:rsidRDefault="00EE4531">
      <w:r>
        <w:separator/>
      </w:r>
    </w:p>
  </w:endnote>
  <w:endnote w:type="continuationSeparator" w:id="0">
    <w:p w14:paraId="2F77E101" w14:textId="77777777" w:rsidR="00EE4531" w:rsidRDefault="00EE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3A327" w14:textId="77777777" w:rsidR="00680ADE" w:rsidRDefault="00680AD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0E3F6" w14:textId="77777777" w:rsidR="00AF708B" w:rsidRDefault="00AF708B">
    <w:pPr>
      <w:pStyle w:val="Stopka"/>
      <w:jc w:val="right"/>
    </w:pPr>
    <w:r>
      <w:fldChar w:fldCharType="begin"/>
    </w:r>
    <w:r>
      <w:instrText>PAGE   \* MERGEFORMAT</w:instrText>
    </w:r>
    <w:r>
      <w:fldChar w:fldCharType="separate"/>
    </w:r>
    <w:r>
      <w:rPr>
        <w:lang w:val="pl-PL"/>
      </w:rPr>
      <w:t>2</w:t>
    </w:r>
    <w:r>
      <w:fldChar w:fldCharType="end"/>
    </w:r>
  </w:p>
  <w:p w14:paraId="05B3C155" w14:textId="77777777" w:rsidR="00680ADE" w:rsidRDefault="00680AD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F525B" w14:textId="77777777" w:rsidR="00680ADE" w:rsidRDefault="00680AD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8B4EE" w14:textId="77777777" w:rsidR="00EE4531" w:rsidRDefault="00EE4531">
      <w:r>
        <w:separator/>
      </w:r>
    </w:p>
  </w:footnote>
  <w:footnote w:type="continuationSeparator" w:id="0">
    <w:p w14:paraId="06F4CC1C" w14:textId="77777777" w:rsidR="00EE4531" w:rsidRDefault="00EE4531">
      <w:r>
        <w:continuationSeparator/>
      </w:r>
    </w:p>
  </w:footnote>
  <w:footnote w:id="1">
    <w:p w14:paraId="55ECEE56" w14:textId="77777777" w:rsidR="00AF708B" w:rsidRDefault="00AF708B" w:rsidP="00AF708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D804895" w14:textId="77777777" w:rsidR="00AF708B" w:rsidRDefault="00AF708B" w:rsidP="00AF708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D6D792F" w14:textId="77777777" w:rsidR="00AF708B" w:rsidRDefault="00AF708B" w:rsidP="00AF708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BCEE00F" w14:textId="77777777" w:rsidR="00AF708B" w:rsidRDefault="00AF708B" w:rsidP="00AF708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766D13" w14:textId="77777777" w:rsidR="00AF708B" w:rsidRDefault="00AF708B" w:rsidP="00AF708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C4352A2" w14:textId="77777777" w:rsidR="00AF708B" w:rsidRDefault="00AF708B" w:rsidP="00AF708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DC5FDCB" w14:textId="77777777" w:rsidR="00AF708B" w:rsidRDefault="00AF708B" w:rsidP="00AF708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FA65925" w14:textId="77777777" w:rsidR="00AF708B" w:rsidRDefault="00AF708B" w:rsidP="00AF708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BB6B8C9" w14:textId="77777777" w:rsidR="00AF708B" w:rsidRDefault="00AF708B" w:rsidP="00AF708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BDBB069" w14:textId="77777777" w:rsidR="00AF708B" w:rsidRDefault="00AF708B" w:rsidP="00AF708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60BB198" w14:textId="77777777" w:rsidR="00AF708B" w:rsidRDefault="00AF708B" w:rsidP="00AF708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9A8DB06" w14:textId="77777777" w:rsidR="00AF708B" w:rsidRDefault="00AF708B" w:rsidP="00AF708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DE767F8" w14:textId="77777777" w:rsidR="00AF708B" w:rsidRDefault="00AF708B" w:rsidP="00AF708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8C796D" w14:textId="77777777" w:rsidR="00AF708B" w:rsidRDefault="00AF708B" w:rsidP="00AF70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51B0664" w14:textId="77777777" w:rsidR="00AF708B" w:rsidRDefault="00AF708B" w:rsidP="00AF708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8D10239" w14:textId="77777777" w:rsidR="00AF708B" w:rsidRDefault="00AF708B" w:rsidP="00AF70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54EFAA8" w14:textId="77777777" w:rsidR="00AF708B" w:rsidRDefault="00AF708B" w:rsidP="00AF708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F2D07A" w14:textId="77777777" w:rsidR="00AF708B" w:rsidRDefault="00AF708B" w:rsidP="00AF708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B34C32A" w14:textId="77777777" w:rsidR="00AF708B" w:rsidRDefault="00AF708B" w:rsidP="00AF708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2302335" w14:textId="77777777" w:rsidR="00AF708B" w:rsidRDefault="00AF708B" w:rsidP="00AF708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BC39951" w14:textId="77777777" w:rsidR="00AF708B" w:rsidRDefault="00AF708B" w:rsidP="00AF708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9DDBC4D" w14:textId="77777777" w:rsidR="00AF708B" w:rsidRDefault="00AF708B" w:rsidP="00AF708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A8DA3D2" w14:textId="77777777" w:rsidR="00AF708B" w:rsidRDefault="00AF708B" w:rsidP="00AF708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6D2A4EE" w14:textId="77777777" w:rsidR="00AF708B" w:rsidRDefault="00AF708B" w:rsidP="00AF708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A0DF8AE" w14:textId="77777777" w:rsidR="00AF708B" w:rsidRDefault="00AF708B" w:rsidP="00AF708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0A0A38" w14:textId="77777777" w:rsidR="00AF708B" w:rsidRDefault="00AF708B" w:rsidP="00AF708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D36EC78" w14:textId="77777777" w:rsidR="00AF708B" w:rsidRDefault="00AF708B" w:rsidP="00AF708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F1AA789" w14:textId="77777777" w:rsidR="00AF708B" w:rsidRDefault="00AF708B" w:rsidP="00AF708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C9A1AD8" w14:textId="77777777" w:rsidR="00AF708B" w:rsidRDefault="00AF708B" w:rsidP="00AF708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F04B5C5" w14:textId="77777777" w:rsidR="00AF708B" w:rsidRDefault="00AF708B" w:rsidP="00AF708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58F23" w14:textId="77777777" w:rsidR="00680ADE" w:rsidRDefault="00680AD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95E9D" w14:textId="77777777" w:rsidR="00680ADE" w:rsidRDefault="00680AD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45BE2" w14:textId="77777777" w:rsidR="00680ADE" w:rsidRDefault="00680AD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80093127">
    <w:abstractNumId w:val="19"/>
  </w:num>
  <w:num w:numId="2" w16cid:durableId="122900183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90309148">
    <w:abstractNumId w:val="29"/>
  </w:num>
  <w:num w:numId="4" w16cid:durableId="2098214123">
    <w:abstractNumId w:val="11"/>
  </w:num>
  <w:num w:numId="5" w16cid:durableId="1498417824">
    <w:abstractNumId w:val="30"/>
  </w:num>
  <w:num w:numId="6" w16cid:durableId="1051147048">
    <w:abstractNumId w:val="32"/>
  </w:num>
  <w:num w:numId="7" w16cid:durableId="1066302901">
    <w:abstractNumId w:val="35"/>
  </w:num>
  <w:num w:numId="8" w16cid:durableId="1345939385">
    <w:abstractNumId w:val="25"/>
  </w:num>
  <w:num w:numId="9" w16cid:durableId="1590503678">
    <w:abstractNumId w:val="39"/>
  </w:num>
  <w:num w:numId="10" w16cid:durableId="1465997816">
    <w:abstractNumId w:val="27"/>
  </w:num>
  <w:num w:numId="11" w16cid:durableId="1146970610">
    <w:abstractNumId w:val="6"/>
  </w:num>
  <w:num w:numId="12" w16cid:durableId="1016662601">
    <w:abstractNumId w:val="10"/>
  </w:num>
  <w:num w:numId="13" w16cid:durableId="995644613">
    <w:abstractNumId w:val="14"/>
  </w:num>
  <w:num w:numId="14" w16cid:durableId="1531188673">
    <w:abstractNumId w:val="40"/>
  </w:num>
  <w:num w:numId="15" w16cid:durableId="1258714224">
    <w:abstractNumId w:val="13"/>
  </w:num>
  <w:num w:numId="16" w16cid:durableId="1324699057">
    <w:abstractNumId w:val="9"/>
  </w:num>
  <w:num w:numId="17" w16cid:durableId="891648118">
    <w:abstractNumId w:val="37"/>
  </w:num>
  <w:num w:numId="18" w16cid:durableId="700319927">
    <w:abstractNumId w:val="28"/>
  </w:num>
  <w:num w:numId="19" w16cid:durableId="2133862889">
    <w:abstractNumId w:val="23"/>
  </w:num>
  <w:num w:numId="20" w16cid:durableId="492140519">
    <w:abstractNumId w:val="26"/>
  </w:num>
  <w:num w:numId="21" w16cid:durableId="603810781">
    <w:abstractNumId w:val="20"/>
  </w:num>
  <w:num w:numId="22" w16cid:durableId="1243225030">
    <w:abstractNumId w:val="0"/>
  </w:num>
  <w:num w:numId="23" w16cid:durableId="678390845">
    <w:abstractNumId w:val="38"/>
  </w:num>
  <w:num w:numId="24" w16cid:durableId="812522436">
    <w:abstractNumId w:val="18"/>
  </w:num>
  <w:num w:numId="25" w16cid:durableId="1611162289">
    <w:abstractNumId w:val="3"/>
  </w:num>
  <w:num w:numId="26" w16cid:durableId="2016689843">
    <w:abstractNumId w:val="31"/>
  </w:num>
  <w:num w:numId="27" w16cid:durableId="1341824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47094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77241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11976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49729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962302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106356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62663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4265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637815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596739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24854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03008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36227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459391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537638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056861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76488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670721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9511667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378612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876006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531"/>
    <w:rsid w:val="000033EA"/>
    <w:rsid w:val="0002467C"/>
    <w:rsid w:val="00040A7A"/>
    <w:rsid w:val="0007315E"/>
    <w:rsid w:val="000936CA"/>
    <w:rsid w:val="00097182"/>
    <w:rsid w:val="000B1A00"/>
    <w:rsid w:val="000C0F66"/>
    <w:rsid w:val="001328BA"/>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80ADE"/>
    <w:rsid w:val="00681AF6"/>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08B"/>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4531"/>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1F37B1"/>
  <w15:chartTrackingRefBased/>
  <w15:docId w15:val="{7AA4E368-180B-4A7C-9B0F-69CA05AD6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708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F708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3413</Words>
  <Characters>22709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2023-11-16T12:23:00Z</cp:lastPrinted>
  <dcterms:created xsi:type="dcterms:W3CDTF">2023-11-16T12:25:00Z</dcterms:created>
  <dcterms:modified xsi:type="dcterms:W3CDTF">2023-11-16T12:25:00Z</dcterms:modified>
</cp:coreProperties>
</file>