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C19AB" w14:textId="77777777" w:rsidR="00F80954" w:rsidRPr="002A16E2" w:rsidRDefault="00F80954" w:rsidP="00F8095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1B19FBF" w14:textId="77777777" w:rsidR="00F80954" w:rsidRPr="002A16E2" w:rsidRDefault="00F80954" w:rsidP="00F8095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64A2812" w14:textId="77777777" w:rsidR="00F80954" w:rsidRPr="002A16E2" w:rsidRDefault="00F80954" w:rsidP="00F8095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5F01188" w14:textId="77777777" w:rsidR="00F80954" w:rsidRPr="002A16E2" w:rsidRDefault="00F80954" w:rsidP="00F8095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5DD63D2" w14:textId="77777777" w:rsidR="00F80954" w:rsidRPr="002A16E2" w:rsidRDefault="00F80954" w:rsidP="00F809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94B7230" w14:textId="77777777" w:rsidR="00F80954" w:rsidRPr="00FA50AF" w:rsidRDefault="00F80954" w:rsidP="00F8095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E6881DD" w14:textId="77777777" w:rsidR="00F80954" w:rsidRPr="002A16E2" w:rsidRDefault="00F80954" w:rsidP="00F809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A4AE0BD" w14:textId="77777777" w:rsidR="00F80954" w:rsidRPr="002A16E2" w:rsidRDefault="00F80954" w:rsidP="00F809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59C8A66" w14:textId="77777777" w:rsidR="00F80954" w:rsidRPr="002A16E2" w:rsidRDefault="00F80954" w:rsidP="00F809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1765FCB" w14:textId="77777777" w:rsidR="00F80954" w:rsidRPr="002A16E2" w:rsidRDefault="00F80954" w:rsidP="00F809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545C86F" w14:textId="77777777" w:rsidR="00F80954" w:rsidRPr="002A16E2" w:rsidRDefault="00F80954" w:rsidP="00F809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27346D" w14:textId="77777777" w:rsidR="00F80954" w:rsidRPr="002A16E2" w:rsidRDefault="00F80954" w:rsidP="00F809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812F4DE" w14:textId="77777777" w:rsidR="00F80954" w:rsidRPr="002A16E2" w:rsidRDefault="00F80954" w:rsidP="00F809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A48B61F" w14:textId="77777777" w:rsidR="00F80954" w:rsidRPr="002A16E2" w:rsidRDefault="00F80954" w:rsidP="00F8095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27FBC6C" w14:textId="77777777" w:rsidR="00F80954" w:rsidRPr="002A16E2" w:rsidRDefault="00F80954" w:rsidP="00F809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96C4A23" w14:textId="77777777" w:rsidR="00F80954" w:rsidRPr="002A16E2" w:rsidRDefault="00F80954" w:rsidP="00F809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A64DE75" w14:textId="77777777" w:rsidR="00F80954" w:rsidRPr="002A16E2" w:rsidRDefault="00F80954" w:rsidP="00F809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AB6FBC2" w14:textId="77777777" w:rsidR="00F80954" w:rsidRPr="002A16E2" w:rsidRDefault="00F80954" w:rsidP="00F809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8E4FF5E" w14:textId="77777777" w:rsidR="00F80954" w:rsidRPr="002A16E2" w:rsidRDefault="00F80954" w:rsidP="00F8095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4259457" w14:textId="77777777" w:rsidR="00F80954" w:rsidRPr="002A16E2" w:rsidRDefault="00F80954" w:rsidP="00F80954">
      <w:pPr>
        <w:ind w:firstLine="3969"/>
        <w:rPr>
          <w:b/>
          <w:sz w:val="22"/>
          <w:szCs w:val="22"/>
        </w:rPr>
      </w:pPr>
    </w:p>
    <w:p w14:paraId="00B88342" w14:textId="10DA7937" w:rsidR="00F80954" w:rsidRPr="002A16E2" w:rsidRDefault="00F80954" w:rsidP="00F8095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9C7FAD">
        <w:rPr>
          <w:b/>
          <w:bCs/>
        </w:rPr>
        <w:t>Dostawa 5</w:t>
      </w:r>
      <w:r>
        <w:rPr>
          <w:b/>
          <w:bCs/>
        </w:rPr>
        <w:t>2</w:t>
      </w:r>
      <w:r w:rsidRPr="009C7FAD">
        <w:rPr>
          <w:b/>
          <w:bCs/>
        </w:rPr>
        <w:t xml:space="preserve"> szt. komputerów stacjonarnych </w:t>
      </w:r>
      <w:r>
        <w:rPr>
          <w:b/>
          <w:bCs/>
        </w:rPr>
        <w:t xml:space="preserve">(stacji roboczych) </w:t>
      </w:r>
      <w:r w:rsidRPr="009C7FAD">
        <w:rPr>
          <w:b/>
          <w:bCs/>
        </w:rPr>
        <w:t xml:space="preserve">na potrzeby </w:t>
      </w:r>
      <w:proofErr w:type="spellStart"/>
      <w:r w:rsidRPr="009C7FAD">
        <w:rPr>
          <w:b/>
          <w:bCs/>
        </w:rPr>
        <w:t>WIMi</w:t>
      </w:r>
      <w:r>
        <w:rPr>
          <w:b/>
          <w:bCs/>
        </w:rPr>
        <w:t>IP</w:t>
      </w:r>
      <w:proofErr w:type="spellEnd"/>
      <w:r>
        <w:rPr>
          <w:b/>
          <w:sz w:val="22"/>
          <w:szCs w:val="22"/>
        </w:rPr>
        <w:t xml:space="preserve">, nr sprawy: </w:t>
      </w:r>
      <w:r w:rsidRPr="002A16E2">
        <w:rPr>
          <w:b/>
          <w:sz w:val="22"/>
          <w:szCs w:val="22"/>
        </w:rPr>
        <w:t>KC-zp.272-</w:t>
      </w:r>
      <w:r>
        <w:rPr>
          <w:b/>
          <w:sz w:val="22"/>
          <w:szCs w:val="22"/>
        </w:rPr>
        <w:t>645/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F80954" w:rsidRPr="002A16E2" w14:paraId="490843BD" w14:textId="77777777" w:rsidTr="00AF0A5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90308D" w14:textId="77777777" w:rsidR="00F80954" w:rsidRPr="002A16E2" w:rsidRDefault="00F80954" w:rsidP="00AF0A5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A36631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3E944A5B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F555C1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E7BF01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C9766CC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4F8D5B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EEAF75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CCDD559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7E99DE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6E19EA8" w14:textId="77777777" w:rsidR="00F80954" w:rsidRPr="008A2B7D" w:rsidRDefault="00F80954" w:rsidP="00AF0A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8907809" w14:textId="77777777" w:rsidR="00F80954" w:rsidRPr="008A2B7D" w:rsidRDefault="00F80954" w:rsidP="00AF0A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59C569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3F74CAC" w14:textId="77777777" w:rsidR="00F80954" w:rsidRPr="008A2B7D" w:rsidRDefault="00F80954" w:rsidP="00AF0A5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145422B" w14:textId="77777777" w:rsidR="00F80954" w:rsidRPr="008A2B7D" w:rsidRDefault="00F80954" w:rsidP="00AF0A5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80954" w:rsidRPr="002A16E2" w14:paraId="5859A7D0" w14:textId="77777777" w:rsidTr="00AF0A5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1B7483" w14:textId="77777777" w:rsidR="00F80954" w:rsidRPr="002A16E2" w:rsidRDefault="00F80954" w:rsidP="00AF0A5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51B10B" w14:textId="77777777" w:rsidR="00F80954" w:rsidRPr="002A16E2" w:rsidRDefault="00F80954" w:rsidP="00AF0A5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01923E" w14:textId="77777777" w:rsidR="00F80954" w:rsidRPr="002A16E2" w:rsidRDefault="00F80954" w:rsidP="00AF0A5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54248C" w14:textId="77777777" w:rsidR="00F80954" w:rsidRPr="002A16E2" w:rsidRDefault="00F80954" w:rsidP="00AF0A5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0AF3DD" w14:textId="77777777" w:rsidR="00F80954" w:rsidRPr="002A16E2" w:rsidRDefault="00F80954" w:rsidP="00AF0A5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3A396F" w14:textId="77777777" w:rsidR="00F80954" w:rsidRPr="002A16E2" w:rsidRDefault="00F80954" w:rsidP="00AF0A5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BA0A20" w14:textId="77777777" w:rsidR="00F80954" w:rsidRPr="002A16E2" w:rsidRDefault="00F80954" w:rsidP="00AF0A5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234D50" w14:textId="77777777" w:rsidR="00F80954" w:rsidRPr="002A16E2" w:rsidRDefault="00F80954" w:rsidP="00AF0A5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80954" w:rsidRPr="002A16E2" w14:paraId="48E8E3DB" w14:textId="77777777" w:rsidTr="00AF0A5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87C7C9" w14:textId="77777777" w:rsidR="00F80954" w:rsidRPr="002A16E2" w:rsidRDefault="00F80954" w:rsidP="00AF0A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08BE" w14:textId="77777777" w:rsidR="00F80954" w:rsidRDefault="00F80954" w:rsidP="00AF0A56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Komputer </w:t>
            </w:r>
          </w:p>
          <w:p w14:paraId="054426A3" w14:textId="77777777" w:rsidR="00F80954" w:rsidRPr="00897BDE" w:rsidRDefault="00F80954" w:rsidP="00AF0A5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wg konfiguracji 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FBE1" w14:textId="3AD918C8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</w:t>
            </w:r>
          </w:p>
          <w:p w14:paraId="17E4D5C6" w14:textId="77777777" w:rsidR="00F80954" w:rsidRPr="00A47B30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40E9CA12" w14:textId="77777777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365C8EF3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8EDB736" w14:textId="77777777" w:rsidR="00F80954" w:rsidRPr="00A47B30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29A6F9A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3A0C235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E633104" w14:textId="6E84C3F6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3E5C51C0" w14:textId="77777777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4A782654" w14:textId="77777777" w:rsidR="00F80954" w:rsidRPr="00A47B30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F08BC53" w14:textId="77777777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7D2D80A2" w14:textId="77777777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4A1F966" w14:textId="77777777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- Zasilacz:</w:t>
            </w:r>
          </w:p>
          <w:p w14:paraId="14CE2D06" w14:textId="14E99D11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EB8B911" w14:textId="410898D8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3C366B22" w14:textId="5FA0801D" w:rsidR="00F80954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B454364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B966585" w14:textId="77777777" w:rsidR="00F80954" w:rsidRPr="00A47B30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M.2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3C14DC5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59D17015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4A29B18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D249E1F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Klawiatura:</w:t>
            </w:r>
          </w:p>
          <w:p w14:paraId="50D2B9CB" w14:textId="77777777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F2E72DE" w14:textId="56D199B2" w:rsidR="00F80954" w:rsidRDefault="00F80954" w:rsidP="00AF0A5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Mysz + klawiatura:</w:t>
            </w:r>
          </w:p>
          <w:p w14:paraId="20C5824B" w14:textId="3A1A9FD5" w:rsidR="00F80954" w:rsidRPr="00A47B30" w:rsidRDefault="00F80954" w:rsidP="00F809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3177" w14:textId="61B9F7EE" w:rsidR="00F80954" w:rsidRPr="00A352F2" w:rsidRDefault="00F80954" w:rsidP="00AF0A56">
            <w:pPr>
              <w:rPr>
                <w:sz w:val="16"/>
                <w:szCs w:val="16"/>
              </w:rPr>
            </w:pPr>
            <w:r w:rsidRPr="00A352F2">
              <w:rPr>
                <w:sz w:val="16"/>
                <w:szCs w:val="16"/>
              </w:rPr>
              <w:lastRenderedPageBreak/>
              <w:t>5</w:t>
            </w:r>
            <w:r>
              <w:rPr>
                <w:sz w:val="16"/>
                <w:szCs w:val="16"/>
              </w:rPr>
              <w:t>2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813E" w14:textId="77777777" w:rsidR="00F80954" w:rsidRPr="002A16E2" w:rsidRDefault="00F80954" w:rsidP="00AF0A5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E749" w14:textId="77777777" w:rsidR="00F80954" w:rsidRPr="002A16E2" w:rsidRDefault="00F80954" w:rsidP="00AF0A5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1CB76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3755F1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</w:tr>
      <w:tr w:rsidR="00F80954" w:rsidRPr="002A16E2" w14:paraId="41FBD1D9" w14:textId="77777777" w:rsidTr="00AF0A5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2601BD" w14:textId="77777777" w:rsidR="00F80954" w:rsidRDefault="00F80954" w:rsidP="00AF0A5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A1D5739" w14:textId="77777777" w:rsidR="00F80954" w:rsidRDefault="00F80954" w:rsidP="00AF0A56">
            <w:pPr>
              <w:ind w:right="425"/>
              <w:rPr>
                <w:sz w:val="22"/>
                <w:szCs w:val="22"/>
              </w:rPr>
            </w:pPr>
          </w:p>
          <w:p w14:paraId="42A7FBF3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  <w:p w14:paraId="4179813E" w14:textId="77777777" w:rsidR="00F80954" w:rsidRDefault="00F80954" w:rsidP="00AF0A5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D5FEF27" w14:textId="77777777" w:rsidR="00F80954" w:rsidRPr="002A16E2" w:rsidRDefault="00F80954" w:rsidP="00AF0A5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9DE3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C3C48A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57A904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</w:tr>
      <w:tr w:rsidR="00F80954" w:rsidRPr="002A16E2" w14:paraId="4C3123E3" w14:textId="77777777" w:rsidTr="00AF0A5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AE5209" w14:textId="77777777" w:rsidR="00F80954" w:rsidRPr="002A16E2" w:rsidRDefault="00F80954" w:rsidP="00AF0A5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E8E2C29" w14:textId="77777777" w:rsidR="00F80954" w:rsidRPr="002A16E2" w:rsidRDefault="00F80954" w:rsidP="00AF0A56">
            <w:pPr>
              <w:rPr>
                <w:sz w:val="22"/>
                <w:szCs w:val="22"/>
              </w:rPr>
            </w:pPr>
          </w:p>
          <w:p w14:paraId="0F411BB5" w14:textId="77777777" w:rsidR="00F80954" w:rsidRPr="002A16E2" w:rsidRDefault="00F80954" w:rsidP="00AF0A5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FD09711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3661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72DA7E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34D08A" w14:textId="77777777" w:rsidR="00F80954" w:rsidRPr="002A16E2" w:rsidRDefault="00F80954" w:rsidP="00AF0A5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43A88B8" w14:textId="77777777" w:rsidR="00F80954" w:rsidRPr="002A16E2" w:rsidRDefault="00F80954" w:rsidP="00F8095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komputery stacjonarne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49BB8BD" w14:textId="77777777" w:rsidR="00F80954" w:rsidRPr="002A16E2" w:rsidRDefault="00F80954" w:rsidP="00F80954">
      <w:pPr>
        <w:tabs>
          <w:tab w:val="right" w:pos="9000"/>
        </w:tabs>
        <w:rPr>
          <w:sz w:val="22"/>
          <w:szCs w:val="22"/>
        </w:rPr>
      </w:pPr>
    </w:p>
    <w:p w14:paraId="050ADF7D" w14:textId="77777777" w:rsidR="00F80954" w:rsidRDefault="00F80954" w:rsidP="00F8095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3258DEF" w14:textId="77777777" w:rsidR="00F80954" w:rsidRPr="002A16E2" w:rsidRDefault="00F80954" w:rsidP="00F8095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2C2E311" w14:textId="1B562B1C" w:rsidR="00F80954" w:rsidRDefault="00F80954" w:rsidP="00F8095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9B4BB5">
        <w:rPr>
          <w:b/>
          <w:bCs/>
          <w:sz w:val="22"/>
          <w:szCs w:val="22"/>
        </w:rPr>
        <w:t>36 miesięcy</w:t>
      </w:r>
      <w:r w:rsidR="00DC2920">
        <w:rPr>
          <w:b/>
          <w:bCs/>
          <w:sz w:val="22"/>
          <w:szCs w:val="22"/>
        </w:rPr>
        <w:t xml:space="preserve"> z zastrzeżeniem, że gwarancja na chłodzenie procesora wynosi 6 lat, a gwarancja na dysk M.2 wynosi 5 lat</w:t>
      </w:r>
    </w:p>
    <w:p w14:paraId="0045B769" w14:textId="77777777" w:rsidR="00F80954" w:rsidRDefault="00F80954" w:rsidP="00F8095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0D99E408" w14:textId="77777777" w:rsidR="00F80954" w:rsidRPr="002A16E2" w:rsidRDefault="00F80954" w:rsidP="00F8095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3CDB2D0" w14:textId="77777777" w:rsidR="00F80954" w:rsidRPr="002A16E2" w:rsidRDefault="00F80954" w:rsidP="00F8095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551CEB3" w14:textId="77777777" w:rsidR="00F80954" w:rsidRPr="00E63BA7" w:rsidRDefault="00F80954" w:rsidP="00F8095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73A616" w14:textId="77777777" w:rsidR="00F80954" w:rsidRPr="002A16E2" w:rsidRDefault="00F80954" w:rsidP="00F809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5B7538A" w14:textId="77777777" w:rsidR="00F80954" w:rsidRPr="002A16E2" w:rsidRDefault="00F80954" w:rsidP="00F80954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50C9BCA" w14:textId="77777777" w:rsidR="00F80954" w:rsidRPr="002A16E2" w:rsidRDefault="00F80954" w:rsidP="00F8095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2FC1793D" w14:textId="77777777" w:rsidR="00F80954" w:rsidRDefault="00F80954" w:rsidP="00F809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C54DF5F" w14:textId="77777777" w:rsidR="00F80954" w:rsidRDefault="00F80954" w:rsidP="00F809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F09FA8E" w14:textId="77777777" w:rsidR="00F80954" w:rsidRPr="002A16E2" w:rsidRDefault="00F80954" w:rsidP="00F809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komputery stacjonarne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4CDDF885" w14:textId="77777777" w:rsidR="00F80954" w:rsidRPr="002A16E2" w:rsidRDefault="00F80954" w:rsidP="00F8095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komputerów stacjonarnych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7A93E579" w14:textId="77777777" w:rsidR="00F80954" w:rsidRPr="002A16E2" w:rsidRDefault="00F80954" w:rsidP="00F809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D74706" w14:textId="77777777" w:rsidR="00F80954" w:rsidRPr="002A16E2" w:rsidRDefault="00F80954" w:rsidP="00F8095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CC7297" w14:textId="77777777" w:rsidR="00F80954" w:rsidRPr="002A16E2" w:rsidRDefault="00F80954" w:rsidP="00F8095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54FAA6" w14:textId="77777777" w:rsidR="00F80954" w:rsidRPr="002A16E2" w:rsidRDefault="00F80954" w:rsidP="00F809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0954" w:rsidRPr="002A16E2" w14:paraId="4CECF961" w14:textId="77777777" w:rsidTr="00AF0A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08C71" w14:textId="77777777" w:rsidR="00F80954" w:rsidRPr="002A16E2" w:rsidRDefault="00F80954" w:rsidP="00AF0A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8B899" w14:textId="77777777" w:rsidR="00F80954" w:rsidRPr="002A16E2" w:rsidRDefault="00F80954" w:rsidP="00AF0A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88E8E7D" w14:textId="77777777" w:rsidR="00F80954" w:rsidRPr="002A16E2" w:rsidRDefault="00F80954" w:rsidP="00AF0A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D2123" w14:textId="77777777" w:rsidR="00F80954" w:rsidRPr="002A16E2" w:rsidRDefault="00F80954" w:rsidP="00AF0A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80954" w:rsidRPr="002A16E2" w14:paraId="5E12B6E2" w14:textId="77777777" w:rsidTr="00AF0A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7EAE3" w14:textId="77777777" w:rsidR="00F80954" w:rsidRPr="002A16E2" w:rsidRDefault="00F80954" w:rsidP="00AF0A5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AC87A" w14:textId="77777777" w:rsidR="00F80954" w:rsidRPr="002A16E2" w:rsidRDefault="00F80954" w:rsidP="00AF0A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9CB23" w14:textId="77777777" w:rsidR="00F80954" w:rsidRPr="002A16E2" w:rsidRDefault="00F80954" w:rsidP="00AF0A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EFEECA6" w14:textId="77777777" w:rsidR="00F80954" w:rsidRPr="002A16E2" w:rsidRDefault="00F80954" w:rsidP="00F809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4C94909" w14:textId="77777777" w:rsidR="00F80954" w:rsidRPr="002A16E2" w:rsidRDefault="00F80954" w:rsidP="00F8095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903C8F8" w14:textId="77777777" w:rsidR="00F80954" w:rsidRPr="002A16E2" w:rsidRDefault="00F80954" w:rsidP="00F8095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1419EBF" w14:textId="77777777" w:rsidR="00F80954" w:rsidRPr="002A16E2" w:rsidRDefault="00F80954" w:rsidP="00F8095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D73D843" w14:textId="77777777" w:rsidR="00F80954" w:rsidRPr="002A16E2" w:rsidRDefault="00F80954" w:rsidP="00F809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03C31C5" w14:textId="77777777" w:rsidR="00F80954" w:rsidRPr="002A16E2" w:rsidRDefault="00F80954" w:rsidP="00F8095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4E2B96" w14:textId="77777777" w:rsidR="00F80954" w:rsidRPr="002A16E2" w:rsidRDefault="00F80954" w:rsidP="00F809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1EAC4E1" w14:textId="77777777" w:rsidR="00F80954" w:rsidRPr="002A16E2" w:rsidRDefault="00F80954" w:rsidP="00F809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68FA5BC" w14:textId="77777777" w:rsidR="00F80954" w:rsidRPr="002A16E2" w:rsidRDefault="00F80954" w:rsidP="00F809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FD5E767" w14:textId="77777777" w:rsidR="00F80954" w:rsidRPr="00CB093E" w:rsidRDefault="00F80954" w:rsidP="00F80954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C1B268C" w14:textId="77777777" w:rsidR="00F80954" w:rsidRPr="00A352F2" w:rsidRDefault="00F80954" w:rsidP="00F80954"/>
    <w:p w14:paraId="4AC4419A" w14:textId="77777777" w:rsidR="00FE545C" w:rsidRPr="00F80954" w:rsidRDefault="00FE545C" w:rsidP="00F80954"/>
    <w:sectPr w:rsidR="00FE545C" w:rsidRPr="00F80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436ED" w14:textId="77777777" w:rsidR="00A52FE4" w:rsidRDefault="00A52FE4">
      <w:r>
        <w:separator/>
      </w:r>
    </w:p>
  </w:endnote>
  <w:endnote w:type="continuationSeparator" w:id="0">
    <w:p w14:paraId="0AE8C837" w14:textId="77777777" w:rsidR="00A52FE4" w:rsidRDefault="00A5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CC91C" w14:textId="77777777" w:rsidR="007B072C" w:rsidRDefault="007B07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5464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D2B75" w14:textId="77777777" w:rsidR="007B072C" w:rsidRDefault="007B07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EC8A0" w14:textId="77777777" w:rsidR="00A52FE4" w:rsidRDefault="00A52FE4">
      <w:r>
        <w:separator/>
      </w:r>
    </w:p>
  </w:footnote>
  <w:footnote w:type="continuationSeparator" w:id="0">
    <w:p w14:paraId="1AC1DF9F" w14:textId="77777777" w:rsidR="00A52FE4" w:rsidRDefault="00A52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EA6D1" w14:textId="77777777" w:rsidR="007B072C" w:rsidRDefault="007B07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69D0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4CAB5" w14:textId="77777777" w:rsidR="007B072C" w:rsidRDefault="007B07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10223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4394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1590218">
    <w:abstractNumId w:val="0"/>
  </w:num>
  <w:num w:numId="4" w16cid:durableId="1645156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FE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072C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2FE4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2920"/>
    <w:rsid w:val="00E44371"/>
    <w:rsid w:val="00E949B0"/>
    <w:rsid w:val="00EC0BEA"/>
    <w:rsid w:val="00F00591"/>
    <w:rsid w:val="00F51688"/>
    <w:rsid w:val="00F53146"/>
    <w:rsid w:val="00F8095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5A729"/>
  <w15:chartTrackingRefBased/>
  <w15:docId w15:val="{6148ADC8-F40B-4833-8EE5-1B0A97CA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095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821</Words>
  <Characters>5643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2023-11-16T12:15:00Z</cp:lastPrinted>
  <dcterms:created xsi:type="dcterms:W3CDTF">2023-11-14T14:04:00Z</dcterms:created>
  <dcterms:modified xsi:type="dcterms:W3CDTF">2023-11-16T12:18:00Z</dcterms:modified>
</cp:coreProperties>
</file>