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6873A" w14:textId="77777777" w:rsidR="00D34297" w:rsidRPr="00471F3F" w:rsidRDefault="00B9355B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9355B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B9355B">
        <w:rPr>
          <w:rFonts w:ascii="Arial" w:hAnsi="Arial" w:cs="Arial"/>
          <w:sz w:val="24"/>
          <w:szCs w:val="24"/>
        </w:rPr>
        <w:t>2023-11-21</w:t>
      </w:r>
    </w:p>
    <w:p w14:paraId="1F4EB29C" w14:textId="77777777" w:rsidR="00D34297" w:rsidRPr="00471F3F" w:rsidRDefault="00B9355B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9355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926CBF0" w14:textId="77777777" w:rsidR="00D34297" w:rsidRPr="00471F3F" w:rsidRDefault="00B9355B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B9355B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9355B">
        <w:rPr>
          <w:rFonts w:ascii="Arial" w:hAnsi="Arial" w:cs="Arial"/>
          <w:sz w:val="24"/>
          <w:szCs w:val="24"/>
        </w:rPr>
        <w:t>66</w:t>
      </w:r>
    </w:p>
    <w:p w14:paraId="506A71AE" w14:textId="77777777" w:rsidR="00D34297" w:rsidRPr="00471F3F" w:rsidRDefault="00B9355B" w:rsidP="00D34297">
      <w:pPr>
        <w:rPr>
          <w:rFonts w:ascii="Arial" w:hAnsi="Arial" w:cs="Arial"/>
          <w:sz w:val="24"/>
          <w:szCs w:val="24"/>
        </w:rPr>
      </w:pPr>
      <w:r w:rsidRPr="00B9355B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9355B">
        <w:rPr>
          <w:rFonts w:ascii="Arial" w:hAnsi="Arial" w:cs="Arial"/>
          <w:sz w:val="24"/>
          <w:szCs w:val="24"/>
        </w:rPr>
        <w:t>Kraków</w:t>
      </w:r>
    </w:p>
    <w:p w14:paraId="1E98029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8A847A7" w14:textId="312811B8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6B2C156" w14:textId="0520887B" w:rsidR="00116A31" w:rsidRPr="00116A31" w:rsidRDefault="00116A31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SZP-271-7/23.788.EJK</w:t>
      </w:r>
    </w:p>
    <w:p w14:paraId="7AD1A19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731FCF8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146068E8" w14:textId="77777777" w:rsidTr="00D34297">
        <w:tc>
          <w:tcPr>
            <w:tcW w:w="9180" w:type="dxa"/>
            <w:shd w:val="clear" w:color="auto" w:fill="F2F2F2"/>
            <w:hideMark/>
          </w:tcPr>
          <w:p w14:paraId="33C29687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B158A1D" w14:textId="7CE00DA2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116A31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grupy 28</w:t>
            </w:r>
          </w:p>
        </w:tc>
      </w:tr>
    </w:tbl>
    <w:p w14:paraId="51A5551C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EBF024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F342E3F" w14:textId="77777777" w:rsidTr="00310284">
        <w:tc>
          <w:tcPr>
            <w:tcW w:w="2269" w:type="dxa"/>
            <w:shd w:val="clear" w:color="auto" w:fill="auto"/>
          </w:tcPr>
          <w:p w14:paraId="10C7B909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12542D" w14:textId="77777777" w:rsidR="00D34297" w:rsidRPr="00D34297" w:rsidRDefault="00B9355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355B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</w:p>
        </w:tc>
      </w:tr>
      <w:tr w:rsidR="00B9355B" w:rsidRPr="00D34297" w14:paraId="0E9EC98F" w14:textId="77777777" w:rsidTr="00655F16">
        <w:tc>
          <w:tcPr>
            <w:tcW w:w="2269" w:type="dxa"/>
            <w:shd w:val="clear" w:color="auto" w:fill="auto"/>
          </w:tcPr>
          <w:p w14:paraId="7FDEEFF0" w14:textId="77777777" w:rsidR="00B9355B" w:rsidRPr="00D34297" w:rsidRDefault="00B9355B" w:rsidP="00655F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A7CE37" w14:textId="77777777" w:rsidR="00B9355B" w:rsidRPr="00D34297" w:rsidRDefault="00B9355B" w:rsidP="00655F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355B">
              <w:rPr>
                <w:rFonts w:ascii="Arial" w:hAnsi="Arial" w:cs="Arial"/>
                <w:bCs/>
                <w:sz w:val="24"/>
                <w:szCs w:val="24"/>
              </w:rPr>
              <w:t>SZP-271-7-2023</w:t>
            </w:r>
          </w:p>
        </w:tc>
      </w:tr>
    </w:tbl>
    <w:p w14:paraId="7CA7218D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32BF1DAD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B9355B" w:rsidRPr="00B9355B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9355B" w:rsidRPr="00B9355B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70BDE73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4EA3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A66B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0D04398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B9355B" w:rsidRPr="00D34297" w14:paraId="77316ED7" w14:textId="77777777" w:rsidTr="00655F1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6638" w14:textId="77777777" w:rsidR="00B9355B" w:rsidRPr="00D34297" w:rsidRDefault="00B9355B" w:rsidP="00655F1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355B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5255" w14:textId="77777777" w:rsidR="00B9355B" w:rsidRPr="00D34297" w:rsidRDefault="00B9355B" w:rsidP="00655F1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9355B">
              <w:rPr>
                <w:rFonts w:ascii="Arial" w:hAnsi="Arial" w:cs="Arial"/>
                <w:b/>
                <w:sz w:val="24"/>
                <w:szCs w:val="24"/>
              </w:rPr>
              <w:t>Filtr do gazów medycznych</w:t>
            </w:r>
          </w:p>
          <w:p w14:paraId="35FC2E24" w14:textId="77777777" w:rsidR="00B9355B" w:rsidRPr="00D34297" w:rsidRDefault="00B9355B" w:rsidP="00655F1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82FBD0" w14:textId="32AFD4C3" w:rsidR="00B9355B" w:rsidRPr="00D34297" w:rsidRDefault="00B9355B" w:rsidP="00655F1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5B">
              <w:rPr>
                <w:rFonts w:ascii="Arial" w:hAnsi="Arial" w:cs="Arial"/>
                <w:sz w:val="24"/>
                <w:szCs w:val="24"/>
              </w:rPr>
              <w:t>Art. 255 pkt. 7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B9355B">
              <w:rPr>
                <w:rFonts w:ascii="Arial" w:hAnsi="Arial" w:cs="Arial"/>
                <w:sz w:val="24"/>
                <w:szCs w:val="24"/>
              </w:rPr>
              <w:t>uchylił się od zawarcia umowy w sprawie zamówienia publicznego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032126" w14:textId="77777777" w:rsidR="00B9355B" w:rsidRPr="00D34297" w:rsidRDefault="00B9355B" w:rsidP="00655F1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51B6654" w14:textId="7F0BEA1F" w:rsidR="00B9355B" w:rsidRPr="00D34297" w:rsidRDefault="00B9355B" w:rsidP="00655F1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355B">
              <w:rPr>
                <w:rFonts w:ascii="Arial" w:hAnsi="Arial" w:cs="Arial"/>
                <w:sz w:val="24"/>
                <w:szCs w:val="24"/>
              </w:rPr>
              <w:t xml:space="preserve">Wykonawca pismem z dnia 13 listopada 2023 r. </w:t>
            </w:r>
            <w:r w:rsidR="00116A31" w:rsidRPr="00B9355B">
              <w:rPr>
                <w:rFonts w:ascii="Arial" w:hAnsi="Arial" w:cs="Arial"/>
                <w:sz w:val="24"/>
                <w:szCs w:val="24"/>
              </w:rPr>
              <w:t>odmówił</w:t>
            </w:r>
            <w:r w:rsidRPr="00B9355B">
              <w:rPr>
                <w:rFonts w:ascii="Arial" w:hAnsi="Arial" w:cs="Arial"/>
                <w:sz w:val="24"/>
                <w:szCs w:val="24"/>
              </w:rPr>
              <w:t xml:space="preserve"> podpisania umowy w  zakresie grupy 28.</w:t>
            </w:r>
          </w:p>
        </w:tc>
      </w:tr>
    </w:tbl>
    <w:p w14:paraId="3E763580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sectPr w:rsidR="00010B31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1382E" w14:textId="77777777" w:rsidR="002258D8" w:rsidRDefault="002258D8" w:rsidP="00D34297">
      <w:r>
        <w:separator/>
      </w:r>
    </w:p>
  </w:endnote>
  <w:endnote w:type="continuationSeparator" w:id="0">
    <w:p w14:paraId="068B5015" w14:textId="77777777" w:rsidR="002258D8" w:rsidRDefault="002258D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5BC43" w14:textId="77777777" w:rsidR="00B9355B" w:rsidRDefault="00B935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286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AB8DD1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63F24" w14:textId="77777777" w:rsidR="00B9355B" w:rsidRDefault="00B935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89AB" w14:textId="77777777" w:rsidR="002258D8" w:rsidRDefault="002258D8" w:rsidP="00D34297">
      <w:r>
        <w:separator/>
      </w:r>
    </w:p>
  </w:footnote>
  <w:footnote w:type="continuationSeparator" w:id="0">
    <w:p w14:paraId="4B04D286" w14:textId="77777777" w:rsidR="002258D8" w:rsidRDefault="002258D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90731" w14:textId="77777777" w:rsidR="00B9355B" w:rsidRDefault="00B93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CFBEA" w14:textId="77777777" w:rsidR="00B9355B" w:rsidRDefault="00B93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B4E40" w14:textId="77777777" w:rsidR="00B9355B" w:rsidRDefault="00B935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8D8"/>
    <w:rsid w:val="00010B31"/>
    <w:rsid w:val="00104963"/>
    <w:rsid w:val="00116A31"/>
    <w:rsid w:val="00150F65"/>
    <w:rsid w:val="002258D8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9355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92F01B"/>
  <w15:chartTrackingRefBased/>
  <w15:docId w15:val="{A2E67317-C8EC-4291-B999-4D2F201A0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152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dcterms:created xsi:type="dcterms:W3CDTF">2023-11-21T09:30:00Z</dcterms:created>
  <dcterms:modified xsi:type="dcterms:W3CDTF">2023-11-21T09:33:00Z</dcterms:modified>
</cp:coreProperties>
</file>