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16EE4" w14:textId="77777777" w:rsidR="00D0613A" w:rsidRPr="00515AFA" w:rsidRDefault="00D0613A" w:rsidP="00D0613A">
      <w:pPr>
        <w:jc w:val="right"/>
        <w:rPr>
          <w:b/>
          <w:sz w:val="22"/>
          <w:szCs w:val="22"/>
          <w:lang w:val="pl-PL"/>
        </w:rPr>
      </w:pPr>
      <w:r w:rsidRPr="00515AFA">
        <w:rPr>
          <w:b/>
          <w:sz w:val="22"/>
          <w:szCs w:val="22"/>
          <w:lang w:val="pl-PL"/>
        </w:rPr>
        <w:t>Załącznik nr 3</w:t>
      </w:r>
    </w:p>
    <w:p w14:paraId="69F7CF22" w14:textId="77777777" w:rsidR="00D0613A" w:rsidRPr="00515AFA" w:rsidRDefault="00D0613A" w:rsidP="00D0613A">
      <w:pPr>
        <w:jc w:val="right"/>
        <w:rPr>
          <w:b/>
          <w:sz w:val="22"/>
          <w:szCs w:val="22"/>
          <w:lang w:val="pl-PL"/>
        </w:rPr>
      </w:pPr>
    </w:p>
    <w:p w14:paraId="62D22EEE" w14:textId="77777777" w:rsidR="00D0613A" w:rsidRPr="00515AFA" w:rsidRDefault="00D0613A" w:rsidP="00D0613A">
      <w:pPr>
        <w:jc w:val="center"/>
        <w:rPr>
          <w:b/>
          <w:sz w:val="22"/>
          <w:szCs w:val="22"/>
          <w:lang w:val="pl-PL"/>
        </w:rPr>
      </w:pPr>
      <w:r w:rsidRPr="00515AFA">
        <w:rPr>
          <w:b/>
          <w:sz w:val="22"/>
          <w:szCs w:val="22"/>
          <w:lang w:val="pl-PL"/>
        </w:rPr>
        <w:t>WZÓR UMOWY</w:t>
      </w:r>
    </w:p>
    <w:p w14:paraId="345F49A9" w14:textId="77777777" w:rsidR="00D0613A" w:rsidRPr="00515AFA" w:rsidRDefault="00D0613A" w:rsidP="00D0613A">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4699B322" w14:textId="77777777" w:rsidR="00D0613A" w:rsidRPr="00515AFA" w:rsidRDefault="00D0613A" w:rsidP="00D0613A">
      <w:pPr>
        <w:jc w:val="center"/>
        <w:rPr>
          <w:b/>
          <w:sz w:val="22"/>
          <w:szCs w:val="22"/>
          <w:lang w:val="pl-PL"/>
        </w:rPr>
      </w:pPr>
    </w:p>
    <w:p w14:paraId="1179F7EC" w14:textId="712D2BF9" w:rsidR="00D0613A" w:rsidRPr="00515AFA" w:rsidRDefault="00D0613A" w:rsidP="00D0613A">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nr sprawy: KC-zp.272-</w:t>
      </w:r>
      <w:r>
        <w:rPr>
          <w:sz w:val="22"/>
          <w:szCs w:val="22"/>
          <w:lang w:val="pl-PL"/>
        </w:rPr>
        <w:t>629</w:t>
      </w:r>
      <w:r w:rsidRPr="005140A1">
        <w:rPr>
          <w:sz w:val="22"/>
          <w:szCs w:val="22"/>
          <w:lang w:val="pl-PL"/>
        </w:rPr>
        <w:t>/23</w:t>
      </w:r>
      <w:r w:rsidRPr="00515AFA">
        <w:rPr>
          <w:sz w:val="22"/>
          <w:szCs w:val="22"/>
          <w:lang w:val="pl-PL"/>
        </w:rPr>
        <w:t xml:space="preserve"> pomiędzy:</w:t>
      </w:r>
    </w:p>
    <w:p w14:paraId="0F28C0AD" w14:textId="77777777" w:rsidR="00D0613A" w:rsidRPr="00515AFA" w:rsidRDefault="00D0613A" w:rsidP="00D0613A">
      <w:pPr>
        <w:pStyle w:val="Tekstpodstawowywcity"/>
        <w:spacing w:after="0"/>
        <w:ind w:left="0"/>
        <w:jc w:val="both"/>
        <w:rPr>
          <w:sz w:val="22"/>
          <w:szCs w:val="22"/>
          <w:lang w:val="pl-PL"/>
        </w:rPr>
      </w:pPr>
    </w:p>
    <w:p w14:paraId="29745935"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6F8F0E1C"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E1D296D"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FCB321C" w14:textId="77777777" w:rsidR="00D0613A" w:rsidRPr="00515AFA" w:rsidRDefault="00D0613A" w:rsidP="00D0613A">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514E2B25"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EDA1584"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4F783215"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51263442"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41AF9FA5"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098C445A"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526E824"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20A496CE"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653A1BA0"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0142AB36"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75AEE12C" w14:textId="5BAA2D84" w:rsidR="00D0613A" w:rsidRPr="00515AFA" w:rsidRDefault="00D0613A" w:rsidP="00D0613A">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FF5866" w:rsidRPr="00FF5866">
        <w:rPr>
          <w:b/>
          <w:sz w:val="22"/>
          <w:szCs w:val="22"/>
          <w:lang w:val="pl-PL"/>
        </w:rPr>
        <w:t xml:space="preserve">Dostawa i budowa wirtualnego laboratorium komputerowego (Storage klaster) składającego się z </w:t>
      </w:r>
      <w:r w:rsidR="00DE4D1B">
        <w:rPr>
          <w:b/>
          <w:sz w:val="22"/>
          <w:szCs w:val="22"/>
          <w:lang w:val="pl-PL"/>
        </w:rPr>
        <w:t>3</w:t>
      </w:r>
      <w:r w:rsidR="00FF5866" w:rsidRPr="00FF5866">
        <w:rPr>
          <w:b/>
          <w:sz w:val="22"/>
          <w:szCs w:val="22"/>
          <w:lang w:val="pl-PL"/>
        </w:rPr>
        <w:t xml:space="preserve"> serwerów wraz z oprogramowaniem nadzorczym oraz kartami USB/TB na potrzeby </w:t>
      </w:r>
      <w:proofErr w:type="spellStart"/>
      <w:r w:rsidR="00FF5866" w:rsidRPr="00FF5866">
        <w:rPr>
          <w:b/>
          <w:sz w:val="22"/>
          <w:szCs w:val="22"/>
          <w:lang w:val="pl-PL"/>
        </w:rPr>
        <w:t>WIMiR</w:t>
      </w:r>
      <w:proofErr w:type="spellEnd"/>
      <w:r w:rsidRPr="00FF5866">
        <w:rPr>
          <w:b/>
          <w:sz w:val="22"/>
          <w:szCs w:val="22"/>
          <w:lang w:val="pl-PL"/>
        </w:rPr>
        <w:t>.</w:t>
      </w:r>
    </w:p>
    <w:p w14:paraId="51015BC8" w14:textId="77777777" w:rsidR="00D0613A" w:rsidRPr="00515AFA" w:rsidRDefault="00D0613A" w:rsidP="00D0613A">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3C2AE458"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5486D1E5" w14:textId="3E974CBE" w:rsidR="00D0613A" w:rsidRPr="008F2196" w:rsidRDefault="00D0613A" w:rsidP="00D0613A">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Sprzedawca zobowiązuje się dostarczyć</w:t>
      </w:r>
      <w:r w:rsidR="008F2196">
        <w:rPr>
          <w:rFonts w:ascii="Times New Roman" w:hAnsi="Times New Roman"/>
          <w:sz w:val="22"/>
          <w:szCs w:val="22"/>
        </w:rPr>
        <w:t>, zainstalować, wdrożyć (skonfigurować ze sobą i z istniejącą aparaturą</w:t>
      </w:r>
      <w:r w:rsidR="008F2196" w:rsidRPr="008F2196">
        <w:rPr>
          <w:rFonts w:ascii="Times New Roman" w:hAnsi="Times New Roman"/>
          <w:sz w:val="22"/>
          <w:szCs w:val="22"/>
        </w:rPr>
        <w:t xml:space="preserve"> </w:t>
      </w:r>
      <w:r w:rsidR="008F2196">
        <w:rPr>
          <w:rFonts w:ascii="Times New Roman" w:hAnsi="Times New Roman"/>
          <w:sz w:val="22"/>
          <w:szCs w:val="22"/>
        </w:rPr>
        <w:t>dostarczone elementy)</w:t>
      </w:r>
      <w:r w:rsidRPr="00515AFA">
        <w:rPr>
          <w:rFonts w:ascii="Times New Roman" w:hAnsi="Times New Roman"/>
          <w:sz w:val="22"/>
          <w:szCs w:val="22"/>
        </w:rPr>
        <w:t xml:space="preserve"> sprzęt</w:t>
      </w:r>
      <w:r w:rsidR="00FF5866">
        <w:rPr>
          <w:rFonts w:ascii="Times New Roman" w:hAnsi="Times New Roman"/>
          <w:sz w:val="22"/>
          <w:szCs w:val="22"/>
        </w:rPr>
        <w:t xml:space="preserve"> wchodzący w skład wirtualnego laboratorium oraz wykonać zabudowę pomieszczenia przeznaczonego na laboratorium komputerowe</w:t>
      </w:r>
      <w:r w:rsidRPr="00515AFA">
        <w:rPr>
          <w:rFonts w:ascii="Times New Roman" w:hAnsi="Times New Roman"/>
          <w:sz w:val="22"/>
          <w:szCs w:val="22"/>
        </w:rPr>
        <w:t xml:space="preserve">, o którym mowa w § 1 w terminie do </w:t>
      </w:r>
      <w:r w:rsidR="00154081">
        <w:rPr>
          <w:rFonts w:ascii="Times New Roman" w:hAnsi="Times New Roman"/>
          <w:sz w:val="22"/>
          <w:szCs w:val="22"/>
        </w:rPr>
        <w:t xml:space="preserve"> ………………..</w:t>
      </w:r>
      <w:r w:rsidR="00154081">
        <w:rPr>
          <w:rFonts w:ascii="Times New Roman" w:hAnsi="Times New Roman"/>
          <w:b/>
        </w:rPr>
        <w:t>dni</w:t>
      </w:r>
      <w:r w:rsidR="008F2196" w:rsidRPr="008F2196">
        <w:rPr>
          <w:rFonts w:ascii="Times New Roman" w:hAnsi="Times New Roman"/>
          <w:b/>
        </w:rPr>
        <w:t xml:space="preserve"> przez </w:t>
      </w:r>
      <w:proofErr w:type="spellStart"/>
      <w:r w:rsidR="008F2196" w:rsidRPr="008F2196">
        <w:rPr>
          <w:rFonts w:ascii="Times New Roman" w:hAnsi="Times New Roman"/>
          <w:b/>
        </w:rPr>
        <w:t>MEiN</w:t>
      </w:r>
      <w:proofErr w:type="spellEnd"/>
      <w:r w:rsidR="00154081">
        <w:rPr>
          <w:rFonts w:ascii="Times New Roman" w:hAnsi="Times New Roman"/>
          <w:b/>
        </w:rPr>
        <w:t xml:space="preserve"> w zakresie</w:t>
      </w:r>
      <w:r w:rsidR="008F2196" w:rsidRPr="008F2196">
        <w:rPr>
          <w:rFonts w:ascii="Times New Roman" w:hAnsi="Times New Roman"/>
          <w:b/>
        </w:rPr>
        <w:t xml:space="preserve"> serwerów i przełączników sieciowych</w:t>
      </w:r>
      <w:r w:rsidRPr="008F2196">
        <w:rPr>
          <w:rFonts w:ascii="Times New Roman" w:hAnsi="Times New Roman"/>
          <w:sz w:val="22"/>
          <w:szCs w:val="22"/>
        </w:rPr>
        <w:t xml:space="preserve"> do siedziby Kupującego.</w:t>
      </w:r>
    </w:p>
    <w:p w14:paraId="532F146F" w14:textId="77777777" w:rsidR="00D0613A" w:rsidRPr="00515AFA" w:rsidRDefault="00D0613A" w:rsidP="00D0613A">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02FC2C9" w14:textId="77777777" w:rsidR="00D0613A" w:rsidRPr="00515AFA" w:rsidRDefault="00D0613A" w:rsidP="00D0613A">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53507867"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5127EA06"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349C385" w14:textId="77777777" w:rsidR="00D0613A" w:rsidRPr="00515AFA" w:rsidRDefault="00D0613A" w:rsidP="00D0613A">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FDE88E7" w14:textId="77777777" w:rsidR="00D0613A" w:rsidRPr="00515AFA" w:rsidRDefault="00D0613A" w:rsidP="00D0613A">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5736D99D" w14:textId="77777777" w:rsidR="00D0613A" w:rsidRPr="00515AFA" w:rsidRDefault="00D0613A" w:rsidP="00D0613A">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E4748C1" w14:textId="4308E880" w:rsidR="00D0613A" w:rsidRPr="00515AFA" w:rsidRDefault="00D0613A" w:rsidP="00D0613A">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 xml:space="preserve">na </w:t>
      </w:r>
      <w:r w:rsidR="008F2196">
        <w:rPr>
          <w:rFonts w:eastAsia="Calibri"/>
          <w:b/>
          <w:sz w:val="22"/>
          <w:szCs w:val="22"/>
          <w:lang w:val="pl-PL" w:eastAsia="en-US"/>
        </w:rPr>
        <w:t>serwery</w:t>
      </w:r>
      <w:r>
        <w:rPr>
          <w:rFonts w:eastAsia="Calibri"/>
          <w:b/>
          <w:sz w:val="22"/>
          <w:szCs w:val="22"/>
          <w:lang w:val="pl-PL" w:eastAsia="en-US"/>
        </w:rPr>
        <w:t xml:space="preserve"> i </w:t>
      </w:r>
      <w:r w:rsidR="008F2196">
        <w:rPr>
          <w:rFonts w:eastAsia="Calibri"/>
          <w:b/>
          <w:sz w:val="22"/>
          <w:szCs w:val="22"/>
          <w:lang w:val="pl-PL" w:eastAsia="en-US"/>
        </w:rPr>
        <w:t>przełączniki sieciowe</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e</w:t>
      </w:r>
      <w:r w:rsidRPr="00515AFA">
        <w:rPr>
          <w:rFonts w:eastAsia="Calibri"/>
          <w:sz w:val="22"/>
          <w:szCs w:val="22"/>
          <w:lang w:val="pl-PL" w:eastAsia="en-US"/>
        </w:rPr>
        <w:t xml:space="preserve"> w zakres niniejszej umowy. Po przedstawieniu przez Kupującego zamówienia potwierdzonego przez organ nadzorujący Kupującego Sprzedawca uwzględni w wystawionej fakturze 0% stawkę podatku VAT.</w:t>
      </w:r>
    </w:p>
    <w:p w14:paraId="3FBF0375" w14:textId="77777777" w:rsidR="00D0613A" w:rsidRPr="00515AFA" w:rsidRDefault="00D0613A" w:rsidP="00D0613A">
      <w:pPr>
        <w:numPr>
          <w:ilvl w:val="0"/>
          <w:numId w:val="30"/>
        </w:numPr>
        <w:ind w:right="-45"/>
        <w:jc w:val="both"/>
        <w:rPr>
          <w:rFonts w:eastAsia="Calibri"/>
          <w:sz w:val="22"/>
          <w:szCs w:val="22"/>
          <w:lang w:val="pl-PL" w:eastAsia="en-US"/>
        </w:rPr>
      </w:pPr>
      <w:r w:rsidRPr="00515AFA">
        <w:rPr>
          <w:rFonts w:eastAsia="Calibri"/>
          <w:sz w:val="22"/>
          <w:szCs w:val="22"/>
          <w:lang w:val="pl-PL" w:eastAsia="en-US"/>
        </w:rPr>
        <w:lastRenderedPageBreak/>
        <w:t>Po uzyskaniu zgody określonej w pkt. 4 i zastosowaniu 0% stawki podatku VAT cena brutto wynosić będzie ……………………………………………………………………….</w:t>
      </w:r>
    </w:p>
    <w:p w14:paraId="1DF47659" w14:textId="77777777" w:rsidR="00D0613A" w:rsidRPr="00515AFA" w:rsidRDefault="00D0613A" w:rsidP="00D0613A">
      <w:pPr>
        <w:pStyle w:val="Tekstpodstawowy"/>
        <w:spacing w:line="240" w:lineRule="auto"/>
        <w:ind w:left="340" w:right="-47"/>
        <w:jc w:val="both"/>
        <w:rPr>
          <w:rFonts w:ascii="Times New Roman" w:hAnsi="Times New Roman"/>
          <w:i/>
          <w:sz w:val="22"/>
          <w:szCs w:val="22"/>
        </w:rPr>
      </w:pPr>
    </w:p>
    <w:p w14:paraId="466CFBD0" w14:textId="77777777" w:rsidR="00D0613A" w:rsidRPr="00515AFA" w:rsidRDefault="00D0613A" w:rsidP="00D0613A">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5E053F57"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0A5BD236"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F9C20C7" w14:textId="77777777" w:rsidR="00D0613A" w:rsidRDefault="00D0613A" w:rsidP="00D0613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C45BD0" w14:textId="77777777" w:rsidR="00D0613A" w:rsidRPr="00515AFA" w:rsidRDefault="00D0613A" w:rsidP="00D0613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4A030471" w14:textId="77777777" w:rsidR="00D0613A" w:rsidRPr="00515AFA" w:rsidRDefault="00D0613A" w:rsidP="00D0613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0CE40A2" w14:textId="77777777" w:rsidR="00D0613A" w:rsidRPr="00515AFA" w:rsidRDefault="00D0613A" w:rsidP="00D0613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33928209"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16935E6D"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E9A3631"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D1DD149"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BF2D568" w14:textId="77777777" w:rsidR="00D0613A" w:rsidRPr="00515AFA" w:rsidRDefault="00D0613A" w:rsidP="00D0613A">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DF1C23D" w14:textId="77777777" w:rsidR="00D0613A" w:rsidRPr="00515AFA" w:rsidRDefault="00D0613A" w:rsidP="00D0613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5EB54E43" w14:textId="77777777" w:rsidR="00D0613A" w:rsidRPr="00515AFA" w:rsidRDefault="00D0613A" w:rsidP="00D0613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6C8851B4" w14:textId="77777777" w:rsidR="00D0613A" w:rsidRPr="00515AFA" w:rsidRDefault="00D0613A" w:rsidP="00D0613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44B35FC6"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06E12A9" w14:textId="77777777" w:rsidR="00D0613A" w:rsidRPr="00515AFA" w:rsidRDefault="00D0613A" w:rsidP="00D0613A">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09CEAE2C" w14:textId="77777777" w:rsidR="00D0613A" w:rsidRPr="00515AFA" w:rsidRDefault="00D0613A" w:rsidP="00D0613A">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58FC7A1E"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68E5AA36"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4DBFC73D"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14B3F08" w14:textId="77777777" w:rsidR="00D0613A" w:rsidRPr="00515AFA" w:rsidRDefault="00D0613A" w:rsidP="00D0613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EBE07DF" w14:textId="77777777" w:rsidR="00D0613A" w:rsidRPr="00515AFA" w:rsidRDefault="00D0613A" w:rsidP="00D0613A">
      <w:pPr>
        <w:pStyle w:val="Tekstpodstawowy"/>
        <w:ind w:right="-47"/>
        <w:jc w:val="center"/>
        <w:rPr>
          <w:rFonts w:ascii="Times New Roman" w:hAnsi="Times New Roman"/>
          <w:b/>
          <w:sz w:val="22"/>
          <w:szCs w:val="22"/>
        </w:rPr>
      </w:pPr>
    </w:p>
    <w:p w14:paraId="6B40DA6A" w14:textId="77777777" w:rsidR="00D0613A" w:rsidRPr="00515AFA" w:rsidRDefault="00D0613A" w:rsidP="00D0613A">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3207FDA2" w14:textId="77777777" w:rsidR="00D0613A" w:rsidRPr="00515AFA" w:rsidRDefault="00D0613A" w:rsidP="00D0613A">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779A03B1" w14:textId="77777777" w:rsidR="00D0613A" w:rsidRPr="00515AFA" w:rsidRDefault="00D0613A" w:rsidP="00D0613A">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posiada odpowiednie zgody producentów na sprzedaż oprogramowania dostarczonego wraz ze sprzętem. </w:t>
      </w:r>
    </w:p>
    <w:p w14:paraId="6A8CA751" w14:textId="77777777" w:rsidR="00D0613A" w:rsidRPr="00515AFA" w:rsidRDefault="00D0613A" w:rsidP="00D0613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30FBBEBF" w14:textId="77777777" w:rsidR="00D0613A" w:rsidRPr="00515AFA" w:rsidRDefault="00D0613A" w:rsidP="00D0613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4D16394" w14:textId="77777777" w:rsidR="00D0613A" w:rsidRPr="00515AFA" w:rsidRDefault="00D0613A" w:rsidP="00D0613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E5F577" w14:textId="77777777" w:rsidR="00D0613A" w:rsidRPr="00515AFA" w:rsidRDefault="00D0613A" w:rsidP="00D0613A">
      <w:pPr>
        <w:rPr>
          <w:color w:val="00000A"/>
          <w:sz w:val="22"/>
          <w:szCs w:val="22"/>
          <w:lang w:val="pl-PL"/>
        </w:rPr>
      </w:pPr>
    </w:p>
    <w:p w14:paraId="2406A1C3" w14:textId="77777777" w:rsidR="00D0613A" w:rsidRPr="00515AFA" w:rsidRDefault="00D0613A" w:rsidP="00D0613A">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D786CEA"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FF713E3" w14:textId="77777777" w:rsidR="00D0613A" w:rsidRPr="00515AFA" w:rsidRDefault="00D0613A" w:rsidP="00D0613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4C2E539" w14:textId="77777777" w:rsidR="00D0613A" w:rsidRPr="00515AFA" w:rsidRDefault="00D0613A" w:rsidP="00D0613A">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3E09BFE" w14:textId="77777777" w:rsidR="00D0613A" w:rsidRPr="00515AFA" w:rsidRDefault="00D0613A" w:rsidP="00D0613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ACD2268" w14:textId="77777777" w:rsidR="00D0613A" w:rsidRPr="00515AFA" w:rsidRDefault="00D0613A" w:rsidP="00D0613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AADE665" w14:textId="77777777" w:rsidR="00D0613A" w:rsidRPr="00515AFA" w:rsidRDefault="00D0613A" w:rsidP="00D0613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C6C78C6"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86213BA"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59BB191"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0F7F034"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2C6BD46" w14:textId="77777777" w:rsidR="00D0613A" w:rsidRPr="00515AFA" w:rsidRDefault="00D0613A" w:rsidP="00D0613A">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7D582415" w14:textId="77777777" w:rsidR="00D0613A" w:rsidRPr="00515AFA" w:rsidRDefault="00D0613A" w:rsidP="00D0613A">
      <w:pPr>
        <w:ind w:left="720"/>
        <w:jc w:val="both"/>
        <w:rPr>
          <w:color w:val="00000A"/>
          <w:sz w:val="22"/>
          <w:szCs w:val="22"/>
          <w:lang w:val="pl-PL"/>
        </w:rPr>
      </w:pPr>
    </w:p>
    <w:p w14:paraId="396D2AEC" w14:textId="77777777" w:rsidR="00D0613A" w:rsidRPr="00515AFA" w:rsidRDefault="00D0613A" w:rsidP="00D0613A">
      <w:pPr>
        <w:ind w:left="170"/>
        <w:jc w:val="both"/>
        <w:rPr>
          <w:color w:val="00000A"/>
          <w:sz w:val="22"/>
          <w:szCs w:val="22"/>
          <w:lang w:val="pl-PL"/>
        </w:rPr>
      </w:pPr>
    </w:p>
    <w:p w14:paraId="2C146BCA" w14:textId="77777777" w:rsidR="00D0613A" w:rsidRDefault="00D0613A" w:rsidP="00D0613A">
      <w:pPr>
        <w:pStyle w:val="Tekstpodstawowy"/>
        <w:spacing w:line="240" w:lineRule="auto"/>
        <w:ind w:left="360" w:right="-47"/>
        <w:jc w:val="center"/>
        <w:rPr>
          <w:rFonts w:ascii="Times New Roman" w:hAnsi="Times New Roman"/>
          <w:b/>
          <w:sz w:val="22"/>
          <w:szCs w:val="22"/>
        </w:rPr>
      </w:pPr>
    </w:p>
    <w:p w14:paraId="2677E5DF" w14:textId="77777777" w:rsidR="00D0613A" w:rsidRDefault="00D0613A" w:rsidP="00D0613A">
      <w:pPr>
        <w:pStyle w:val="Tekstpodstawowy"/>
        <w:spacing w:line="240" w:lineRule="auto"/>
        <w:ind w:left="360" w:right="-47"/>
        <w:jc w:val="center"/>
        <w:rPr>
          <w:rFonts w:ascii="Times New Roman" w:hAnsi="Times New Roman"/>
          <w:b/>
          <w:sz w:val="22"/>
          <w:szCs w:val="22"/>
        </w:rPr>
      </w:pPr>
    </w:p>
    <w:p w14:paraId="60BA6C68" w14:textId="77777777" w:rsidR="00D0613A" w:rsidRDefault="00D0613A" w:rsidP="00D0613A">
      <w:pPr>
        <w:pStyle w:val="Tekstpodstawowy"/>
        <w:spacing w:line="240" w:lineRule="auto"/>
        <w:ind w:left="360" w:right="-47"/>
        <w:jc w:val="center"/>
        <w:rPr>
          <w:rFonts w:ascii="Times New Roman" w:hAnsi="Times New Roman"/>
          <w:b/>
          <w:sz w:val="22"/>
          <w:szCs w:val="22"/>
        </w:rPr>
      </w:pPr>
    </w:p>
    <w:p w14:paraId="6ADDCE29" w14:textId="77777777" w:rsidR="00D0613A" w:rsidRPr="00515AFA" w:rsidRDefault="00D0613A" w:rsidP="00D0613A">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5A3AE8D0" w14:textId="77777777" w:rsidR="00D0613A" w:rsidRPr="00515AFA" w:rsidRDefault="00D0613A" w:rsidP="00D0613A">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1025F63" w14:textId="77777777" w:rsidR="00D0613A" w:rsidRPr="00515AFA" w:rsidRDefault="00D0613A" w:rsidP="00D0613A">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3121B0C"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8A4A382"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7F216759"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F86B938" w14:textId="77777777" w:rsidR="00D0613A" w:rsidRPr="00515AFA" w:rsidRDefault="00D0613A" w:rsidP="00D0613A">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2E7C64CC" w14:textId="77777777" w:rsidR="00D0613A" w:rsidRPr="00515AFA" w:rsidRDefault="00D0613A" w:rsidP="00D0613A">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533BC93" w14:textId="77777777" w:rsidR="00D0613A" w:rsidRPr="00515AFA" w:rsidRDefault="00D0613A" w:rsidP="00D0613A">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CD644C4" w14:textId="77777777" w:rsidR="00D0613A" w:rsidRPr="00515AFA" w:rsidRDefault="00D0613A" w:rsidP="00D0613A">
      <w:pPr>
        <w:numPr>
          <w:ilvl w:val="1"/>
          <w:numId w:val="35"/>
        </w:numPr>
        <w:jc w:val="both"/>
        <w:rPr>
          <w:bCs/>
          <w:sz w:val="22"/>
          <w:szCs w:val="22"/>
          <w:lang w:val="pl-PL" w:eastAsia="en-US"/>
        </w:rPr>
      </w:pPr>
      <w:r w:rsidRPr="00B37C1A">
        <w:rPr>
          <w:b/>
          <w:sz w:val="22"/>
          <w:szCs w:val="22"/>
          <w:lang w:val="pl-PL" w:eastAsia="en-US"/>
        </w:rPr>
        <w:t>Czas reakcji na zgłoszenie usterki nie może być dłuższy niż …….godzin od momentu zgłoszenia, czas naprawy nie dłuższy niż ……… dni roboczych od momentu zgłoszenia</w:t>
      </w:r>
      <w:r w:rsidRPr="00515AFA">
        <w:rPr>
          <w:bCs/>
          <w:sz w:val="22"/>
          <w:szCs w:val="22"/>
          <w:lang w:val="pl-PL" w:eastAsia="en-US"/>
        </w:rPr>
        <w:t>.</w:t>
      </w:r>
    </w:p>
    <w:p w14:paraId="23190CAA" w14:textId="77777777" w:rsidR="00D0613A" w:rsidRPr="00515AFA" w:rsidRDefault="00D0613A" w:rsidP="00D0613A">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3079A18" w14:textId="77777777" w:rsidR="00D0613A" w:rsidRPr="00515AFA" w:rsidRDefault="00D0613A" w:rsidP="00D0613A">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25AF575F" w14:textId="77777777" w:rsidR="00D0613A" w:rsidRPr="00515AFA" w:rsidRDefault="00D0613A" w:rsidP="00D0613A">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52B7AA62" w14:textId="77777777" w:rsidR="00D0613A" w:rsidRPr="00515AFA" w:rsidRDefault="00D0613A" w:rsidP="00D0613A">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B104764" w14:textId="77777777" w:rsidR="00D0613A" w:rsidRPr="00515AFA" w:rsidRDefault="00D0613A" w:rsidP="00D0613A">
      <w:pPr>
        <w:ind w:left="567"/>
        <w:jc w:val="both"/>
        <w:rPr>
          <w:bCs/>
          <w:sz w:val="22"/>
          <w:szCs w:val="22"/>
          <w:lang w:val="pl-PL" w:eastAsia="en-US"/>
        </w:rPr>
      </w:pPr>
    </w:p>
    <w:p w14:paraId="6A8FC6B4"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28C6DF81"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07911DB"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AEEF06" w14:textId="77777777" w:rsidR="00D0613A" w:rsidRPr="00515AFA" w:rsidRDefault="00D0613A" w:rsidP="00D0613A">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r>
      <w:r w:rsidRPr="00515AFA">
        <w:rPr>
          <w:bCs/>
          <w:sz w:val="22"/>
          <w:szCs w:val="22"/>
          <w:lang w:val="pl-PL" w:eastAsia="en-US"/>
        </w:rPr>
        <w:lastRenderedPageBreak/>
        <w:t>i dokonywania ekspertyzy poza siedzibą Zamawiającego. Wykonawcy przysługuje prawo sprawdzenia awarii dysku lub nośnika w siedzibie Zamawiającego.</w:t>
      </w:r>
    </w:p>
    <w:p w14:paraId="2514ABBF" w14:textId="77777777" w:rsidR="00D0613A" w:rsidRPr="00515AFA" w:rsidRDefault="00D0613A" w:rsidP="00D0613A">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0D8DE3" w14:textId="77777777" w:rsidR="00D0613A" w:rsidRPr="00515AFA" w:rsidRDefault="00D0613A" w:rsidP="00D0613A">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14090C98" w14:textId="77777777" w:rsidR="00D0613A" w:rsidRPr="00515AFA" w:rsidRDefault="00D0613A" w:rsidP="00D0613A">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A34CF81" w14:textId="77777777" w:rsidR="00D0613A" w:rsidRPr="00515AFA" w:rsidRDefault="00D0613A" w:rsidP="00D0613A">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70948C1" w14:textId="77777777" w:rsidR="00D0613A" w:rsidRPr="00515AFA" w:rsidRDefault="00D0613A" w:rsidP="00D0613A">
      <w:pPr>
        <w:pStyle w:val="Tekstpodstawowy"/>
        <w:spacing w:line="240" w:lineRule="auto"/>
        <w:ind w:right="-47"/>
        <w:rPr>
          <w:rFonts w:ascii="Times New Roman" w:hAnsi="Times New Roman"/>
          <w:b/>
          <w:sz w:val="22"/>
          <w:szCs w:val="22"/>
        </w:rPr>
      </w:pPr>
    </w:p>
    <w:p w14:paraId="5A38D320"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108699C"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AC87098" w14:textId="77777777" w:rsidR="00D0613A" w:rsidRPr="00515AFA" w:rsidRDefault="00D0613A" w:rsidP="00D0613A">
      <w:pPr>
        <w:pStyle w:val="Tekstpodstawowy"/>
        <w:spacing w:line="240" w:lineRule="auto"/>
        <w:ind w:right="-47"/>
        <w:jc w:val="both"/>
        <w:rPr>
          <w:rFonts w:ascii="Times New Roman" w:hAnsi="Times New Roman"/>
          <w:sz w:val="22"/>
          <w:szCs w:val="22"/>
        </w:rPr>
      </w:pPr>
    </w:p>
    <w:p w14:paraId="069458C7" w14:textId="77777777" w:rsidR="00D0613A" w:rsidRPr="00515AFA" w:rsidRDefault="00D0613A" w:rsidP="00D0613A">
      <w:pPr>
        <w:spacing w:line="240" w:lineRule="atLeast"/>
        <w:ind w:right="-47"/>
        <w:jc w:val="center"/>
        <w:rPr>
          <w:b/>
          <w:sz w:val="22"/>
          <w:szCs w:val="22"/>
        </w:rPr>
      </w:pPr>
      <w:r w:rsidRPr="00515AFA">
        <w:rPr>
          <w:b/>
          <w:sz w:val="22"/>
          <w:szCs w:val="22"/>
        </w:rPr>
        <w:t>§ 10</w:t>
      </w:r>
    </w:p>
    <w:p w14:paraId="041E90CE" w14:textId="77777777" w:rsidR="00D0613A" w:rsidRPr="00515AFA" w:rsidRDefault="00D0613A" w:rsidP="00D0613A">
      <w:pPr>
        <w:spacing w:line="240" w:lineRule="atLeast"/>
        <w:ind w:right="-47"/>
        <w:rPr>
          <w:sz w:val="22"/>
          <w:szCs w:val="22"/>
          <w:lang w:val="pl-PL"/>
        </w:rPr>
      </w:pPr>
    </w:p>
    <w:p w14:paraId="23A5DF64" w14:textId="77777777" w:rsidR="00D0613A" w:rsidRPr="00515AFA" w:rsidRDefault="00D0613A" w:rsidP="00D0613A">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2D77CDC8" w14:textId="77777777" w:rsidR="00D0613A" w:rsidRPr="00515AFA" w:rsidRDefault="00D0613A" w:rsidP="00D0613A">
      <w:pPr>
        <w:tabs>
          <w:tab w:val="left" w:pos="367"/>
        </w:tabs>
        <w:spacing w:line="276" w:lineRule="auto"/>
        <w:ind w:left="360" w:right="60"/>
        <w:contextualSpacing/>
        <w:jc w:val="both"/>
        <w:rPr>
          <w:rFonts w:eastAsia="Calibri"/>
          <w:sz w:val="22"/>
          <w:szCs w:val="22"/>
          <w:lang w:val="pl-PL" w:eastAsia="en-US"/>
        </w:rPr>
      </w:pPr>
    </w:p>
    <w:p w14:paraId="681E2BF3" w14:textId="77777777" w:rsidR="00D0613A" w:rsidRPr="00515AFA" w:rsidRDefault="00D0613A" w:rsidP="00D0613A">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6888EF41" w14:textId="77777777" w:rsidR="00D0613A" w:rsidRPr="00515AFA" w:rsidRDefault="00D0613A" w:rsidP="00D0613A">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84F729E" w14:textId="77777777" w:rsidR="00D0613A" w:rsidRPr="00515AFA" w:rsidRDefault="00D0613A" w:rsidP="00D0613A">
      <w:pPr>
        <w:tabs>
          <w:tab w:val="left" w:pos="387"/>
        </w:tabs>
        <w:spacing w:line="276" w:lineRule="auto"/>
        <w:ind w:left="720" w:right="60"/>
        <w:contextualSpacing/>
        <w:jc w:val="both"/>
        <w:rPr>
          <w:rFonts w:eastAsia="Calibri"/>
          <w:sz w:val="22"/>
          <w:szCs w:val="22"/>
          <w:lang w:val="pl-PL" w:eastAsia="en-US"/>
        </w:rPr>
      </w:pPr>
    </w:p>
    <w:p w14:paraId="4AED07B7" w14:textId="77777777" w:rsidR="00D0613A" w:rsidRPr="00515AFA" w:rsidRDefault="00D0613A" w:rsidP="00D0613A">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024DDC0A" w14:textId="77777777" w:rsidR="00D0613A" w:rsidRPr="00515AFA" w:rsidRDefault="00D0613A" w:rsidP="00D0613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FFF15F7" w14:textId="77777777" w:rsidR="00D0613A" w:rsidRPr="00515AFA" w:rsidRDefault="00D0613A" w:rsidP="00D0613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7FA969F" w14:textId="77777777" w:rsidR="00D0613A" w:rsidRPr="00515AFA" w:rsidRDefault="00D0613A" w:rsidP="00D0613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w:t>
      </w:r>
      <w:r w:rsidRPr="00515AFA">
        <w:rPr>
          <w:rFonts w:ascii="Times New Roman" w:eastAsia="Lucida Sans Unicode" w:hAnsi="Times New Roman" w:cs="Times New Roman"/>
          <w:lang w:eastAsia="ar-SA"/>
        </w:rPr>
        <w:lastRenderedPageBreak/>
        <w:t xml:space="preserve">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3714646" w14:textId="77777777" w:rsidR="00D0613A" w:rsidRPr="00515AFA" w:rsidRDefault="00D0613A" w:rsidP="00D0613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BA1D6A8" w14:textId="77777777" w:rsidR="00D0613A" w:rsidRPr="00515AFA" w:rsidRDefault="00D0613A" w:rsidP="00D0613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AB49BBC" w14:textId="77777777" w:rsidR="00D0613A" w:rsidRPr="00515AFA" w:rsidRDefault="00D0613A" w:rsidP="00D0613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DC757AF" w14:textId="77777777" w:rsidR="00D0613A" w:rsidRPr="00515AFA" w:rsidRDefault="00D0613A" w:rsidP="00D0613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437BACFD" w14:textId="77777777" w:rsidR="00D0613A" w:rsidRPr="00515AFA" w:rsidRDefault="00D0613A" w:rsidP="00D0613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A84CA2" w14:textId="77777777" w:rsidR="00D0613A" w:rsidRPr="00515AFA" w:rsidRDefault="00D0613A" w:rsidP="00D0613A">
      <w:pPr>
        <w:pStyle w:val="Standard"/>
        <w:widowControl w:val="0"/>
        <w:spacing w:after="0"/>
        <w:jc w:val="both"/>
        <w:rPr>
          <w:rFonts w:ascii="Times New Roman" w:eastAsia="Lucida Sans Unicode" w:hAnsi="Times New Roman" w:cs="Times New Roman"/>
          <w:lang w:eastAsia="ar-SA"/>
        </w:rPr>
      </w:pPr>
    </w:p>
    <w:p w14:paraId="2590E42E" w14:textId="77777777" w:rsidR="00D0613A" w:rsidRPr="00515AFA" w:rsidRDefault="00D0613A" w:rsidP="00D0613A">
      <w:pPr>
        <w:tabs>
          <w:tab w:val="left" w:pos="387"/>
        </w:tabs>
        <w:spacing w:line="276" w:lineRule="auto"/>
        <w:ind w:left="720" w:right="60"/>
        <w:contextualSpacing/>
        <w:jc w:val="both"/>
        <w:rPr>
          <w:rFonts w:eastAsia="Calibri"/>
          <w:sz w:val="22"/>
          <w:szCs w:val="22"/>
          <w:lang w:val="pl-PL" w:eastAsia="en-US"/>
        </w:rPr>
      </w:pPr>
    </w:p>
    <w:p w14:paraId="428E7FF8" w14:textId="77777777" w:rsidR="00D0613A" w:rsidRPr="00515AFA" w:rsidRDefault="00D0613A" w:rsidP="00D0613A">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FD01CF7" w14:textId="77777777" w:rsidR="00D0613A" w:rsidRPr="00515AFA" w:rsidRDefault="00D0613A" w:rsidP="00D0613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DF421B3" w14:textId="77777777" w:rsidR="00D0613A" w:rsidRPr="00515AFA" w:rsidRDefault="00D0613A" w:rsidP="00D0613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9BD8E25" w14:textId="77777777" w:rsidR="00D0613A" w:rsidRPr="00515AFA" w:rsidRDefault="00D0613A" w:rsidP="00D0613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802EB2C" w14:textId="77777777" w:rsidR="00D0613A" w:rsidRPr="00515AFA" w:rsidRDefault="00D0613A" w:rsidP="00D0613A">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6304C6A2" w14:textId="77777777" w:rsidR="00D0613A" w:rsidRPr="00515AFA" w:rsidRDefault="00D0613A" w:rsidP="00D0613A">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494511EA" w14:textId="77777777" w:rsidR="00D0613A" w:rsidRPr="00515AFA" w:rsidRDefault="00D0613A" w:rsidP="00D0613A">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9CD0869" w14:textId="77777777" w:rsidR="00D0613A" w:rsidRPr="00515AFA" w:rsidRDefault="00D0613A" w:rsidP="00D0613A">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9C88C25" w14:textId="77777777" w:rsidR="00D0613A" w:rsidRPr="00515AFA" w:rsidRDefault="00D0613A" w:rsidP="00D0613A">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przedłużenia okresu gwarancji, w sytuacji jej przedłużenia przez producenta </w:t>
      </w:r>
      <w:r w:rsidRPr="00515AFA">
        <w:rPr>
          <w:color w:val="000000"/>
          <w:sz w:val="22"/>
          <w:szCs w:val="22"/>
          <w:lang w:val="pl-PL"/>
        </w:rPr>
        <w:br/>
        <w:t>lub Sprzedawcę,</w:t>
      </w:r>
    </w:p>
    <w:p w14:paraId="2DB545C7" w14:textId="77777777" w:rsidR="00D0613A" w:rsidRPr="00515AFA" w:rsidRDefault="00D0613A" w:rsidP="00D0613A">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E42B112" w14:textId="77777777" w:rsidR="00D0613A" w:rsidRPr="00515AFA" w:rsidRDefault="00D0613A" w:rsidP="00D0613A">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F8FC7D7" w14:textId="77777777" w:rsidR="00D0613A" w:rsidRPr="00515AFA" w:rsidRDefault="00D0613A" w:rsidP="00D0613A">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9F28E2C" w14:textId="77777777" w:rsidR="00D0613A" w:rsidRPr="00515AFA" w:rsidRDefault="00D0613A" w:rsidP="00D0613A">
      <w:pPr>
        <w:widowControl w:val="0"/>
        <w:suppressAutoHyphens/>
        <w:autoSpaceDN w:val="0"/>
        <w:ind w:left="360"/>
        <w:jc w:val="center"/>
        <w:textAlignment w:val="baseline"/>
        <w:rPr>
          <w:rFonts w:eastAsia="SimSun"/>
          <w:b/>
          <w:bCs/>
          <w:color w:val="000000"/>
          <w:kern w:val="2"/>
          <w:sz w:val="22"/>
          <w:szCs w:val="22"/>
          <w:lang w:val="pl-PL"/>
        </w:rPr>
      </w:pPr>
    </w:p>
    <w:p w14:paraId="79450C9E" w14:textId="77777777" w:rsidR="00D0613A" w:rsidRPr="00515AFA" w:rsidRDefault="00D0613A" w:rsidP="00D0613A">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901F30C" w14:textId="77777777" w:rsidR="00D0613A" w:rsidRPr="00515AFA" w:rsidRDefault="00D0613A" w:rsidP="00D0613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AD5F1B3" w14:textId="77777777" w:rsidR="00D0613A" w:rsidRPr="00515AFA" w:rsidRDefault="00D0613A" w:rsidP="00D0613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A60770" w14:textId="77777777" w:rsidR="00D0613A" w:rsidRPr="00515AFA" w:rsidRDefault="00D0613A" w:rsidP="00D0613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78425C" w14:textId="77777777" w:rsidR="00D0613A" w:rsidRPr="00515AFA" w:rsidRDefault="00D0613A" w:rsidP="00D0613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89681C3"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20FCF47A" w14:textId="77777777" w:rsidR="00D0613A" w:rsidRPr="00515AFA" w:rsidRDefault="00D0613A" w:rsidP="00D0613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3BAF9C" w14:textId="77777777" w:rsidR="00D0613A" w:rsidRPr="00515AFA" w:rsidRDefault="00D0613A" w:rsidP="00D0613A">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3CCAB7E" w14:textId="77777777" w:rsidR="00D0613A" w:rsidRPr="00515AFA" w:rsidRDefault="00D0613A" w:rsidP="00D0613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1DDBE6FA" w14:textId="77777777" w:rsidR="00D0613A" w:rsidRPr="00515AFA" w:rsidRDefault="00D0613A" w:rsidP="00D0613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1838D55F" w14:textId="77777777" w:rsidR="00D0613A" w:rsidRPr="00515AFA" w:rsidRDefault="00D0613A" w:rsidP="00D0613A">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75E5B1A"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59D9DA1F"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1591C3C3"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40FC3EB" w14:textId="77777777" w:rsidR="00D0613A" w:rsidRPr="00515AFA" w:rsidRDefault="00D0613A" w:rsidP="00D0613A">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BDBCB10" w14:textId="77777777" w:rsidR="00D0613A" w:rsidRPr="00515AFA" w:rsidRDefault="00D0613A" w:rsidP="00D0613A">
      <w:pPr>
        <w:jc w:val="center"/>
        <w:rPr>
          <w:b/>
          <w:sz w:val="22"/>
          <w:szCs w:val="22"/>
          <w:lang w:val="pl-PL"/>
        </w:rPr>
      </w:pPr>
    </w:p>
    <w:p w14:paraId="7A0A0398" w14:textId="77777777" w:rsidR="00D0613A" w:rsidRPr="00515AFA" w:rsidRDefault="00D0613A" w:rsidP="00D0613A">
      <w:pPr>
        <w:jc w:val="center"/>
        <w:rPr>
          <w:b/>
          <w:sz w:val="22"/>
          <w:szCs w:val="22"/>
          <w:lang w:val="pl-PL"/>
        </w:rPr>
      </w:pPr>
      <w:r w:rsidRPr="00515AFA">
        <w:rPr>
          <w:b/>
          <w:sz w:val="22"/>
          <w:szCs w:val="22"/>
          <w:lang w:val="pl-PL"/>
        </w:rPr>
        <w:t>§16</w:t>
      </w:r>
    </w:p>
    <w:p w14:paraId="6D38D5CD"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86F15C8"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§17</w:t>
      </w:r>
    </w:p>
    <w:p w14:paraId="18A35A52"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DCCCC43" w14:textId="77777777" w:rsidR="00D0613A" w:rsidRPr="00515AFA" w:rsidRDefault="00D0613A" w:rsidP="00D0613A">
      <w:pPr>
        <w:pStyle w:val="Tekstpodstawowy"/>
        <w:spacing w:line="240" w:lineRule="auto"/>
        <w:ind w:right="-47"/>
        <w:jc w:val="center"/>
        <w:rPr>
          <w:rFonts w:ascii="Times New Roman" w:hAnsi="Times New Roman"/>
          <w:b/>
          <w:sz w:val="22"/>
          <w:szCs w:val="22"/>
        </w:rPr>
      </w:pPr>
    </w:p>
    <w:p w14:paraId="44C50353"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51D70F3" w14:textId="77777777" w:rsidR="00D0613A" w:rsidRPr="00515AFA" w:rsidRDefault="00D0613A" w:rsidP="00D0613A">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65830666" w14:textId="77777777" w:rsidR="00D0613A" w:rsidRPr="00515AFA" w:rsidRDefault="00D0613A" w:rsidP="00D0613A">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E995503" w14:textId="77777777" w:rsidR="00D0613A" w:rsidRPr="00515AFA" w:rsidRDefault="00D0613A" w:rsidP="00D0613A">
      <w:pPr>
        <w:pStyle w:val="Tekstpodstawowy"/>
        <w:spacing w:line="240" w:lineRule="auto"/>
        <w:ind w:right="-47"/>
        <w:jc w:val="both"/>
        <w:rPr>
          <w:rFonts w:ascii="Times New Roman" w:hAnsi="Times New Roman"/>
          <w:sz w:val="22"/>
          <w:szCs w:val="22"/>
        </w:rPr>
      </w:pPr>
    </w:p>
    <w:p w14:paraId="0B5F4BC1" w14:textId="77777777" w:rsidR="00D0613A" w:rsidRPr="00515AFA" w:rsidRDefault="00D0613A" w:rsidP="00D0613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61E9E1BC" w14:textId="77777777" w:rsidR="00D0613A" w:rsidRPr="00515AFA" w:rsidRDefault="00D0613A" w:rsidP="00D0613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485D318" w14:textId="77777777" w:rsidR="00D0613A" w:rsidRPr="00515AFA" w:rsidRDefault="00D0613A" w:rsidP="00D0613A">
      <w:pPr>
        <w:pStyle w:val="Tekstpodstawowy2"/>
        <w:spacing w:line="240" w:lineRule="auto"/>
        <w:ind w:right="-47"/>
        <w:rPr>
          <w:sz w:val="22"/>
          <w:szCs w:val="22"/>
        </w:rPr>
      </w:pPr>
    </w:p>
    <w:p w14:paraId="7D002BD6" w14:textId="77777777" w:rsidR="00D0613A" w:rsidRPr="00515AFA" w:rsidRDefault="00D0613A" w:rsidP="00D0613A">
      <w:pPr>
        <w:pStyle w:val="Tekstpodstawowy2"/>
        <w:spacing w:line="240" w:lineRule="auto"/>
        <w:ind w:right="-47"/>
        <w:rPr>
          <w:sz w:val="22"/>
          <w:szCs w:val="22"/>
        </w:rPr>
      </w:pPr>
    </w:p>
    <w:p w14:paraId="0A9EB512" w14:textId="77777777" w:rsidR="00D0613A" w:rsidRPr="00515AFA" w:rsidRDefault="00D0613A" w:rsidP="00D0613A">
      <w:pPr>
        <w:pStyle w:val="Tekstpodstawowy2"/>
        <w:spacing w:line="240" w:lineRule="auto"/>
        <w:ind w:right="-47"/>
        <w:rPr>
          <w:b/>
          <w:sz w:val="22"/>
          <w:szCs w:val="22"/>
        </w:rPr>
      </w:pPr>
      <w:r w:rsidRPr="00515AFA">
        <w:rPr>
          <w:b/>
          <w:sz w:val="22"/>
          <w:szCs w:val="22"/>
        </w:rPr>
        <w:t xml:space="preserve">         Za Sprzedawcę                                                                  Za Kupującego</w:t>
      </w:r>
    </w:p>
    <w:p w14:paraId="05951EA0" w14:textId="77777777" w:rsidR="00D0613A" w:rsidRPr="00515AFA" w:rsidRDefault="00D0613A" w:rsidP="00D0613A">
      <w:pPr>
        <w:rPr>
          <w:sz w:val="22"/>
          <w:szCs w:val="22"/>
          <w:lang w:val="pl-PL"/>
        </w:rPr>
      </w:pPr>
    </w:p>
    <w:p w14:paraId="44C4A49C" w14:textId="77777777" w:rsidR="00D0613A" w:rsidRPr="00515AFA" w:rsidRDefault="00D0613A" w:rsidP="00D0613A">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6EBCF43"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5F7B07F8"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0DED8BA4"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6D12BE2F"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03170657"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255AF56C"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2D860475"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0965CD48"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2180EF4B"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6A68C332"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501542C9"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p>
    <w:p w14:paraId="5AAFE8E4"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98664CC"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3D5A427" w14:textId="77777777" w:rsidR="00D0613A" w:rsidRPr="00515AFA" w:rsidRDefault="00D0613A" w:rsidP="00D0613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6072EEE" w14:textId="77777777" w:rsidR="00D0613A" w:rsidRPr="00515AFA" w:rsidRDefault="00D0613A" w:rsidP="00D0613A">
      <w:pPr>
        <w:widowControl w:val="0"/>
        <w:autoSpaceDE w:val="0"/>
        <w:autoSpaceDN w:val="0"/>
        <w:jc w:val="right"/>
        <w:textAlignment w:val="baseline"/>
        <w:rPr>
          <w:sz w:val="22"/>
          <w:szCs w:val="22"/>
          <w:lang w:val="pl-PL"/>
        </w:rPr>
      </w:pPr>
    </w:p>
    <w:p w14:paraId="6CA0343A" w14:textId="77777777" w:rsidR="00D0613A" w:rsidRDefault="00D0613A" w:rsidP="00D0613A">
      <w:pPr>
        <w:widowControl w:val="0"/>
        <w:autoSpaceDE w:val="0"/>
        <w:autoSpaceDN w:val="0"/>
        <w:jc w:val="right"/>
        <w:textAlignment w:val="baseline"/>
        <w:rPr>
          <w:sz w:val="22"/>
          <w:szCs w:val="22"/>
          <w:lang w:val="pl-PL"/>
        </w:rPr>
      </w:pPr>
    </w:p>
    <w:p w14:paraId="5900981E" w14:textId="77777777" w:rsidR="00D0613A" w:rsidRDefault="00D0613A" w:rsidP="00D0613A">
      <w:pPr>
        <w:widowControl w:val="0"/>
        <w:autoSpaceDE w:val="0"/>
        <w:autoSpaceDN w:val="0"/>
        <w:jc w:val="right"/>
        <w:textAlignment w:val="baseline"/>
        <w:rPr>
          <w:sz w:val="22"/>
          <w:szCs w:val="22"/>
          <w:lang w:val="pl-PL"/>
        </w:rPr>
      </w:pPr>
    </w:p>
    <w:p w14:paraId="06D8AB44" w14:textId="77777777" w:rsidR="00D0613A" w:rsidRDefault="00D0613A" w:rsidP="00D0613A">
      <w:pPr>
        <w:widowControl w:val="0"/>
        <w:autoSpaceDE w:val="0"/>
        <w:autoSpaceDN w:val="0"/>
        <w:jc w:val="right"/>
        <w:textAlignment w:val="baseline"/>
        <w:rPr>
          <w:sz w:val="22"/>
          <w:szCs w:val="22"/>
          <w:lang w:val="pl-PL"/>
        </w:rPr>
      </w:pPr>
    </w:p>
    <w:p w14:paraId="740F0DF4" w14:textId="77777777" w:rsidR="008F2196" w:rsidRDefault="008F2196" w:rsidP="00D0613A">
      <w:pPr>
        <w:widowControl w:val="0"/>
        <w:autoSpaceDE w:val="0"/>
        <w:autoSpaceDN w:val="0"/>
        <w:jc w:val="right"/>
        <w:textAlignment w:val="baseline"/>
        <w:rPr>
          <w:sz w:val="22"/>
          <w:szCs w:val="22"/>
          <w:lang w:val="pl-PL"/>
        </w:rPr>
      </w:pPr>
    </w:p>
    <w:p w14:paraId="431BE1B4" w14:textId="77777777" w:rsidR="008F2196" w:rsidRDefault="008F2196" w:rsidP="00D0613A">
      <w:pPr>
        <w:widowControl w:val="0"/>
        <w:autoSpaceDE w:val="0"/>
        <w:autoSpaceDN w:val="0"/>
        <w:jc w:val="right"/>
        <w:textAlignment w:val="baseline"/>
        <w:rPr>
          <w:sz w:val="22"/>
          <w:szCs w:val="22"/>
          <w:lang w:val="pl-PL"/>
        </w:rPr>
      </w:pPr>
    </w:p>
    <w:p w14:paraId="07951C6D" w14:textId="77777777" w:rsidR="008F2196" w:rsidRDefault="008F2196" w:rsidP="00D0613A">
      <w:pPr>
        <w:widowControl w:val="0"/>
        <w:autoSpaceDE w:val="0"/>
        <w:autoSpaceDN w:val="0"/>
        <w:jc w:val="right"/>
        <w:textAlignment w:val="baseline"/>
        <w:rPr>
          <w:sz w:val="22"/>
          <w:szCs w:val="22"/>
          <w:lang w:val="pl-PL"/>
        </w:rPr>
      </w:pPr>
    </w:p>
    <w:p w14:paraId="31C22ACD" w14:textId="77777777" w:rsidR="008F2196" w:rsidRDefault="008F2196" w:rsidP="00D0613A">
      <w:pPr>
        <w:widowControl w:val="0"/>
        <w:autoSpaceDE w:val="0"/>
        <w:autoSpaceDN w:val="0"/>
        <w:jc w:val="right"/>
        <w:textAlignment w:val="baseline"/>
        <w:rPr>
          <w:sz w:val="22"/>
          <w:szCs w:val="22"/>
          <w:lang w:val="pl-PL"/>
        </w:rPr>
      </w:pPr>
    </w:p>
    <w:p w14:paraId="2E47FE30" w14:textId="77777777" w:rsidR="008F2196" w:rsidRDefault="008F2196" w:rsidP="00D0613A">
      <w:pPr>
        <w:widowControl w:val="0"/>
        <w:autoSpaceDE w:val="0"/>
        <w:autoSpaceDN w:val="0"/>
        <w:jc w:val="right"/>
        <w:textAlignment w:val="baseline"/>
        <w:rPr>
          <w:sz w:val="22"/>
          <w:szCs w:val="22"/>
          <w:lang w:val="pl-PL"/>
        </w:rPr>
      </w:pPr>
    </w:p>
    <w:p w14:paraId="6A86A888" w14:textId="77777777" w:rsidR="008F2196" w:rsidRDefault="008F2196" w:rsidP="00D0613A">
      <w:pPr>
        <w:widowControl w:val="0"/>
        <w:autoSpaceDE w:val="0"/>
        <w:autoSpaceDN w:val="0"/>
        <w:jc w:val="right"/>
        <w:textAlignment w:val="baseline"/>
        <w:rPr>
          <w:sz w:val="22"/>
          <w:szCs w:val="22"/>
          <w:lang w:val="pl-PL"/>
        </w:rPr>
      </w:pPr>
    </w:p>
    <w:p w14:paraId="4F9BF0C2" w14:textId="77777777" w:rsidR="008F2196" w:rsidRDefault="008F2196" w:rsidP="00D0613A">
      <w:pPr>
        <w:widowControl w:val="0"/>
        <w:autoSpaceDE w:val="0"/>
        <w:autoSpaceDN w:val="0"/>
        <w:jc w:val="right"/>
        <w:textAlignment w:val="baseline"/>
        <w:rPr>
          <w:sz w:val="22"/>
          <w:szCs w:val="22"/>
          <w:lang w:val="pl-PL"/>
        </w:rPr>
      </w:pPr>
    </w:p>
    <w:p w14:paraId="6337A9E4" w14:textId="77777777" w:rsidR="008F2196" w:rsidRDefault="008F2196" w:rsidP="00D0613A">
      <w:pPr>
        <w:widowControl w:val="0"/>
        <w:autoSpaceDE w:val="0"/>
        <w:autoSpaceDN w:val="0"/>
        <w:jc w:val="right"/>
        <w:textAlignment w:val="baseline"/>
        <w:rPr>
          <w:sz w:val="22"/>
          <w:szCs w:val="22"/>
          <w:lang w:val="pl-PL"/>
        </w:rPr>
      </w:pPr>
    </w:p>
    <w:p w14:paraId="0CFAC366" w14:textId="77777777" w:rsidR="008F2196" w:rsidRDefault="008F2196" w:rsidP="00D0613A">
      <w:pPr>
        <w:widowControl w:val="0"/>
        <w:autoSpaceDE w:val="0"/>
        <w:autoSpaceDN w:val="0"/>
        <w:jc w:val="right"/>
        <w:textAlignment w:val="baseline"/>
        <w:rPr>
          <w:sz w:val="22"/>
          <w:szCs w:val="22"/>
          <w:lang w:val="pl-PL"/>
        </w:rPr>
      </w:pPr>
    </w:p>
    <w:p w14:paraId="6AD5E25A" w14:textId="77777777" w:rsidR="008F2196" w:rsidRDefault="008F2196" w:rsidP="00D0613A">
      <w:pPr>
        <w:widowControl w:val="0"/>
        <w:autoSpaceDE w:val="0"/>
        <w:autoSpaceDN w:val="0"/>
        <w:jc w:val="right"/>
        <w:textAlignment w:val="baseline"/>
        <w:rPr>
          <w:sz w:val="22"/>
          <w:szCs w:val="22"/>
          <w:lang w:val="pl-PL"/>
        </w:rPr>
      </w:pPr>
    </w:p>
    <w:p w14:paraId="4935905B" w14:textId="77777777" w:rsidR="008F2196" w:rsidRDefault="008F2196" w:rsidP="00D0613A">
      <w:pPr>
        <w:widowControl w:val="0"/>
        <w:autoSpaceDE w:val="0"/>
        <w:autoSpaceDN w:val="0"/>
        <w:jc w:val="right"/>
        <w:textAlignment w:val="baseline"/>
        <w:rPr>
          <w:sz w:val="22"/>
          <w:szCs w:val="22"/>
          <w:lang w:val="pl-PL"/>
        </w:rPr>
      </w:pPr>
    </w:p>
    <w:p w14:paraId="56CB59CA" w14:textId="77777777" w:rsidR="008F2196" w:rsidRDefault="008F2196" w:rsidP="00D0613A">
      <w:pPr>
        <w:widowControl w:val="0"/>
        <w:autoSpaceDE w:val="0"/>
        <w:autoSpaceDN w:val="0"/>
        <w:jc w:val="right"/>
        <w:textAlignment w:val="baseline"/>
        <w:rPr>
          <w:sz w:val="22"/>
          <w:szCs w:val="22"/>
          <w:lang w:val="pl-PL"/>
        </w:rPr>
      </w:pPr>
    </w:p>
    <w:p w14:paraId="0E1C1BDB" w14:textId="77777777" w:rsidR="008F2196" w:rsidRDefault="008F2196" w:rsidP="00D0613A">
      <w:pPr>
        <w:widowControl w:val="0"/>
        <w:autoSpaceDE w:val="0"/>
        <w:autoSpaceDN w:val="0"/>
        <w:jc w:val="right"/>
        <w:textAlignment w:val="baseline"/>
        <w:rPr>
          <w:sz w:val="22"/>
          <w:szCs w:val="22"/>
          <w:lang w:val="pl-PL"/>
        </w:rPr>
      </w:pPr>
    </w:p>
    <w:p w14:paraId="36A5FFD0" w14:textId="77777777" w:rsidR="008F2196" w:rsidRDefault="008F2196" w:rsidP="00D0613A">
      <w:pPr>
        <w:widowControl w:val="0"/>
        <w:autoSpaceDE w:val="0"/>
        <w:autoSpaceDN w:val="0"/>
        <w:jc w:val="right"/>
        <w:textAlignment w:val="baseline"/>
        <w:rPr>
          <w:sz w:val="22"/>
          <w:szCs w:val="22"/>
          <w:lang w:val="pl-PL"/>
        </w:rPr>
      </w:pPr>
    </w:p>
    <w:p w14:paraId="361A8F80" w14:textId="77777777" w:rsidR="008F2196" w:rsidRDefault="008F2196" w:rsidP="00D0613A">
      <w:pPr>
        <w:widowControl w:val="0"/>
        <w:autoSpaceDE w:val="0"/>
        <w:autoSpaceDN w:val="0"/>
        <w:jc w:val="right"/>
        <w:textAlignment w:val="baseline"/>
        <w:rPr>
          <w:sz w:val="22"/>
          <w:szCs w:val="22"/>
          <w:lang w:val="pl-PL"/>
        </w:rPr>
      </w:pPr>
    </w:p>
    <w:p w14:paraId="7DBBF163" w14:textId="77777777" w:rsidR="008F2196" w:rsidRDefault="008F2196" w:rsidP="00D0613A">
      <w:pPr>
        <w:widowControl w:val="0"/>
        <w:autoSpaceDE w:val="0"/>
        <w:autoSpaceDN w:val="0"/>
        <w:jc w:val="right"/>
        <w:textAlignment w:val="baseline"/>
        <w:rPr>
          <w:sz w:val="22"/>
          <w:szCs w:val="22"/>
          <w:lang w:val="pl-PL"/>
        </w:rPr>
      </w:pPr>
    </w:p>
    <w:p w14:paraId="5DD8E14C" w14:textId="77777777" w:rsidR="008F2196" w:rsidRDefault="008F2196" w:rsidP="00D0613A">
      <w:pPr>
        <w:widowControl w:val="0"/>
        <w:autoSpaceDE w:val="0"/>
        <w:autoSpaceDN w:val="0"/>
        <w:jc w:val="right"/>
        <w:textAlignment w:val="baseline"/>
        <w:rPr>
          <w:sz w:val="22"/>
          <w:szCs w:val="22"/>
          <w:lang w:val="pl-PL"/>
        </w:rPr>
      </w:pPr>
    </w:p>
    <w:p w14:paraId="38A1FC7A" w14:textId="77777777" w:rsidR="008F2196" w:rsidRDefault="008F2196" w:rsidP="00D0613A">
      <w:pPr>
        <w:widowControl w:val="0"/>
        <w:autoSpaceDE w:val="0"/>
        <w:autoSpaceDN w:val="0"/>
        <w:jc w:val="right"/>
        <w:textAlignment w:val="baseline"/>
        <w:rPr>
          <w:sz w:val="22"/>
          <w:szCs w:val="22"/>
          <w:lang w:val="pl-PL"/>
        </w:rPr>
      </w:pPr>
    </w:p>
    <w:p w14:paraId="23E32C83" w14:textId="77777777" w:rsidR="008F2196" w:rsidRDefault="008F2196" w:rsidP="00D0613A">
      <w:pPr>
        <w:widowControl w:val="0"/>
        <w:autoSpaceDE w:val="0"/>
        <w:autoSpaceDN w:val="0"/>
        <w:jc w:val="right"/>
        <w:textAlignment w:val="baseline"/>
        <w:rPr>
          <w:sz w:val="22"/>
          <w:szCs w:val="22"/>
          <w:lang w:val="pl-PL"/>
        </w:rPr>
      </w:pPr>
    </w:p>
    <w:p w14:paraId="7E454850" w14:textId="77777777" w:rsidR="008F2196" w:rsidRDefault="008F2196" w:rsidP="00D0613A">
      <w:pPr>
        <w:widowControl w:val="0"/>
        <w:autoSpaceDE w:val="0"/>
        <w:autoSpaceDN w:val="0"/>
        <w:jc w:val="right"/>
        <w:textAlignment w:val="baseline"/>
        <w:rPr>
          <w:sz w:val="22"/>
          <w:szCs w:val="22"/>
          <w:lang w:val="pl-PL"/>
        </w:rPr>
      </w:pPr>
    </w:p>
    <w:p w14:paraId="2D09BF13" w14:textId="77777777" w:rsidR="008F2196" w:rsidRDefault="008F2196" w:rsidP="00D0613A">
      <w:pPr>
        <w:widowControl w:val="0"/>
        <w:autoSpaceDE w:val="0"/>
        <w:autoSpaceDN w:val="0"/>
        <w:jc w:val="right"/>
        <w:textAlignment w:val="baseline"/>
        <w:rPr>
          <w:sz w:val="22"/>
          <w:szCs w:val="22"/>
          <w:lang w:val="pl-PL"/>
        </w:rPr>
      </w:pPr>
    </w:p>
    <w:p w14:paraId="4EE845C3" w14:textId="77777777" w:rsidR="008F2196" w:rsidRDefault="008F2196" w:rsidP="00D0613A">
      <w:pPr>
        <w:widowControl w:val="0"/>
        <w:autoSpaceDE w:val="0"/>
        <w:autoSpaceDN w:val="0"/>
        <w:jc w:val="right"/>
        <w:textAlignment w:val="baseline"/>
        <w:rPr>
          <w:sz w:val="22"/>
          <w:szCs w:val="22"/>
          <w:lang w:val="pl-PL"/>
        </w:rPr>
      </w:pPr>
    </w:p>
    <w:p w14:paraId="412F068D" w14:textId="3FC92C25" w:rsidR="00D0613A" w:rsidRPr="00515AFA" w:rsidRDefault="00D0613A" w:rsidP="00D0613A">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41B2790" w14:textId="77777777" w:rsidR="00D0613A" w:rsidRPr="00515AFA" w:rsidRDefault="00D0613A" w:rsidP="00D0613A">
      <w:pPr>
        <w:widowControl w:val="0"/>
        <w:autoSpaceDE w:val="0"/>
        <w:autoSpaceDN w:val="0"/>
        <w:jc w:val="both"/>
        <w:textAlignment w:val="baseline"/>
        <w:rPr>
          <w:sz w:val="22"/>
          <w:szCs w:val="22"/>
          <w:lang w:val="pl-PL"/>
        </w:rPr>
      </w:pPr>
    </w:p>
    <w:p w14:paraId="60C99F12" w14:textId="77777777" w:rsidR="00D0613A" w:rsidRPr="00515AFA" w:rsidRDefault="00D0613A" w:rsidP="00D0613A">
      <w:pPr>
        <w:widowControl w:val="0"/>
        <w:autoSpaceDE w:val="0"/>
        <w:autoSpaceDN w:val="0"/>
        <w:jc w:val="both"/>
        <w:textAlignment w:val="baseline"/>
        <w:rPr>
          <w:sz w:val="22"/>
          <w:szCs w:val="22"/>
          <w:lang w:val="pl-PL"/>
        </w:rPr>
      </w:pPr>
    </w:p>
    <w:p w14:paraId="31E854A0" w14:textId="77777777" w:rsidR="00D0613A" w:rsidRPr="00515AFA" w:rsidRDefault="00D0613A" w:rsidP="00D0613A">
      <w:pPr>
        <w:widowControl w:val="0"/>
        <w:autoSpaceDE w:val="0"/>
        <w:autoSpaceDN w:val="0"/>
        <w:jc w:val="both"/>
        <w:textAlignment w:val="baseline"/>
        <w:rPr>
          <w:sz w:val="22"/>
          <w:szCs w:val="22"/>
          <w:lang w:val="pl-PL"/>
        </w:rPr>
      </w:pPr>
      <w:r w:rsidRPr="00515AFA">
        <w:rPr>
          <w:sz w:val="22"/>
          <w:szCs w:val="22"/>
          <w:lang w:val="pl-PL"/>
        </w:rPr>
        <w:t>.....................................… </w:t>
      </w:r>
    </w:p>
    <w:p w14:paraId="390344DC" w14:textId="77777777" w:rsidR="00D0613A" w:rsidRPr="00515AFA" w:rsidRDefault="00D0613A" w:rsidP="00D0613A">
      <w:pPr>
        <w:widowControl w:val="0"/>
        <w:autoSpaceDE w:val="0"/>
        <w:autoSpaceDN w:val="0"/>
        <w:ind w:firstLine="555"/>
        <w:textAlignment w:val="baseline"/>
        <w:rPr>
          <w:sz w:val="22"/>
          <w:szCs w:val="22"/>
          <w:lang w:val="pl-PL"/>
        </w:rPr>
      </w:pPr>
      <w:r w:rsidRPr="00515AFA">
        <w:rPr>
          <w:sz w:val="22"/>
          <w:szCs w:val="22"/>
          <w:lang w:val="pl-PL"/>
        </w:rPr>
        <w:t>Nazwa Wykonawcy</w:t>
      </w:r>
    </w:p>
    <w:p w14:paraId="4D757161" w14:textId="77777777" w:rsidR="00D0613A" w:rsidRPr="00515AFA" w:rsidRDefault="00D0613A" w:rsidP="00D0613A">
      <w:pPr>
        <w:widowControl w:val="0"/>
        <w:autoSpaceDE w:val="0"/>
        <w:autoSpaceDN w:val="0"/>
        <w:textAlignment w:val="baseline"/>
        <w:rPr>
          <w:sz w:val="22"/>
          <w:szCs w:val="22"/>
          <w:lang w:val="pl-PL"/>
        </w:rPr>
      </w:pPr>
    </w:p>
    <w:p w14:paraId="2D8B7EB1" w14:textId="77777777" w:rsidR="00D0613A" w:rsidRPr="00515AFA" w:rsidRDefault="00D0613A" w:rsidP="00D0613A">
      <w:pPr>
        <w:widowControl w:val="0"/>
        <w:autoSpaceDE w:val="0"/>
        <w:autoSpaceDN w:val="0"/>
        <w:jc w:val="both"/>
        <w:textAlignment w:val="baseline"/>
        <w:rPr>
          <w:sz w:val="22"/>
          <w:szCs w:val="22"/>
          <w:lang w:val="pl-PL"/>
        </w:rPr>
      </w:pPr>
      <w:r w:rsidRPr="00515AFA">
        <w:rPr>
          <w:sz w:val="22"/>
          <w:szCs w:val="22"/>
          <w:lang w:val="pl-PL"/>
        </w:rPr>
        <w:t>.....................................…</w:t>
      </w:r>
    </w:p>
    <w:p w14:paraId="5B8807B8" w14:textId="77777777" w:rsidR="00D0613A" w:rsidRPr="00515AFA" w:rsidRDefault="00D0613A" w:rsidP="00D0613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C9CF942" w14:textId="77777777" w:rsidR="00D0613A" w:rsidRPr="00515AFA" w:rsidRDefault="00D0613A" w:rsidP="00D0613A">
      <w:pPr>
        <w:widowControl w:val="0"/>
        <w:autoSpaceDE w:val="0"/>
        <w:autoSpaceDN w:val="0"/>
        <w:spacing w:before="90"/>
        <w:ind w:left="115" w:right="110"/>
        <w:jc w:val="both"/>
        <w:outlineLvl w:val="0"/>
        <w:rPr>
          <w:rFonts w:eastAsia="Verdana"/>
          <w:b/>
          <w:bCs/>
          <w:sz w:val="22"/>
          <w:szCs w:val="22"/>
          <w:lang w:val="pl-PL" w:eastAsia="en-US"/>
        </w:rPr>
      </w:pPr>
    </w:p>
    <w:p w14:paraId="7D132387" w14:textId="77777777" w:rsidR="00D0613A" w:rsidRPr="00515AFA" w:rsidRDefault="00D0613A" w:rsidP="00D0613A">
      <w:pPr>
        <w:widowControl w:val="0"/>
        <w:autoSpaceDE w:val="0"/>
        <w:autoSpaceDN w:val="0"/>
        <w:spacing w:before="90"/>
        <w:ind w:right="110"/>
        <w:jc w:val="both"/>
        <w:outlineLvl w:val="0"/>
        <w:rPr>
          <w:rFonts w:eastAsia="Verdana"/>
          <w:b/>
          <w:bCs/>
          <w:sz w:val="22"/>
          <w:szCs w:val="22"/>
          <w:lang w:val="pl-PL" w:eastAsia="en-US"/>
        </w:rPr>
      </w:pPr>
    </w:p>
    <w:p w14:paraId="6246E7FA" w14:textId="77777777" w:rsidR="00D0613A" w:rsidRPr="00515AFA" w:rsidRDefault="00D0613A" w:rsidP="00D0613A">
      <w:pPr>
        <w:widowControl w:val="0"/>
        <w:autoSpaceDE w:val="0"/>
        <w:autoSpaceDN w:val="0"/>
        <w:jc w:val="center"/>
        <w:textAlignment w:val="baseline"/>
        <w:rPr>
          <w:b/>
          <w:bCs/>
          <w:sz w:val="22"/>
          <w:szCs w:val="22"/>
          <w:lang w:val="pl-PL"/>
        </w:rPr>
      </w:pPr>
    </w:p>
    <w:p w14:paraId="553E5E6D" w14:textId="77777777" w:rsidR="00D0613A" w:rsidRPr="00515AFA" w:rsidRDefault="00D0613A" w:rsidP="00D0613A">
      <w:pPr>
        <w:widowControl w:val="0"/>
        <w:autoSpaceDE w:val="0"/>
        <w:autoSpaceDN w:val="0"/>
        <w:jc w:val="center"/>
        <w:textAlignment w:val="baseline"/>
        <w:rPr>
          <w:b/>
          <w:bCs/>
          <w:sz w:val="22"/>
          <w:szCs w:val="22"/>
          <w:lang w:val="pl-PL"/>
        </w:rPr>
      </w:pPr>
    </w:p>
    <w:p w14:paraId="54B9580F" w14:textId="77777777" w:rsidR="00D0613A" w:rsidRPr="00515AFA" w:rsidRDefault="00D0613A" w:rsidP="00D0613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657416D5" w14:textId="77777777" w:rsidR="00D0613A" w:rsidRPr="00515AFA" w:rsidRDefault="00D0613A" w:rsidP="00D0613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19CCBFC" w14:textId="77777777" w:rsidR="00D0613A" w:rsidRPr="00515AFA" w:rsidRDefault="00D0613A" w:rsidP="00D0613A">
      <w:pPr>
        <w:widowControl w:val="0"/>
        <w:autoSpaceDE w:val="0"/>
        <w:autoSpaceDN w:val="0"/>
        <w:jc w:val="center"/>
        <w:textAlignment w:val="baseline"/>
        <w:rPr>
          <w:b/>
          <w:bCs/>
          <w:sz w:val="22"/>
          <w:szCs w:val="22"/>
          <w:lang w:val="pl-PL"/>
        </w:rPr>
      </w:pPr>
    </w:p>
    <w:p w14:paraId="674A5DE2" w14:textId="77777777" w:rsidR="00D0613A" w:rsidRPr="00515AFA" w:rsidRDefault="00D0613A" w:rsidP="00D0613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B00910D" w14:textId="77777777" w:rsidR="00D0613A" w:rsidRPr="00515AFA" w:rsidRDefault="00D0613A" w:rsidP="00D0613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FC9736B" w14:textId="77777777" w:rsidR="00D0613A" w:rsidRPr="00515AFA" w:rsidRDefault="00D0613A" w:rsidP="00D0613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E5DA596" w14:textId="77777777" w:rsidR="00D0613A" w:rsidRPr="00515AFA" w:rsidRDefault="00D0613A" w:rsidP="00D0613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9A663E6" w14:textId="77777777" w:rsidR="00D0613A" w:rsidRPr="00515AFA" w:rsidRDefault="00D0613A" w:rsidP="00D0613A">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F536ADD" w14:textId="77777777" w:rsidR="00D0613A" w:rsidRPr="00515AFA" w:rsidRDefault="00D0613A" w:rsidP="00D0613A">
      <w:pPr>
        <w:spacing w:after="200" w:line="276" w:lineRule="auto"/>
        <w:ind w:left="780"/>
        <w:contextualSpacing/>
        <w:textAlignment w:val="baseline"/>
        <w:rPr>
          <w:sz w:val="22"/>
          <w:szCs w:val="22"/>
          <w:lang w:val="pl-PL"/>
        </w:rPr>
      </w:pPr>
    </w:p>
    <w:p w14:paraId="2E3760E0" w14:textId="77777777" w:rsidR="00D0613A" w:rsidRPr="00515AFA" w:rsidRDefault="00D0613A" w:rsidP="00D0613A">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D8C3AE2" w14:textId="77777777" w:rsidR="00D0613A" w:rsidRPr="00515AFA" w:rsidRDefault="00D0613A" w:rsidP="00D0613A">
      <w:pPr>
        <w:widowControl w:val="0"/>
        <w:autoSpaceDE w:val="0"/>
        <w:autoSpaceDN w:val="0"/>
        <w:spacing w:before="90"/>
        <w:ind w:right="110"/>
        <w:jc w:val="both"/>
        <w:outlineLvl w:val="0"/>
        <w:rPr>
          <w:rFonts w:eastAsia="Verdana"/>
          <w:b/>
          <w:bCs/>
          <w:sz w:val="22"/>
          <w:szCs w:val="22"/>
          <w:lang w:val="pl-PL" w:eastAsia="en-US"/>
        </w:rPr>
      </w:pPr>
    </w:p>
    <w:p w14:paraId="27BBAAD9" w14:textId="77777777" w:rsidR="00D0613A" w:rsidRPr="00515AFA" w:rsidRDefault="00D0613A" w:rsidP="00D0613A">
      <w:pPr>
        <w:widowControl w:val="0"/>
        <w:autoSpaceDE w:val="0"/>
        <w:autoSpaceDN w:val="0"/>
        <w:spacing w:before="90"/>
        <w:ind w:right="110"/>
        <w:jc w:val="both"/>
        <w:outlineLvl w:val="0"/>
        <w:rPr>
          <w:rFonts w:eastAsia="Verdana"/>
          <w:b/>
          <w:bCs/>
          <w:sz w:val="22"/>
          <w:szCs w:val="22"/>
          <w:lang w:val="pl-PL" w:eastAsia="en-US"/>
        </w:rPr>
      </w:pPr>
    </w:p>
    <w:p w14:paraId="659609E4" w14:textId="77777777" w:rsidR="00D0613A" w:rsidRPr="00515AFA" w:rsidRDefault="00D0613A" w:rsidP="00D0613A">
      <w:pPr>
        <w:widowControl w:val="0"/>
        <w:autoSpaceDE w:val="0"/>
        <w:autoSpaceDN w:val="0"/>
        <w:spacing w:before="90"/>
        <w:ind w:right="110"/>
        <w:jc w:val="both"/>
        <w:outlineLvl w:val="0"/>
        <w:rPr>
          <w:rFonts w:eastAsia="Verdana"/>
          <w:b/>
          <w:bCs/>
          <w:sz w:val="22"/>
          <w:szCs w:val="22"/>
          <w:lang w:val="pl-PL" w:eastAsia="en-US"/>
        </w:rPr>
      </w:pPr>
    </w:p>
    <w:p w14:paraId="48065F79" w14:textId="77777777" w:rsidR="00D0613A" w:rsidRPr="00515AFA" w:rsidRDefault="00D0613A" w:rsidP="00D0613A">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D0613A" w:rsidRPr="00154081" w14:paraId="238A6EF2" w14:textId="77777777" w:rsidTr="007E5A9F">
        <w:tc>
          <w:tcPr>
            <w:tcW w:w="4105" w:type="dxa"/>
            <w:hideMark/>
          </w:tcPr>
          <w:p w14:paraId="37897129" w14:textId="77777777" w:rsidR="00D0613A" w:rsidRPr="00515AFA" w:rsidRDefault="00D0613A" w:rsidP="007E5A9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EC70152" w14:textId="77777777" w:rsidR="00D0613A" w:rsidRPr="00515AFA" w:rsidRDefault="00D0613A" w:rsidP="007E5A9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0CF10AF" w14:textId="77777777" w:rsidR="00D0613A" w:rsidRPr="00515AFA" w:rsidRDefault="00D0613A" w:rsidP="00D0613A">
      <w:pPr>
        <w:spacing w:line="360" w:lineRule="auto"/>
        <w:jc w:val="both"/>
        <w:rPr>
          <w:rFonts w:eastAsia="Calibri"/>
          <w:color w:val="222A35"/>
          <w:sz w:val="22"/>
          <w:szCs w:val="22"/>
          <w:lang w:val="pl-PL" w:eastAsia="x-none"/>
        </w:rPr>
      </w:pPr>
    </w:p>
    <w:p w14:paraId="2B827355" w14:textId="77777777" w:rsidR="00496551" w:rsidRPr="00D0613A" w:rsidRDefault="00496551" w:rsidP="00D0613A">
      <w:pPr>
        <w:rPr>
          <w:lang w:val="pl-PL"/>
        </w:rPr>
      </w:pPr>
    </w:p>
    <w:sectPr w:rsidR="00496551" w:rsidRPr="00D0613A">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6C3F2" w14:textId="77777777" w:rsidR="00D01554" w:rsidRDefault="00D01554">
      <w:r>
        <w:separator/>
      </w:r>
    </w:p>
  </w:endnote>
  <w:endnote w:type="continuationSeparator" w:id="0">
    <w:p w14:paraId="1B89C759" w14:textId="77777777" w:rsidR="00D01554" w:rsidRDefault="00D01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429E0" w14:textId="77777777" w:rsidR="008F2196" w:rsidRDefault="008F2196">
    <w:pPr>
      <w:pStyle w:val="Stopka"/>
      <w:jc w:val="right"/>
    </w:pPr>
    <w:r>
      <w:fldChar w:fldCharType="begin"/>
    </w:r>
    <w:r>
      <w:instrText>PAGE   \* MERGEFORMAT</w:instrText>
    </w:r>
    <w:r>
      <w:fldChar w:fldCharType="separate"/>
    </w:r>
    <w:r>
      <w:rPr>
        <w:lang w:val="pl-PL"/>
      </w:rPr>
      <w:t>2</w:t>
    </w:r>
    <w:r>
      <w:fldChar w:fldCharType="end"/>
    </w:r>
  </w:p>
  <w:p w14:paraId="1B331679" w14:textId="77777777" w:rsidR="00ED7213" w:rsidRDefault="00ED72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64B94" w14:textId="77777777" w:rsidR="00D01554" w:rsidRDefault="00D01554">
      <w:r>
        <w:separator/>
      </w:r>
    </w:p>
  </w:footnote>
  <w:footnote w:type="continuationSeparator" w:id="0">
    <w:p w14:paraId="4852833C" w14:textId="77777777" w:rsidR="00D01554" w:rsidRDefault="00D01554">
      <w:r>
        <w:continuationSeparator/>
      </w:r>
    </w:p>
  </w:footnote>
  <w:footnote w:id="1">
    <w:p w14:paraId="72BFCA16" w14:textId="77777777" w:rsidR="00D0613A" w:rsidRDefault="00D0613A" w:rsidP="00D0613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2B896E4" w14:textId="77777777" w:rsidR="00D0613A" w:rsidRDefault="00D0613A" w:rsidP="00D0613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818E0F" w14:textId="77777777" w:rsidR="00D0613A" w:rsidRDefault="00D0613A" w:rsidP="00D0613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B339824" w14:textId="77777777" w:rsidR="00D0613A" w:rsidRDefault="00D0613A" w:rsidP="00D0613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5604384" w14:textId="77777777" w:rsidR="00D0613A" w:rsidRDefault="00D0613A" w:rsidP="00D0613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90AFFC2" w14:textId="77777777" w:rsidR="00D0613A" w:rsidRDefault="00D0613A" w:rsidP="00D0613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02A963" w14:textId="77777777" w:rsidR="00D0613A" w:rsidRDefault="00D0613A" w:rsidP="00D0613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F293B18" w14:textId="77777777" w:rsidR="00D0613A" w:rsidRDefault="00D0613A" w:rsidP="00D0613A">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BCCD26C" w14:textId="77777777" w:rsidR="00D0613A" w:rsidRDefault="00D0613A" w:rsidP="00D0613A">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BB156BF" w14:textId="77777777" w:rsidR="00D0613A" w:rsidRDefault="00D0613A" w:rsidP="00D0613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D59AB3D" w14:textId="77777777" w:rsidR="00D0613A" w:rsidRDefault="00D0613A" w:rsidP="00D0613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40B1270" w14:textId="77777777" w:rsidR="00D0613A" w:rsidRDefault="00D0613A" w:rsidP="00D0613A">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7CF0CE9" w14:textId="77777777" w:rsidR="00D0613A" w:rsidRDefault="00D0613A" w:rsidP="00D0613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D2EFF4B" w14:textId="77777777" w:rsidR="00D0613A" w:rsidRDefault="00D0613A" w:rsidP="00D0613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F04A002" w14:textId="77777777" w:rsidR="00D0613A" w:rsidRDefault="00D0613A" w:rsidP="00D0613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7B5CAB" w14:textId="77777777" w:rsidR="00D0613A" w:rsidRDefault="00D0613A" w:rsidP="00D0613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A9EF458" w14:textId="77777777" w:rsidR="00D0613A" w:rsidRDefault="00D0613A" w:rsidP="00D0613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F10C748" w14:textId="77777777" w:rsidR="00D0613A" w:rsidRDefault="00D0613A" w:rsidP="00D0613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1BA03E6" w14:textId="77777777" w:rsidR="00D0613A" w:rsidRDefault="00D0613A" w:rsidP="00D0613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8347A61" w14:textId="77777777" w:rsidR="00D0613A" w:rsidRDefault="00D0613A" w:rsidP="00D0613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0479D66" w14:textId="77777777" w:rsidR="00D0613A" w:rsidRDefault="00D0613A" w:rsidP="00D0613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66E3ACE" w14:textId="77777777" w:rsidR="00D0613A" w:rsidRDefault="00D0613A" w:rsidP="00D0613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DD2C821" w14:textId="77777777" w:rsidR="00D0613A" w:rsidRDefault="00D0613A" w:rsidP="00D0613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A5464EA" w14:textId="77777777" w:rsidR="00D0613A" w:rsidRDefault="00D0613A" w:rsidP="00D0613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2B0576C" w14:textId="77777777" w:rsidR="00D0613A" w:rsidRDefault="00D0613A" w:rsidP="00D0613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216B215" w14:textId="77777777" w:rsidR="00D0613A" w:rsidRDefault="00D0613A" w:rsidP="00D0613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BBAC68A" w14:textId="77777777" w:rsidR="00D0613A" w:rsidRDefault="00D0613A" w:rsidP="00D0613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75F8029" w14:textId="77777777" w:rsidR="00D0613A" w:rsidRDefault="00D0613A" w:rsidP="00D0613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5C4919E" w14:textId="77777777" w:rsidR="00D0613A" w:rsidRDefault="00D0613A" w:rsidP="00D0613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1132375" w14:textId="77777777" w:rsidR="00D0613A" w:rsidRDefault="00D0613A" w:rsidP="00D0613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06265884">
    <w:abstractNumId w:val="19"/>
  </w:num>
  <w:num w:numId="2" w16cid:durableId="1519961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1671402">
    <w:abstractNumId w:val="29"/>
  </w:num>
  <w:num w:numId="4" w16cid:durableId="1602103378">
    <w:abstractNumId w:val="11"/>
  </w:num>
  <w:num w:numId="5" w16cid:durableId="2094547923">
    <w:abstractNumId w:val="30"/>
  </w:num>
  <w:num w:numId="6" w16cid:durableId="702944145">
    <w:abstractNumId w:val="32"/>
  </w:num>
  <w:num w:numId="7" w16cid:durableId="1459645192">
    <w:abstractNumId w:val="35"/>
  </w:num>
  <w:num w:numId="8" w16cid:durableId="1355762461">
    <w:abstractNumId w:val="25"/>
  </w:num>
  <w:num w:numId="9" w16cid:durableId="1311708935">
    <w:abstractNumId w:val="39"/>
  </w:num>
  <w:num w:numId="10" w16cid:durableId="603732301">
    <w:abstractNumId w:val="27"/>
  </w:num>
  <w:num w:numId="11" w16cid:durableId="1879393638">
    <w:abstractNumId w:val="6"/>
  </w:num>
  <w:num w:numId="12" w16cid:durableId="476727169">
    <w:abstractNumId w:val="10"/>
  </w:num>
  <w:num w:numId="13" w16cid:durableId="1840847903">
    <w:abstractNumId w:val="14"/>
  </w:num>
  <w:num w:numId="14" w16cid:durableId="302539399">
    <w:abstractNumId w:val="40"/>
  </w:num>
  <w:num w:numId="15" w16cid:durableId="329338001">
    <w:abstractNumId w:val="13"/>
  </w:num>
  <w:num w:numId="16" w16cid:durableId="463625168">
    <w:abstractNumId w:val="9"/>
  </w:num>
  <w:num w:numId="17" w16cid:durableId="385762720">
    <w:abstractNumId w:val="37"/>
  </w:num>
  <w:num w:numId="18" w16cid:durableId="1030448171">
    <w:abstractNumId w:val="28"/>
  </w:num>
  <w:num w:numId="19" w16cid:durableId="50272005">
    <w:abstractNumId w:val="23"/>
  </w:num>
  <w:num w:numId="20" w16cid:durableId="1246184846">
    <w:abstractNumId w:val="26"/>
  </w:num>
  <w:num w:numId="21" w16cid:durableId="581254191">
    <w:abstractNumId w:val="20"/>
  </w:num>
  <w:num w:numId="22" w16cid:durableId="260577738">
    <w:abstractNumId w:val="0"/>
  </w:num>
  <w:num w:numId="23" w16cid:durableId="170605285">
    <w:abstractNumId w:val="38"/>
  </w:num>
  <w:num w:numId="24" w16cid:durableId="842354350">
    <w:abstractNumId w:val="18"/>
  </w:num>
  <w:num w:numId="25" w16cid:durableId="860125834">
    <w:abstractNumId w:val="3"/>
  </w:num>
  <w:num w:numId="26" w16cid:durableId="1290235009">
    <w:abstractNumId w:val="31"/>
  </w:num>
  <w:num w:numId="27" w16cid:durableId="15161162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19978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155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8159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28776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07620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215499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7771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8778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20046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117501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23101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2138676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83249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349450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725190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640715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419066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796005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094338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075851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27039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1554"/>
    <w:rsid w:val="000033EA"/>
    <w:rsid w:val="0002467C"/>
    <w:rsid w:val="00040A7A"/>
    <w:rsid w:val="0007315E"/>
    <w:rsid w:val="000936CA"/>
    <w:rsid w:val="00097182"/>
    <w:rsid w:val="000B1A00"/>
    <w:rsid w:val="000C0F66"/>
    <w:rsid w:val="00154081"/>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4A63"/>
    <w:rsid w:val="006F51B5"/>
    <w:rsid w:val="006F7905"/>
    <w:rsid w:val="00714F51"/>
    <w:rsid w:val="00725A6D"/>
    <w:rsid w:val="00731F6E"/>
    <w:rsid w:val="007A2EF1"/>
    <w:rsid w:val="007B00D4"/>
    <w:rsid w:val="007D703B"/>
    <w:rsid w:val="00800261"/>
    <w:rsid w:val="00841B63"/>
    <w:rsid w:val="0086736E"/>
    <w:rsid w:val="008D3AF3"/>
    <w:rsid w:val="008E0730"/>
    <w:rsid w:val="008F2196"/>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1554"/>
    <w:rsid w:val="00D03706"/>
    <w:rsid w:val="00D0613A"/>
    <w:rsid w:val="00D432AD"/>
    <w:rsid w:val="00D46DCD"/>
    <w:rsid w:val="00D70657"/>
    <w:rsid w:val="00D90ED3"/>
    <w:rsid w:val="00D9696A"/>
    <w:rsid w:val="00D97E9A"/>
    <w:rsid w:val="00DD0EDB"/>
    <w:rsid w:val="00DE2464"/>
    <w:rsid w:val="00DE4D1B"/>
    <w:rsid w:val="00E13592"/>
    <w:rsid w:val="00E256BD"/>
    <w:rsid w:val="00E27575"/>
    <w:rsid w:val="00E3334C"/>
    <w:rsid w:val="00E41EFD"/>
    <w:rsid w:val="00E4751B"/>
    <w:rsid w:val="00E874DC"/>
    <w:rsid w:val="00ED7213"/>
    <w:rsid w:val="00ED7A5A"/>
    <w:rsid w:val="00EE6740"/>
    <w:rsid w:val="00EF0390"/>
    <w:rsid w:val="00F735E6"/>
    <w:rsid w:val="00FB4F4A"/>
    <w:rsid w:val="00FF58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8392DD"/>
  <w15:chartTrackingRefBased/>
  <w15:docId w15:val="{561EA0AB-A630-4A6E-8760-2460776F3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613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F219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10</Pages>
  <Words>3434</Words>
  <Characters>22932</Characters>
  <Application>Microsoft Office Word</Application>
  <DocSecurity>0</DocSecurity>
  <Lines>191</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8</cp:revision>
  <cp:lastPrinted>2023-11-10T12:15:00Z</cp:lastPrinted>
  <dcterms:created xsi:type="dcterms:W3CDTF">2023-10-20T11:28:00Z</dcterms:created>
  <dcterms:modified xsi:type="dcterms:W3CDTF">2023-11-10T12:16:00Z</dcterms:modified>
</cp:coreProperties>
</file>