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7E14F" w14:textId="77777777" w:rsidR="000D2595" w:rsidRPr="00240E71" w:rsidRDefault="00145E77" w:rsidP="000D2595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90F5760">
          <v:roundrect id="_x0000_s1027" style="position:absolute;left:0;text-align:left;margin-left:-25.5pt;margin-top:-13.15pt;width:162pt;height:1in;z-index:251658240" arcsize="10923f"/>
        </w:pict>
      </w:r>
      <w:r w:rsidR="000D2595">
        <w:rPr>
          <w:b w:val="0"/>
          <w:sz w:val="22"/>
          <w:szCs w:val="22"/>
        </w:rPr>
        <w:tab/>
      </w:r>
      <w:r w:rsidR="000D2595">
        <w:rPr>
          <w:b w:val="0"/>
          <w:sz w:val="22"/>
          <w:szCs w:val="22"/>
        </w:rPr>
        <w:tab/>
      </w:r>
      <w:r w:rsidR="000D2595">
        <w:rPr>
          <w:b w:val="0"/>
          <w:sz w:val="22"/>
          <w:szCs w:val="22"/>
        </w:rPr>
        <w:tab/>
      </w:r>
      <w:r w:rsidR="000D2595">
        <w:rPr>
          <w:b w:val="0"/>
          <w:sz w:val="22"/>
          <w:szCs w:val="22"/>
        </w:rPr>
        <w:tab/>
      </w:r>
      <w:r w:rsidR="000D2595">
        <w:rPr>
          <w:b w:val="0"/>
          <w:sz w:val="22"/>
          <w:szCs w:val="22"/>
        </w:rPr>
        <w:tab/>
      </w:r>
      <w:r w:rsidR="000D2595">
        <w:rPr>
          <w:b w:val="0"/>
          <w:sz w:val="22"/>
          <w:szCs w:val="22"/>
        </w:rPr>
        <w:tab/>
      </w:r>
      <w:r w:rsidR="000D2595">
        <w:rPr>
          <w:b w:val="0"/>
          <w:sz w:val="22"/>
          <w:szCs w:val="22"/>
        </w:rPr>
        <w:tab/>
      </w:r>
      <w:r w:rsidR="000D2595" w:rsidRPr="004C278E">
        <w:rPr>
          <w:rFonts w:ascii="Times New Roman" w:hAnsi="Times New Roman"/>
        </w:rPr>
        <w:t xml:space="preserve">Załącznik nr </w:t>
      </w:r>
      <w:r w:rsidR="000D2595">
        <w:rPr>
          <w:rFonts w:ascii="Times New Roman" w:hAnsi="Times New Roman"/>
        </w:rPr>
        <w:t>1</w:t>
      </w:r>
    </w:p>
    <w:p w14:paraId="39AB4899" w14:textId="77777777" w:rsidR="000D2595" w:rsidRDefault="000D2595" w:rsidP="000D259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0CF88F" w14:textId="77777777" w:rsidR="000D2595" w:rsidRPr="0022732C" w:rsidRDefault="000D2595" w:rsidP="000D259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BA88421" w14:textId="77777777" w:rsidR="000D2595" w:rsidRDefault="000D2595" w:rsidP="000D259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AE1BB55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0DC8172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65EDCE3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04CCE92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D9DBCA3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375A8DF6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2804DA8E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D41384D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A19BD16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877CA09" w14:textId="77777777" w:rsidR="000D2595" w:rsidRDefault="000D2595" w:rsidP="000D2595">
      <w:pPr>
        <w:spacing w:line="360" w:lineRule="auto"/>
      </w:pPr>
      <w:r>
        <w:t>Do: Nazwa i siedziba Zamawiającego:</w:t>
      </w:r>
    </w:p>
    <w:p w14:paraId="668E9B53" w14:textId="77777777" w:rsidR="000D2595" w:rsidRPr="00C35C8C" w:rsidRDefault="000D2595" w:rsidP="000D2595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07E9BA1D" w14:textId="77777777" w:rsidR="000D2595" w:rsidRPr="00C35C8C" w:rsidRDefault="000D2595" w:rsidP="000D2595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2C95A0C9" w14:textId="77777777" w:rsidR="000D2595" w:rsidRDefault="000D2595" w:rsidP="000D2595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034605FB" w14:textId="77777777" w:rsidR="000D2595" w:rsidRDefault="000D2595" w:rsidP="000D2595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3060222F" w14:textId="77777777" w:rsidR="000D2595" w:rsidRDefault="000D2595" w:rsidP="000D2595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730C4129" w14:textId="77777777" w:rsidR="000D2595" w:rsidRDefault="000D2595" w:rsidP="000D2595">
      <w:pPr>
        <w:ind w:firstLine="3969"/>
        <w:rPr>
          <w:b/>
        </w:rPr>
      </w:pPr>
    </w:p>
    <w:p w14:paraId="382CBBCE" w14:textId="298847ED" w:rsidR="000D2595" w:rsidRDefault="000D2595" w:rsidP="000D259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A2582" w:rsidRPr="002A2582">
        <w:rPr>
          <w:b/>
        </w:rPr>
        <w:t xml:space="preserve">Dostawa i budowa wirtualnego laboratorium komputerowego (Storage klaster) składającego się z </w:t>
      </w:r>
      <w:r w:rsidR="00CC7921">
        <w:rPr>
          <w:b/>
        </w:rPr>
        <w:t>3</w:t>
      </w:r>
      <w:r w:rsidR="002A2582" w:rsidRPr="002A2582">
        <w:rPr>
          <w:b/>
        </w:rPr>
        <w:t xml:space="preserve"> serwerów wraz z oprogramowaniem nadzorczym oraz kartami USB/TB na potrzeby </w:t>
      </w:r>
      <w:proofErr w:type="spellStart"/>
      <w:r w:rsidR="002A2582" w:rsidRPr="002A2582">
        <w:rPr>
          <w:b/>
        </w:rPr>
        <w:t>WIMiR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2A2582">
        <w:rPr>
          <w:b/>
          <w:sz w:val="26"/>
        </w:rPr>
        <w:t>629</w:t>
      </w:r>
      <w:r>
        <w:rPr>
          <w:b/>
          <w:sz w:val="26"/>
        </w:rPr>
        <w:t xml:space="preserve">/23 </w:t>
      </w:r>
      <w:r>
        <w:t>oferuję realizację przedmiotu zamówienia, zgodnie z zasadami określonymi w specyfikacji istotnych warunków zamówienia.</w:t>
      </w:r>
    </w:p>
    <w:p w14:paraId="272D95B2" w14:textId="77777777" w:rsidR="000D2595" w:rsidRDefault="000D2595" w:rsidP="000D2595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0D2595" w:rsidRPr="002A16E2" w14:paraId="038D4DD2" w14:textId="77777777" w:rsidTr="00B4591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D4888F" w14:textId="77777777" w:rsidR="000D2595" w:rsidRPr="002A16E2" w:rsidRDefault="000D2595" w:rsidP="00B4591A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87A6F2" w14:textId="77777777" w:rsidR="000D2595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7D1C7950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4866E561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7A82B2" w14:textId="77777777" w:rsidR="000D2595" w:rsidRPr="0084309D" w:rsidRDefault="000D2595" w:rsidP="00B4591A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F4B2F1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2819DF1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9510F4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B8116B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0681193B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1B1A5D5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733951A" w14:textId="77777777" w:rsidR="000D2595" w:rsidRPr="008A2B7D" w:rsidRDefault="000D2595" w:rsidP="00B459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50EBCD2D" w14:textId="77777777" w:rsidR="000D2595" w:rsidRPr="008A2B7D" w:rsidRDefault="000D2595" w:rsidP="00B459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12B232C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EF11112" w14:textId="77777777" w:rsidR="000D2595" w:rsidRPr="008A2B7D" w:rsidRDefault="000D2595" w:rsidP="00B4591A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128C153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D2595" w:rsidRPr="002A16E2" w14:paraId="768478D9" w14:textId="77777777" w:rsidTr="00B4591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EF1B66" w14:textId="77777777" w:rsidR="000D2595" w:rsidRPr="002A16E2" w:rsidRDefault="000D2595" w:rsidP="00B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FAF50B" w14:textId="77777777" w:rsidR="000D2595" w:rsidRPr="002A16E2" w:rsidRDefault="000D2595" w:rsidP="00B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976A6E" w14:textId="77777777" w:rsidR="000D2595" w:rsidRPr="002A16E2" w:rsidRDefault="000D2595" w:rsidP="00B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DAEA15" w14:textId="77777777" w:rsidR="000D2595" w:rsidRPr="002A16E2" w:rsidRDefault="000D2595" w:rsidP="00B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530596" w14:textId="77777777" w:rsidR="000D2595" w:rsidRPr="002A16E2" w:rsidRDefault="000D2595" w:rsidP="00B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0A4327" w14:textId="77777777" w:rsidR="000D2595" w:rsidRPr="002A16E2" w:rsidRDefault="000D2595" w:rsidP="00B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BF0C27" w14:textId="77777777" w:rsidR="000D2595" w:rsidRPr="002A16E2" w:rsidRDefault="000D2595" w:rsidP="00B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F421DF8" w14:textId="77777777" w:rsidR="000D2595" w:rsidRPr="002A16E2" w:rsidRDefault="000D2595" w:rsidP="00B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D2595" w:rsidRPr="002A16E2" w14:paraId="450F57D0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1D2128" w14:textId="77777777" w:rsidR="000D2595" w:rsidRPr="002A16E2" w:rsidRDefault="000D2595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CCFB" w14:textId="4AAA157B" w:rsidR="000D2595" w:rsidRPr="00125021" w:rsidRDefault="002A2582" w:rsidP="00B4591A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Jednostka serwerowa typ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7DAC" w14:textId="77777777" w:rsidR="000D2595" w:rsidRPr="00A47B30" w:rsidRDefault="000D2595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E3B6" w14:textId="1ADF69E8" w:rsidR="000D2595" w:rsidRPr="00F55968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0D2595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87BF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80EE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30FC6F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50FD3A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0D2595" w:rsidRPr="002A16E2" w14:paraId="15D68262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A893CF" w14:textId="77777777" w:rsidR="000D2595" w:rsidRPr="002A16E2" w:rsidRDefault="000D2595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76D0" w14:textId="0FC6B32B" w:rsidR="000D2595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Jednostka serwerowa typ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0B43" w14:textId="77777777" w:rsidR="000D2595" w:rsidRPr="00A47B30" w:rsidRDefault="000D2595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F35D" w14:textId="12510BE8" w:rsidR="000D2595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D2595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1172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3A61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1474C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E900F4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0D2595" w:rsidRPr="002A16E2" w14:paraId="28762664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54B919" w14:textId="77777777" w:rsidR="000D2595" w:rsidRPr="002A16E2" w:rsidRDefault="000D2595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E993" w14:textId="4F5E0FB0" w:rsidR="000D2595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Zestaw oprogramowania systemu operacyjnego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58AF" w14:textId="77777777" w:rsidR="000D2595" w:rsidRPr="00A47B30" w:rsidRDefault="000D2595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18D4" w14:textId="22E79535" w:rsidR="000D2595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proofErr w:type="spellStart"/>
            <w:r>
              <w:rPr>
                <w:sz w:val="16"/>
                <w:szCs w:val="16"/>
              </w:rPr>
              <w:t>kpl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3C07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CF88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6B58F7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40DD49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0D2595" w:rsidRPr="002A16E2" w14:paraId="0CB26F93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ABA13E" w14:textId="77777777" w:rsidR="000D2595" w:rsidRPr="002A16E2" w:rsidRDefault="000D2595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BC56" w14:textId="3D8580A7" w:rsidR="000D2595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Koncentrator USB 3.1 na Gigabit Ethernet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0FE6" w14:textId="77777777" w:rsidR="000D2595" w:rsidRPr="00A47B30" w:rsidRDefault="000D2595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D0AE" w14:textId="7626395E" w:rsidR="000D2595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0D2595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9327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2764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C51A92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991473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0D2595" w:rsidRPr="002A16E2" w14:paraId="6BD1C20C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6F0E2E" w14:textId="77777777" w:rsidR="000D2595" w:rsidRDefault="000D2595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FC1E5" w14:textId="6E614DC8" w:rsidR="000D2595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Sieciowy sterownik zasilania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3718" w14:textId="77777777" w:rsidR="000D2595" w:rsidRPr="00A47B30" w:rsidRDefault="000D2595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89CF" w14:textId="4D233EBE" w:rsidR="000D2595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0D2595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87DD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15EF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2A33FC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19334D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2A2582" w:rsidRPr="002A16E2" w14:paraId="09F5C2A1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706AAF" w14:textId="601BFF22" w:rsidR="002A2582" w:rsidRDefault="002A2582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9929" w14:textId="7618D20C" w:rsidR="002A2582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Kamera internetowa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8EB6" w14:textId="77777777" w:rsidR="002A2582" w:rsidRPr="00A47B30" w:rsidRDefault="002A2582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CDA2" w14:textId="38444D3F" w:rsidR="002A2582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A0E3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E08F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309B59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C49786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2A2582" w:rsidRPr="002A16E2" w14:paraId="41695FB2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4236E2" w14:textId="2F543C29" w:rsidR="002A2582" w:rsidRDefault="002A2582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34F8" w14:textId="376A4468" w:rsidR="002A2582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Kamera internetowa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0921" w14:textId="77777777" w:rsidR="002A2582" w:rsidRPr="00A47B30" w:rsidRDefault="002A2582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FFAB" w14:textId="1B5D9F05" w:rsidR="002A2582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244F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8E5E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AF714F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9AB046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2A2582" w:rsidRPr="002A16E2" w14:paraId="76429265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1CD351" w14:textId="72F7136B" w:rsidR="002A2582" w:rsidRDefault="002A2582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8B9E" w14:textId="4A6CE97F" w:rsidR="002A2582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Przełącznik sieciowy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E0ED" w14:textId="77777777" w:rsidR="002A2582" w:rsidRPr="00A47B30" w:rsidRDefault="002A2582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A43D" w14:textId="2E6A0EA9" w:rsidR="002A2582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89B9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39FF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C2E9E4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93AC38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2A2582" w:rsidRPr="002A16E2" w14:paraId="72EF1AF1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16B8A0" w14:textId="35C13573" w:rsidR="002A2582" w:rsidRDefault="002A2582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CC8F" w14:textId="73EF2CC3" w:rsidR="002A2582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Przełącznik sieciowy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67B0" w14:textId="77777777" w:rsidR="002A2582" w:rsidRPr="00A47B30" w:rsidRDefault="002A2582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8755" w14:textId="774E83E2" w:rsidR="002A2582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F8ACA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5496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F607FD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9D345F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2A2582" w:rsidRPr="002A16E2" w14:paraId="7CC978B9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FBB734" w14:textId="446FB787" w:rsidR="002A2582" w:rsidRDefault="002A2582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487D" w14:textId="1A10126D" w:rsidR="002A2582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Przełącznik sieciowy 3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D441" w14:textId="77777777" w:rsidR="002A2582" w:rsidRPr="00A47B30" w:rsidRDefault="002A2582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8A5E" w14:textId="5DD64EDD" w:rsidR="002A2582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204D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EFE1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B776A2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4F1446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B6330C" w:rsidRPr="002A16E2" w14:paraId="42702687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2284CF" w14:textId="2D77FE99" w:rsidR="00B6330C" w:rsidRDefault="00B6330C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C626" w14:textId="34C7FD50" w:rsidR="00B6330C" w:rsidRDefault="00B6330C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Zasilacz awaryjny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8E8D" w14:textId="77777777" w:rsidR="00B6330C" w:rsidRPr="00A47B30" w:rsidRDefault="00B6330C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7CAE" w14:textId="4E53A5F8" w:rsidR="00B6330C" w:rsidRDefault="00B6330C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07AA" w14:textId="77777777" w:rsidR="00B6330C" w:rsidRPr="002A16E2" w:rsidRDefault="00B6330C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C02E" w14:textId="77777777" w:rsidR="00B6330C" w:rsidRPr="002A16E2" w:rsidRDefault="00B6330C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1359C2" w14:textId="77777777" w:rsidR="00B6330C" w:rsidRPr="002A16E2" w:rsidRDefault="00B6330C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6763E5" w14:textId="77777777" w:rsidR="00B6330C" w:rsidRPr="002A16E2" w:rsidRDefault="00B6330C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8844BC" w:rsidRPr="002A16E2" w14:paraId="6DAD033F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27E99E" w14:textId="592BCD35" w:rsidR="008844BC" w:rsidRDefault="008844BC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15FC" w14:textId="7496AACD" w:rsidR="008844BC" w:rsidRDefault="002E31DD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Obudowa </w:t>
            </w:r>
            <w:proofErr w:type="spellStart"/>
            <w:r>
              <w:rPr>
                <w:b/>
                <w:sz w:val="18"/>
                <w:szCs w:val="18"/>
              </w:rPr>
              <w:t>rack</w:t>
            </w:r>
            <w:proofErr w:type="spellEnd"/>
            <w:r>
              <w:rPr>
                <w:b/>
                <w:sz w:val="18"/>
                <w:szCs w:val="18"/>
              </w:rPr>
              <w:t xml:space="preserve"> 19” 9U z akcesoriami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383E" w14:textId="77777777" w:rsidR="008844BC" w:rsidRPr="00A47B30" w:rsidRDefault="008844BC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783E" w14:textId="198DEBAA" w:rsidR="008844BC" w:rsidRDefault="002E31DD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proofErr w:type="spellStart"/>
            <w:r>
              <w:rPr>
                <w:sz w:val="16"/>
                <w:szCs w:val="16"/>
              </w:rPr>
              <w:t>kpl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B493" w14:textId="77777777" w:rsidR="008844BC" w:rsidRPr="002A16E2" w:rsidRDefault="008844BC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51AE9" w14:textId="77777777" w:rsidR="008844BC" w:rsidRPr="002A16E2" w:rsidRDefault="008844BC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861644" w14:textId="77777777" w:rsidR="008844BC" w:rsidRPr="002A16E2" w:rsidRDefault="008844BC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10FC53" w14:textId="77777777" w:rsidR="008844BC" w:rsidRPr="002A16E2" w:rsidRDefault="008844BC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2A2582" w:rsidRPr="002A16E2" w14:paraId="3F4EA9FC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8472B0" w14:textId="47CC1E25" w:rsidR="002A2582" w:rsidRDefault="002A2582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6330C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0AA4C" w14:textId="222DFC6E" w:rsidR="002A2582" w:rsidRDefault="00B6330C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Wykonanie zabudowy hybrydowego laboratorium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EFB7" w14:textId="067EABF1" w:rsidR="00B950FD" w:rsidRPr="00A47B30" w:rsidRDefault="00145E77" w:rsidP="00145E77">
            <w:pPr>
              <w:rPr>
                <w:b/>
                <w:sz w:val="16"/>
                <w:szCs w:val="16"/>
                <w:lang w:eastAsia="zh-CN"/>
              </w:rPr>
            </w:pPr>
            <w:r>
              <w:rPr>
                <w:rFonts w:cs="Calibri"/>
                <w:sz w:val="16"/>
                <w:szCs w:val="16"/>
              </w:rPr>
              <w:t>Zgodnie z wymaganiami technicznymi i sprzętowymi określonymi w SWZ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0B9C" w14:textId="7C817E24" w:rsidR="002A2582" w:rsidRDefault="006B3126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kpl.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2821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4643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AC7518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150432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B6330C" w:rsidRPr="002A16E2" w14:paraId="63B45711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4863D6" w14:textId="11882681" w:rsidR="00B6330C" w:rsidRDefault="00B6330C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D46B" w14:textId="0C6224BB" w:rsidR="00B6330C" w:rsidRDefault="00B6330C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Wdrożenie (instalacja i konfiguracja elementów wirtualnego laboratorium komputerowego)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3F83F" w14:textId="60FF3B88" w:rsidR="00B6330C" w:rsidRPr="00145E77" w:rsidRDefault="00145E77" w:rsidP="00B4591A">
            <w:pPr>
              <w:suppressAutoHyphens/>
              <w:spacing w:after="120"/>
              <w:rPr>
                <w:bCs/>
                <w:sz w:val="16"/>
                <w:szCs w:val="16"/>
                <w:lang w:eastAsia="zh-CN"/>
              </w:rPr>
            </w:pPr>
            <w:r w:rsidRPr="00145E77">
              <w:rPr>
                <w:bCs/>
                <w:sz w:val="16"/>
                <w:szCs w:val="16"/>
                <w:lang w:eastAsia="zh-CN"/>
              </w:rPr>
              <w:t>Zgodnie z wymaganiami określonymi w SWZ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479A" w14:textId="1742A326" w:rsidR="00B6330C" w:rsidRDefault="00B6330C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BA0F" w14:textId="77777777" w:rsidR="00B6330C" w:rsidRPr="002A16E2" w:rsidRDefault="00B6330C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A67E" w14:textId="77777777" w:rsidR="00B6330C" w:rsidRPr="002A16E2" w:rsidRDefault="00B6330C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880FD6" w14:textId="77777777" w:rsidR="00B6330C" w:rsidRPr="002A16E2" w:rsidRDefault="00B6330C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432F9" w14:textId="77777777" w:rsidR="00B6330C" w:rsidRPr="002A16E2" w:rsidRDefault="00B6330C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0D2595" w:rsidRPr="002A16E2" w14:paraId="4B4CC8D1" w14:textId="77777777" w:rsidTr="00B4591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0E4596" w14:textId="77777777" w:rsidR="000D2595" w:rsidRDefault="000D2595" w:rsidP="00B4591A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639075D0" w14:textId="77777777" w:rsidR="000D2595" w:rsidRDefault="000D2595" w:rsidP="00B4591A">
            <w:pPr>
              <w:ind w:right="425"/>
              <w:rPr>
                <w:sz w:val="22"/>
                <w:szCs w:val="22"/>
              </w:rPr>
            </w:pPr>
          </w:p>
          <w:p w14:paraId="3804A31A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  <w:p w14:paraId="24F1DD8F" w14:textId="77777777" w:rsidR="000D2595" w:rsidRDefault="000D2595" w:rsidP="00B4591A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DCD8ADE" w14:textId="77777777" w:rsidR="000D2595" w:rsidRPr="002A16E2" w:rsidRDefault="000D2595" w:rsidP="00B4591A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5147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1BB030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42FF66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0D2595" w:rsidRPr="002A16E2" w14:paraId="4E1073A2" w14:textId="77777777" w:rsidTr="00B4591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C0CED1" w14:textId="77777777" w:rsidR="000D2595" w:rsidRPr="002A16E2" w:rsidRDefault="000D2595" w:rsidP="00B4591A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ECB206A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  <w:p w14:paraId="21A738FC" w14:textId="77777777" w:rsidR="000D2595" w:rsidRPr="002A16E2" w:rsidRDefault="000D2595" w:rsidP="00B4591A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741D10C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875D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3EB1A1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316C31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830F3E7" w14:textId="77777777" w:rsidR="000D2595" w:rsidRPr="00FB1B4F" w:rsidRDefault="000D2595" w:rsidP="000D2595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909CDE5" w14:textId="77777777" w:rsidR="000D2595" w:rsidRPr="00FB1B4F" w:rsidRDefault="000D2595" w:rsidP="000D2595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482C9006" w14:textId="77777777" w:rsidR="000D2595" w:rsidRPr="00FB1B4F" w:rsidRDefault="000D2595" w:rsidP="000D2595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09E1B1B" w14:textId="77777777" w:rsidR="000D2595" w:rsidRDefault="000D2595" w:rsidP="000D2595">
      <w:pPr>
        <w:pStyle w:val="Tekstpodstawowy"/>
      </w:pPr>
      <w:r>
        <w:t>Powyższa cena zawiera  podatek VAT w wysokości 23% tj.…………………….PLN</w:t>
      </w:r>
    </w:p>
    <w:p w14:paraId="7C82CE58" w14:textId="737749D4" w:rsidR="000D2595" w:rsidRPr="002A16E2" w:rsidRDefault="000D2595" w:rsidP="000D2595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serwery i przełączniki</w:t>
      </w:r>
      <w:r w:rsidR="00B6330C">
        <w:rPr>
          <w:b/>
          <w:color w:val="000000"/>
          <w:sz w:val="22"/>
          <w:szCs w:val="22"/>
          <w:lang w:eastAsia="ar-SA"/>
        </w:rPr>
        <w:t xml:space="preserve"> sieciowe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13309C5" w14:textId="77777777" w:rsidR="000D2595" w:rsidRDefault="000D2595" w:rsidP="000D2595">
      <w:pPr>
        <w:widowControl w:val="0"/>
        <w:spacing w:line="360" w:lineRule="auto"/>
        <w:ind w:right="1"/>
        <w:jc w:val="both"/>
        <w:rPr>
          <w:b/>
        </w:rPr>
      </w:pPr>
    </w:p>
    <w:p w14:paraId="5E0A9186" w14:textId="74769AFA" w:rsidR="000D2595" w:rsidRPr="007712EE" w:rsidRDefault="000D2595" w:rsidP="007712EE">
      <w:pPr>
        <w:widowControl w:val="0"/>
        <w:jc w:val="both"/>
      </w:pPr>
      <w:r w:rsidRPr="002E31DD">
        <w:rPr>
          <w:b/>
          <w:u w:val="single"/>
        </w:rPr>
        <w:t>Termin realizacji zamówienia</w:t>
      </w:r>
      <w:r>
        <w:rPr>
          <w:b/>
        </w:rPr>
        <w:t xml:space="preserve">: do </w:t>
      </w:r>
      <w:r w:rsidR="007712EE">
        <w:rPr>
          <w:b/>
        </w:rPr>
        <w:t>…………. dni</w:t>
      </w:r>
      <w:r>
        <w:rPr>
          <w:b/>
        </w:rPr>
        <w:t xml:space="preserve"> od </w:t>
      </w:r>
      <w:r w:rsidR="00730F8E">
        <w:rPr>
          <w:b/>
        </w:rPr>
        <w:t xml:space="preserve">na </w:t>
      </w:r>
      <w:r>
        <w:rPr>
          <w:b/>
        </w:rPr>
        <w:t>otrzymani</w:t>
      </w:r>
      <w:r w:rsidR="00730F8E">
        <w:rPr>
          <w:b/>
        </w:rPr>
        <w:t>e</w:t>
      </w:r>
      <w:r>
        <w:rPr>
          <w:b/>
        </w:rPr>
        <w:t xml:space="preserve"> zamówienia potwierdzonego przez </w:t>
      </w:r>
      <w:proofErr w:type="spellStart"/>
      <w:r>
        <w:rPr>
          <w:b/>
        </w:rPr>
        <w:t>MEiN</w:t>
      </w:r>
      <w:proofErr w:type="spellEnd"/>
      <w:r w:rsidR="00730F8E">
        <w:rPr>
          <w:b/>
        </w:rPr>
        <w:t xml:space="preserve"> w zakresie serwerów i przełączników sieciowych</w:t>
      </w:r>
      <w:r w:rsidR="007712EE">
        <w:rPr>
          <w:b/>
        </w:rPr>
        <w:t xml:space="preserve"> </w:t>
      </w:r>
      <w:r w:rsidR="007712EE" w:rsidRPr="00426906">
        <w:t>(</w:t>
      </w:r>
      <w:r w:rsidR="007712EE" w:rsidRPr="00345880">
        <w:rPr>
          <w:highlight w:val="yellow"/>
        </w:rPr>
        <w:t>kryterium oceny ofert</w:t>
      </w:r>
      <w:r w:rsidR="007712EE" w:rsidRPr="00426906">
        <w:t xml:space="preserve">) </w:t>
      </w:r>
    </w:p>
    <w:p w14:paraId="622863B8" w14:textId="77777777" w:rsidR="007712EE" w:rsidRDefault="007712EE" w:rsidP="00730F8E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14:paraId="64E26D2B" w14:textId="209DD606" w:rsidR="00730F8E" w:rsidRDefault="00730F8E" w:rsidP="00730F8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E31DD">
        <w:rPr>
          <w:b/>
          <w:sz w:val="22"/>
          <w:szCs w:val="22"/>
          <w:u w:val="single"/>
        </w:rPr>
        <w:t>Okres udzielonej gwarancji wynosi</w:t>
      </w:r>
      <w:r w:rsidRPr="002A16E2">
        <w:rPr>
          <w:b/>
          <w:sz w:val="22"/>
          <w:szCs w:val="22"/>
        </w:rPr>
        <w:t>:</w:t>
      </w:r>
      <w:r w:rsidRPr="002A16E2">
        <w:rPr>
          <w:sz w:val="22"/>
          <w:szCs w:val="22"/>
        </w:rPr>
        <w:t xml:space="preserve"> </w:t>
      </w:r>
    </w:p>
    <w:p w14:paraId="5D82EDC0" w14:textId="370214BE" w:rsidR="00730F8E" w:rsidRDefault="00730F8E" w:rsidP="00730F8E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(</w:t>
      </w:r>
      <w:r>
        <w:rPr>
          <w:b/>
          <w:bCs/>
          <w:sz w:val="22"/>
          <w:szCs w:val="22"/>
        </w:rPr>
        <w:t>serwer 1 -</w:t>
      </w:r>
      <w:r w:rsidRPr="009B4BB5">
        <w:rPr>
          <w:b/>
          <w:bCs/>
          <w:sz w:val="22"/>
          <w:szCs w:val="22"/>
        </w:rPr>
        <w:t xml:space="preserve"> 36 miesięcy, </w:t>
      </w:r>
      <w:r>
        <w:rPr>
          <w:b/>
          <w:bCs/>
          <w:sz w:val="22"/>
          <w:szCs w:val="22"/>
        </w:rPr>
        <w:t>serwer 2 -</w:t>
      </w:r>
      <w:r w:rsidRPr="009B4BB5">
        <w:rPr>
          <w:b/>
          <w:bCs/>
          <w:sz w:val="22"/>
          <w:szCs w:val="22"/>
        </w:rPr>
        <w:t xml:space="preserve"> 36 miesięcy, </w:t>
      </w:r>
      <w:r w:rsidR="008844BC">
        <w:rPr>
          <w:b/>
          <w:bCs/>
          <w:sz w:val="22"/>
          <w:szCs w:val="22"/>
        </w:rPr>
        <w:t xml:space="preserve">koncentrator USB 3.1 – </w:t>
      </w:r>
      <w:r w:rsidRPr="009B4BB5">
        <w:rPr>
          <w:b/>
          <w:bCs/>
          <w:sz w:val="22"/>
          <w:szCs w:val="22"/>
        </w:rPr>
        <w:t>6</w:t>
      </w:r>
      <w:r w:rsidR="008844BC">
        <w:rPr>
          <w:b/>
          <w:bCs/>
          <w:sz w:val="22"/>
          <w:szCs w:val="22"/>
        </w:rPr>
        <w:t>0</w:t>
      </w:r>
      <w:r w:rsidRPr="009B4BB5">
        <w:rPr>
          <w:b/>
          <w:bCs/>
          <w:sz w:val="22"/>
          <w:szCs w:val="22"/>
        </w:rPr>
        <w:t xml:space="preserve"> miesięcy, </w:t>
      </w:r>
      <w:r w:rsidR="008844BC">
        <w:rPr>
          <w:b/>
          <w:bCs/>
          <w:sz w:val="22"/>
          <w:szCs w:val="22"/>
        </w:rPr>
        <w:t>sieciowy sterownik zasilania - 1</w:t>
      </w:r>
      <w:r w:rsidRPr="009B4BB5">
        <w:rPr>
          <w:b/>
          <w:bCs/>
          <w:sz w:val="22"/>
          <w:szCs w:val="22"/>
        </w:rPr>
        <w:t>2 miesi</w:t>
      </w:r>
      <w:r w:rsidR="008844BC">
        <w:rPr>
          <w:b/>
          <w:bCs/>
          <w:sz w:val="22"/>
          <w:szCs w:val="22"/>
        </w:rPr>
        <w:t>ę</w:t>
      </w:r>
      <w:r w:rsidRPr="009B4BB5">
        <w:rPr>
          <w:b/>
          <w:bCs/>
          <w:sz w:val="22"/>
          <w:szCs w:val="22"/>
        </w:rPr>
        <w:t>c</w:t>
      </w:r>
      <w:r w:rsidR="008844BC">
        <w:rPr>
          <w:b/>
          <w:bCs/>
          <w:sz w:val="22"/>
          <w:szCs w:val="22"/>
        </w:rPr>
        <w:t>y</w:t>
      </w:r>
      <w:r w:rsidRPr="009B4BB5">
        <w:rPr>
          <w:b/>
          <w:bCs/>
          <w:sz w:val="22"/>
          <w:szCs w:val="22"/>
        </w:rPr>
        <w:t xml:space="preserve">, </w:t>
      </w:r>
      <w:r w:rsidR="008844BC">
        <w:rPr>
          <w:b/>
          <w:bCs/>
          <w:sz w:val="22"/>
          <w:szCs w:val="22"/>
        </w:rPr>
        <w:t xml:space="preserve">kamery internetowe 1 i 2 - </w:t>
      </w:r>
      <w:r w:rsidRPr="009B4BB5">
        <w:rPr>
          <w:b/>
          <w:bCs/>
          <w:sz w:val="22"/>
          <w:szCs w:val="22"/>
        </w:rPr>
        <w:t xml:space="preserve"> 24 miesiące, </w:t>
      </w:r>
      <w:r w:rsidR="008844BC">
        <w:rPr>
          <w:b/>
          <w:bCs/>
          <w:sz w:val="22"/>
          <w:szCs w:val="22"/>
        </w:rPr>
        <w:t>zasilacz awaryjny -</w:t>
      </w:r>
      <w:r w:rsidRPr="009B4BB5">
        <w:rPr>
          <w:b/>
          <w:bCs/>
          <w:sz w:val="22"/>
          <w:szCs w:val="22"/>
        </w:rPr>
        <w:t xml:space="preserve"> 36 miesięcy, </w:t>
      </w:r>
      <w:r w:rsidR="008844BC">
        <w:rPr>
          <w:b/>
          <w:bCs/>
          <w:sz w:val="22"/>
          <w:szCs w:val="22"/>
        </w:rPr>
        <w:t xml:space="preserve">przełącznik sieciowy 1 – 36 miesięcy, </w:t>
      </w:r>
      <w:r w:rsidRPr="009B4BB5">
        <w:rPr>
          <w:b/>
          <w:bCs/>
          <w:sz w:val="22"/>
          <w:szCs w:val="22"/>
        </w:rPr>
        <w:t xml:space="preserve"> </w:t>
      </w:r>
      <w:r w:rsidR="008844BC">
        <w:rPr>
          <w:b/>
          <w:bCs/>
          <w:sz w:val="22"/>
          <w:szCs w:val="22"/>
        </w:rPr>
        <w:t>przełącznik sieciowy 2 i 3 – 12 miesięcy</w:t>
      </w:r>
      <w:r w:rsidR="002E31DD">
        <w:rPr>
          <w:b/>
          <w:bCs/>
          <w:sz w:val="22"/>
          <w:szCs w:val="22"/>
        </w:rPr>
        <w:t>)</w:t>
      </w:r>
    </w:p>
    <w:p w14:paraId="07995DB9" w14:textId="77777777" w:rsidR="007712EE" w:rsidRDefault="007712EE" w:rsidP="002E31DD">
      <w:pPr>
        <w:widowControl w:val="0"/>
        <w:jc w:val="both"/>
        <w:rPr>
          <w:b/>
        </w:rPr>
      </w:pPr>
    </w:p>
    <w:p w14:paraId="111BB487" w14:textId="4EB9C922" w:rsidR="002E31DD" w:rsidRDefault="002E31DD" w:rsidP="002E31DD">
      <w:pPr>
        <w:widowControl w:val="0"/>
        <w:jc w:val="both"/>
      </w:pPr>
      <w:r>
        <w:rPr>
          <w:b/>
        </w:rPr>
        <w:t>Czas reakcji na zgłoszenie awarii</w:t>
      </w:r>
      <w:r w:rsidRPr="00426906">
        <w:rPr>
          <w:b/>
        </w:rPr>
        <w:t xml:space="preserve">: ……. </w:t>
      </w:r>
      <w:r>
        <w:t>godzin</w:t>
      </w:r>
      <w:r w:rsidRPr="00426906">
        <w:t xml:space="preserve"> roboczych od daty złożenia zamówienia (</w:t>
      </w:r>
      <w:r w:rsidRPr="00345880">
        <w:rPr>
          <w:highlight w:val="yellow"/>
        </w:rPr>
        <w:t>kryterium oceny ofert</w:t>
      </w:r>
      <w:r w:rsidRPr="00426906">
        <w:t xml:space="preserve">) </w:t>
      </w:r>
    </w:p>
    <w:p w14:paraId="2DF962DD" w14:textId="77777777" w:rsidR="002E31DD" w:rsidRDefault="002E31DD" w:rsidP="002E31DD">
      <w:pPr>
        <w:widowControl w:val="0"/>
        <w:jc w:val="both"/>
        <w:rPr>
          <w:b/>
        </w:rPr>
      </w:pPr>
    </w:p>
    <w:p w14:paraId="6EE95C42" w14:textId="15371407" w:rsidR="002E31DD" w:rsidRPr="00426906" w:rsidRDefault="002E31DD" w:rsidP="002E31DD">
      <w:pPr>
        <w:widowControl w:val="0"/>
        <w:jc w:val="both"/>
      </w:pPr>
      <w:r>
        <w:rPr>
          <w:b/>
        </w:rPr>
        <w:t>Czas naprawy gwarancyjnej</w:t>
      </w:r>
      <w:r w:rsidRPr="00426906">
        <w:rPr>
          <w:b/>
        </w:rPr>
        <w:t xml:space="preserve">: ……. </w:t>
      </w:r>
      <w:r>
        <w:t>dni</w:t>
      </w:r>
      <w:r w:rsidRPr="00426906">
        <w:t xml:space="preserve"> roboczych od daty </w:t>
      </w:r>
      <w:r>
        <w:t>zgłoszenia</w:t>
      </w:r>
      <w:r w:rsidRPr="00426906">
        <w:t xml:space="preserve"> </w:t>
      </w:r>
      <w:r>
        <w:t>awarii</w:t>
      </w:r>
      <w:r w:rsidRPr="00426906">
        <w:t xml:space="preserve"> (</w:t>
      </w:r>
      <w:r w:rsidRPr="00345880">
        <w:rPr>
          <w:highlight w:val="yellow"/>
        </w:rPr>
        <w:t>kryterium oceny ofert</w:t>
      </w:r>
      <w:r w:rsidRPr="00426906">
        <w:t xml:space="preserve">) </w:t>
      </w:r>
    </w:p>
    <w:p w14:paraId="2BD82E16" w14:textId="77777777" w:rsidR="000D2595" w:rsidRDefault="000D2595" w:rsidP="000D2595">
      <w:pPr>
        <w:widowControl w:val="0"/>
        <w:spacing w:line="360" w:lineRule="auto"/>
        <w:ind w:right="1"/>
        <w:jc w:val="both"/>
        <w:rPr>
          <w:b/>
          <w:bCs/>
        </w:rPr>
      </w:pPr>
    </w:p>
    <w:p w14:paraId="1F6CBE89" w14:textId="77777777" w:rsidR="000D2595" w:rsidRPr="00FE545C" w:rsidRDefault="000D2595" w:rsidP="000D2595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9D65E9E" w14:textId="77777777" w:rsidR="000D2595" w:rsidRPr="00FE545C" w:rsidRDefault="000D2595" w:rsidP="000D259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FF8ACDD" w14:textId="77777777" w:rsidR="000D2595" w:rsidRDefault="000D2595" w:rsidP="000D2595">
      <w:pPr>
        <w:jc w:val="both"/>
        <w:rPr>
          <w:sz w:val="18"/>
          <w:szCs w:val="18"/>
        </w:rPr>
      </w:pPr>
    </w:p>
    <w:p w14:paraId="220C6F7B" w14:textId="77777777" w:rsidR="000D2595" w:rsidRPr="002A16E2" w:rsidRDefault="000D2595" w:rsidP="007712EE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21D8950" w14:textId="77777777" w:rsidR="000D2595" w:rsidRPr="002A16E2" w:rsidRDefault="000D2595" w:rsidP="007712E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5229B4C7" w14:textId="77777777" w:rsidR="000D2595" w:rsidRDefault="000D2595" w:rsidP="007712E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50913A8" w14:textId="77777777" w:rsidR="000D2595" w:rsidRDefault="000D2595" w:rsidP="007712EE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25BA2" w14:textId="3E3CAA2E" w:rsidR="002E31DD" w:rsidRPr="002E31DD" w:rsidRDefault="002E31DD" w:rsidP="007712E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Oświadczamy, że zamówienie w zakresie </w:t>
      </w:r>
      <w:r w:rsidRPr="002E31DD">
        <w:rPr>
          <w:b/>
          <w:sz w:val="22"/>
          <w:szCs w:val="22"/>
        </w:rPr>
        <w:t>wykonani</w:t>
      </w:r>
      <w:r>
        <w:rPr>
          <w:b/>
          <w:sz w:val="22"/>
          <w:szCs w:val="22"/>
        </w:rPr>
        <w:t>a</w:t>
      </w:r>
      <w:r w:rsidRPr="002E31DD">
        <w:rPr>
          <w:b/>
          <w:sz w:val="22"/>
          <w:szCs w:val="22"/>
        </w:rPr>
        <w:t xml:space="preserve"> zabudowy hybrydowego laboratorium</w:t>
      </w:r>
      <w:r>
        <w:rPr>
          <w:bCs/>
          <w:sz w:val="22"/>
          <w:szCs w:val="22"/>
        </w:rPr>
        <w:t xml:space="preserve">, będzie realizowane przez naszego podwykonawcę, </w:t>
      </w:r>
      <w:proofErr w:type="spellStart"/>
      <w:r>
        <w:rPr>
          <w:bCs/>
          <w:sz w:val="22"/>
          <w:szCs w:val="22"/>
        </w:rPr>
        <w:t>tj</w:t>
      </w:r>
      <w:proofErr w:type="spellEnd"/>
      <w:r>
        <w:rPr>
          <w:bCs/>
          <w:sz w:val="22"/>
          <w:szCs w:val="22"/>
        </w:rPr>
        <w:t>……………………………………………</w:t>
      </w:r>
    </w:p>
    <w:p w14:paraId="04F182FC" w14:textId="33571E30" w:rsidR="002E31DD" w:rsidRPr="002E31DD" w:rsidRDefault="002E31DD" w:rsidP="007712EE">
      <w:pPr>
        <w:ind w:left="360"/>
        <w:rPr>
          <w:sz w:val="22"/>
          <w:szCs w:val="22"/>
        </w:rPr>
      </w:pPr>
      <w:r>
        <w:rPr>
          <w:bCs/>
          <w:sz w:val="22"/>
          <w:szCs w:val="22"/>
        </w:rPr>
        <w:t xml:space="preserve">………………………………………………………….. </w:t>
      </w:r>
      <w:r w:rsidRPr="002E31DD">
        <w:rPr>
          <w:bCs/>
          <w:sz w:val="22"/>
          <w:szCs w:val="22"/>
        </w:rPr>
        <w:t>(</w:t>
      </w:r>
      <w:r w:rsidRPr="002E31DD">
        <w:rPr>
          <w:bCs/>
          <w:i/>
          <w:iCs/>
          <w:sz w:val="22"/>
          <w:szCs w:val="22"/>
        </w:rPr>
        <w:t>należy wpisać podmiot o ile to dotyczy</w:t>
      </w:r>
      <w:r w:rsidRPr="002E31DD">
        <w:rPr>
          <w:bCs/>
          <w:sz w:val="22"/>
          <w:szCs w:val="22"/>
        </w:rPr>
        <w:t>)</w:t>
      </w:r>
    </w:p>
    <w:p w14:paraId="6C53CFC8" w14:textId="6A54C413" w:rsidR="002E2B27" w:rsidRDefault="002E2B27" w:rsidP="007712E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Oświadczamy, iż posiadamy wymagane przez Zamawiającego w SWZ minimalne kompetencje zespołu wykonującego wdrożenie, tj.:</w:t>
      </w:r>
    </w:p>
    <w:p w14:paraId="4AC1A9E9" w14:textId="082CA21D" w:rsidR="002E2B27" w:rsidRPr="00997573" w:rsidRDefault="002E2B27" w:rsidP="002E2B27">
      <w:pPr>
        <w:numPr>
          <w:ilvl w:val="0"/>
          <w:numId w:val="5"/>
        </w:numPr>
        <w:suppressAutoHyphens/>
        <w:ind w:left="325" w:hanging="283"/>
        <w:jc w:val="both"/>
        <w:rPr>
          <w:rFonts w:cs="Calibri"/>
        </w:rPr>
      </w:pPr>
      <w:r>
        <w:rPr>
          <w:rFonts w:cs="Calibri"/>
        </w:rPr>
        <w:t xml:space="preserve">posiadamy </w:t>
      </w:r>
      <w:r w:rsidRPr="00997573">
        <w:rPr>
          <w:rFonts w:cs="Calibri"/>
        </w:rPr>
        <w:t>status partner</w:t>
      </w:r>
      <w:r>
        <w:rPr>
          <w:rFonts w:cs="Calibri"/>
        </w:rPr>
        <w:t>a</w:t>
      </w:r>
      <w:r w:rsidRPr="00997573">
        <w:rPr>
          <w:rFonts w:cs="Calibri"/>
        </w:rPr>
        <w:t xml:space="preserve"> serwisowego firmy </w:t>
      </w:r>
      <w:proofErr w:type="spellStart"/>
      <w:r w:rsidRPr="00997573">
        <w:rPr>
          <w:rFonts w:cs="Calibri"/>
        </w:rPr>
        <w:t>VMware</w:t>
      </w:r>
      <w:proofErr w:type="spellEnd"/>
      <w:r w:rsidRPr="00997573">
        <w:rPr>
          <w:rFonts w:cs="Calibri"/>
        </w:rPr>
        <w:t xml:space="preserve"> w zakresie wirtualizacji stacji roboczych na poziomie minimum Master Services </w:t>
      </w:r>
      <w:proofErr w:type="spellStart"/>
      <w:r w:rsidRPr="00997573">
        <w:rPr>
          <w:rFonts w:cs="Calibri"/>
        </w:rPr>
        <w:t>Competency</w:t>
      </w:r>
      <w:proofErr w:type="spellEnd"/>
      <w:r w:rsidRPr="00997573">
        <w:rPr>
          <w:rFonts w:cs="Calibri"/>
        </w:rPr>
        <w:t xml:space="preserve"> Digital </w:t>
      </w:r>
      <w:proofErr w:type="spellStart"/>
      <w:r w:rsidRPr="00997573">
        <w:rPr>
          <w:rFonts w:cs="Calibri"/>
        </w:rPr>
        <w:t>Workspace</w:t>
      </w:r>
      <w:proofErr w:type="spellEnd"/>
      <w:r w:rsidRPr="00997573">
        <w:rPr>
          <w:rFonts w:cs="Calibri"/>
        </w:rPr>
        <w:t>,</w:t>
      </w:r>
    </w:p>
    <w:p w14:paraId="02A029A1" w14:textId="6C724FA1" w:rsidR="002E2B27" w:rsidRPr="00997573" w:rsidRDefault="002E2B27" w:rsidP="002E2B27">
      <w:pPr>
        <w:numPr>
          <w:ilvl w:val="0"/>
          <w:numId w:val="5"/>
        </w:numPr>
        <w:suppressAutoHyphens/>
        <w:ind w:left="325" w:hanging="283"/>
        <w:jc w:val="both"/>
        <w:rPr>
          <w:rFonts w:cs="Calibri"/>
        </w:rPr>
      </w:pPr>
      <w:r>
        <w:rPr>
          <w:rFonts w:cs="Calibri"/>
        </w:rPr>
        <w:t xml:space="preserve">dysponujemy </w:t>
      </w:r>
      <w:r w:rsidRPr="00997573">
        <w:rPr>
          <w:rFonts w:cs="Calibri"/>
        </w:rPr>
        <w:t>minimum dw</w:t>
      </w:r>
      <w:r>
        <w:rPr>
          <w:rFonts w:cs="Calibri"/>
        </w:rPr>
        <w:t>oma</w:t>
      </w:r>
      <w:r w:rsidRPr="00997573">
        <w:rPr>
          <w:rFonts w:cs="Calibri"/>
        </w:rPr>
        <w:t xml:space="preserve"> (2) osob</w:t>
      </w:r>
      <w:r>
        <w:rPr>
          <w:rFonts w:cs="Calibri"/>
        </w:rPr>
        <w:t>ami</w:t>
      </w:r>
      <w:r w:rsidRPr="00997573">
        <w:rPr>
          <w:rFonts w:cs="Calibri"/>
        </w:rPr>
        <w:t>, każda osoba posiadając</w:t>
      </w:r>
      <w:r>
        <w:rPr>
          <w:rFonts w:cs="Calibri"/>
        </w:rPr>
        <w:t>a</w:t>
      </w:r>
      <w:r w:rsidRPr="00997573">
        <w:rPr>
          <w:rFonts w:cs="Calibri"/>
        </w:rPr>
        <w:t xml:space="preserve"> łącznie, dla oprogramowania wirtualizacji posiadanego przez Zamawiającego, certyfikaty wystawione przez firmę </w:t>
      </w:r>
      <w:proofErr w:type="spellStart"/>
      <w:r w:rsidRPr="00997573">
        <w:rPr>
          <w:rFonts w:cs="Calibri"/>
        </w:rPr>
        <w:t>VMware</w:t>
      </w:r>
      <w:proofErr w:type="spellEnd"/>
      <w:r w:rsidRPr="00997573">
        <w:rPr>
          <w:rFonts w:cs="Calibri"/>
        </w:rPr>
        <w:t xml:space="preserve">: </w:t>
      </w:r>
      <w:proofErr w:type="spellStart"/>
      <w:r w:rsidRPr="00997573">
        <w:rPr>
          <w:rFonts w:cs="Calibri"/>
        </w:rPr>
        <w:t>VMware</w:t>
      </w:r>
      <w:proofErr w:type="spellEnd"/>
      <w:r w:rsidRPr="00997573">
        <w:rPr>
          <w:rFonts w:cs="Calibri"/>
        </w:rPr>
        <w:t xml:space="preserve"> </w:t>
      </w:r>
      <w:proofErr w:type="spellStart"/>
      <w:r w:rsidRPr="00997573">
        <w:rPr>
          <w:rFonts w:cs="Calibri"/>
        </w:rPr>
        <w:t>Certified</w:t>
      </w:r>
      <w:proofErr w:type="spellEnd"/>
      <w:r w:rsidRPr="00997573">
        <w:rPr>
          <w:rFonts w:cs="Calibri"/>
        </w:rPr>
        <w:t xml:space="preserve"> Advanced Professional (VCAP) Data Center </w:t>
      </w:r>
      <w:proofErr w:type="spellStart"/>
      <w:r w:rsidRPr="00997573">
        <w:rPr>
          <w:rFonts w:cs="Calibri"/>
        </w:rPr>
        <w:t>Virtualization</w:t>
      </w:r>
      <w:proofErr w:type="spellEnd"/>
      <w:r w:rsidRPr="00997573">
        <w:rPr>
          <w:rFonts w:cs="Calibri"/>
        </w:rPr>
        <w:t xml:space="preserve"> </w:t>
      </w:r>
      <w:proofErr w:type="spellStart"/>
      <w:r w:rsidRPr="00997573">
        <w:rPr>
          <w:rFonts w:cs="Calibri"/>
        </w:rPr>
        <w:t>Deploy</w:t>
      </w:r>
      <w:proofErr w:type="spellEnd"/>
      <w:r w:rsidRPr="00997573">
        <w:rPr>
          <w:rFonts w:cs="Calibri"/>
        </w:rPr>
        <w:t xml:space="preserve"> 2021 lub nowszy i </w:t>
      </w:r>
      <w:proofErr w:type="spellStart"/>
      <w:r w:rsidRPr="00997573">
        <w:rPr>
          <w:rFonts w:cs="Calibri"/>
        </w:rPr>
        <w:t>VMware</w:t>
      </w:r>
      <w:proofErr w:type="spellEnd"/>
      <w:r w:rsidRPr="00997573">
        <w:rPr>
          <w:rFonts w:cs="Calibri"/>
        </w:rPr>
        <w:t xml:space="preserve"> </w:t>
      </w:r>
      <w:proofErr w:type="spellStart"/>
      <w:r w:rsidRPr="00997573">
        <w:rPr>
          <w:rFonts w:cs="Calibri"/>
        </w:rPr>
        <w:t>Certified</w:t>
      </w:r>
      <w:proofErr w:type="spellEnd"/>
      <w:r w:rsidRPr="00997573">
        <w:rPr>
          <w:rFonts w:cs="Calibri"/>
        </w:rPr>
        <w:t xml:space="preserve"> Advanced Professional (VCAP) Desktop Management </w:t>
      </w:r>
      <w:proofErr w:type="spellStart"/>
      <w:r w:rsidRPr="00997573">
        <w:rPr>
          <w:rFonts w:cs="Calibri"/>
        </w:rPr>
        <w:t>Deploy</w:t>
      </w:r>
      <w:proofErr w:type="spellEnd"/>
      <w:r w:rsidRPr="00997573">
        <w:rPr>
          <w:rFonts w:cs="Calibri"/>
        </w:rPr>
        <w:t xml:space="preserve"> 2021 lub nowszy.</w:t>
      </w:r>
    </w:p>
    <w:p w14:paraId="1989A2E2" w14:textId="77777777" w:rsidR="002E2B27" w:rsidRDefault="002E2B27" w:rsidP="002E2B27">
      <w:pPr>
        <w:numPr>
          <w:ilvl w:val="0"/>
          <w:numId w:val="5"/>
        </w:numPr>
        <w:suppressAutoHyphens/>
        <w:ind w:left="325" w:hanging="283"/>
        <w:jc w:val="both"/>
        <w:rPr>
          <w:rFonts w:cs="Calibri"/>
        </w:rPr>
      </w:pPr>
      <w:r>
        <w:rPr>
          <w:rFonts w:cs="Calibri"/>
        </w:rPr>
        <w:t xml:space="preserve">dysponujemy </w:t>
      </w:r>
      <w:r w:rsidRPr="00997573">
        <w:rPr>
          <w:rFonts w:cs="Calibri"/>
        </w:rPr>
        <w:t>dw</w:t>
      </w:r>
      <w:r>
        <w:rPr>
          <w:rFonts w:cs="Calibri"/>
        </w:rPr>
        <w:t>oma</w:t>
      </w:r>
      <w:r w:rsidRPr="00997573">
        <w:rPr>
          <w:rFonts w:cs="Calibri"/>
        </w:rPr>
        <w:t xml:space="preserve"> (2) osob</w:t>
      </w:r>
      <w:r>
        <w:rPr>
          <w:rFonts w:cs="Calibri"/>
        </w:rPr>
        <w:t>ami</w:t>
      </w:r>
      <w:r w:rsidRPr="00997573">
        <w:rPr>
          <w:rFonts w:cs="Calibri"/>
        </w:rPr>
        <w:t xml:space="preserve"> posiadając</w:t>
      </w:r>
      <w:r>
        <w:rPr>
          <w:rFonts w:cs="Calibri"/>
        </w:rPr>
        <w:t>ymi</w:t>
      </w:r>
      <w:r w:rsidRPr="00997573">
        <w:rPr>
          <w:rFonts w:cs="Calibri"/>
        </w:rPr>
        <w:t xml:space="preserve"> certyfikaty wystawiane przez producenta oferowanych jednostek serwerowych, na poziomie minimum specjalisty „ang. </w:t>
      </w:r>
      <w:proofErr w:type="spellStart"/>
      <w:r w:rsidRPr="00997573">
        <w:rPr>
          <w:rFonts w:cs="Calibri"/>
        </w:rPr>
        <w:t>Specialist</w:t>
      </w:r>
      <w:proofErr w:type="spellEnd"/>
      <w:r w:rsidRPr="00997573">
        <w:rPr>
          <w:rFonts w:cs="Calibri"/>
        </w:rPr>
        <w:t>/Professional” lub wyższy,</w:t>
      </w:r>
    </w:p>
    <w:p w14:paraId="026C21FA" w14:textId="2D5B5F4E" w:rsidR="002E2B27" w:rsidRPr="002E2B27" w:rsidRDefault="002E2B27" w:rsidP="002E2B27">
      <w:pPr>
        <w:numPr>
          <w:ilvl w:val="0"/>
          <w:numId w:val="5"/>
        </w:numPr>
        <w:suppressAutoHyphens/>
        <w:ind w:left="325" w:hanging="283"/>
        <w:jc w:val="both"/>
        <w:rPr>
          <w:rFonts w:cs="Calibri"/>
        </w:rPr>
      </w:pPr>
      <w:r>
        <w:rPr>
          <w:rFonts w:cs="Calibri"/>
        </w:rPr>
        <w:t xml:space="preserve">dysponujemy </w:t>
      </w:r>
      <w:r w:rsidRPr="002E2B27">
        <w:rPr>
          <w:rFonts w:cs="Calibri"/>
        </w:rPr>
        <w:t>minimum dw</w:t>
      </w:r>
      <w:r>
        <w:rPr>
          <w:rFonts w:cs="Calibri"/>
        </w:rPr>
        <w:t>oma</w:t>
      </w:r>
      <w:r w:rsidRPr="002E2B27">
        <w:rPr>
          <w:rFonts w:cs="Calibri"/>
        </w:rPr>
        <w:t xml:space="preserve"> (2) inżynier</w:t>
      </w:r>
      <w:r>
        <w:rPr>
          <w:rFonts w:cs="Calibri"/>
        </w:rPr>
        <w:t>ami</w:t>
      </w:r>
      <w:r w:rsidRPr="002E2B27">
        <w:rPr>
          <w:rFonts w:cs="Calibri"/>
        </w:rPr>
        <w:t xml:space="preserve"> posiadający</w:t>
      </w:r>
      <w:r>
        <w:rPr>
          <w:rFonts w:cs="Calibri"/>
        </w:rPr>
        <w:t>mi</w:t>
      </w:r>
      <w:r w:rsidRPr="002E2B27">
        <w:rPr>
          <w:rFonts w:cs="Calibri"/>
        </w:rPr>
        <w:t xml:space="preserve"> ważny certyfikat MCSE 2012 wystawiony przez firmę Microsoft lub nowszy</w:t>
      </w:r>
    </w:p>
    <w:p w14:paraId="6843D3F1" w14:textId="02575B3C" w:rsidR="000D2595" w:rsidRPr="002A16E2" w:rsidRDefault="000D2595" w:rsidP="007712E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serwery i przełączniki sieciowe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0D26C26F" w14:textId="2A92F807" w:rsidR="000D2595" w:rsidRPr="002A16E2" w:rsidRDefault="000D2595" w:rsidP="007712E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>serwery i przełączniki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22FDD5CC" w14:textId="77777777" w:rsidR="000D2595" w:rsidRPr="002A16E2" w:rsidRDefault="000D2595" w:rsidP="007712E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FFB2CB" w14:textId="77777777" w:rsidR="000D2595" w:rsidRPr="002A16E2" w:rsidRDefault="000D2595" w:rsidP="007712E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7B2516" w14:textId="77777777" w:rsidR="000D2595" w:rsidRPr="002A16E2" w:rsidRDefault="000D2595" w:rsidP="007712E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94A82E7" w14:textId="77777777" w:rsidR="000D2595" w:rsidRPr="002A16E2" w:rsidRDefault="000D2595" w:rsidP="007712E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2595" w:rsidRPr="002A16E2" w14:paraId="7BFBC8D7" w14:textId="77777777" w:rsidTr="00B459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C9D73" w14:textId="77777777" w:rsidR="000D2595" w:rsidRPr="002A16E2" w:rsidRDefault="000D2595" w:rsidP="007712E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813431" w14:textId="77777777" w:rsidR="000D2595" w:rsidRPr="002A16E2" w:rsidRDefault="000D2595" w:rsidP="007712E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ABC3FE7" w14:textId="77777777" w:rsidR="000D2595" w:rsidRPr="002A16E2" w:rsidRDefault="000D2595" w:rsidP="007712E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EC3D63" w14:textId="77777777" w:rsidR="000D2595" w:rsidRPr="002A16E2" w:rsidRDefault="000D2595" w:rsidP="007712E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D2595" w:rsidRPr="002A16E2" w14:paraId="685E692C" w14:textId="77777777" w:rsidTr="00B459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4E40F" w14:textId="77777777" w:rsidR="000D2595" w:rsidRPr="002A16E2" w:rsidRDefault="000D2595" w:rsidP="007712E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DC1FB" w14:textId="77777777" w:rsidR="000D2595" w:rsidRPr="002A16E2" w:rsidRDefault="000D2595" w:rsidP="007712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78C4F" w14:textId="77777777" w:rsidR="000D2595" w:rsidRPr="002A16E2" w:rsidRDefault="000D2595" w:rsidP="007712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0D2595" w:rsidRPr="002A16E2" w14:paraId="6DC37B32" w14:textId="77777777" w:rsidTr="00B4591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598DA" w14:textId="77777777" w:rsidR="000D2595" w:rsidRPr="002A16E2" w:rsidRDefault="000D2595" w:rsidP="007712E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58AD5" w14:textId="77777777" w:rsidR="000D2595" w:rsidRPr="002A16E2" w:rsidRDefault="000D2595" w:rsidP="007712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BEA96" w14:textId="77777777" w:rsidR="000D2595" w:rsidRPr="002A16E2" w:rsidRDefault="000D2595" w:rsidP="007712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7F5A0CFE" w14:textId="77777777" w:rsidR="000D2595" w:rsidRPr="002A16E2" w:rsidRDefault="000D2595" w:rsidP="007712E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CB178C4" w14:textId="77777777" w:rsidR="000D2595" w:rsidRPr="002A16E2" w:rsidRDefault="000D2595" w:rsidP="007712EE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F72C0DB" w14:textId="77777777" w:rsidR="000D2595" w:rsidRPr="002A16E2" w:rsidRDefault="000D2595" w:rsidP="007712EE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05D809A" w14:textId="77777777" w:rsidR="000D2595" w:rsidRPr="002A16E2" w:rsidRDefault="000D2595" w:rsidP="007712EE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E1B7547" w14:textId="77777777" w:rsidR="000D2595" w:rsidRPr="002A16E2" w:rsidRDefault="000D2595" w:rsidP="007712E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E6EFCD6" w14:textId="77777777" w:rsidR="000D2595" w:rsidRPr="002A16E2" w:rsidRDefault="000D2595" w:rsidP="007712EE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2E661A0" w14:textId="77777777" w:rsidR="000D2595" w:rsidRPr="002A16E2" w:rsidRDefault="000D2595" w:rsidP="007712E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B3C26B1" w14:textId="77777777" w:rsidR="000D2595" w:rsidRPr="002A16E2" w:rsidRDefault="000D2595" w:rsidP="007712EE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DA53FE5" w14:textId="77777777" w:rsidR="000D2595" w:rsidRPr="002A16E2" w:rsidRDefault="000D2595" w:rsidP="007712EE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7912E19" w14:textId="77777777" w:rsidR="000D2595" w:rsidRPr="00F47191" w:rsidRDefault="000D2595" w:rsidP="000D2595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057A1CD" w14:textId="77777777" w:rsidR="00FE545C" w:rsidRPr="000D2595" w:rsidRDefault="00FE545C" w:rsidP="000D2595"/>
    <w:sectPr w:rsidR="00FE545C" w:rsidRPr="000D25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DE74C" w14:textId="77777777" w:rsidR="00375E2F" w:rsidRDefault="00375E2F">
      <w:r>
        <w:separator/>
      </w:r>
    </w:p>
  </w:endnote>
  <w:endnote w:type="continuationSeparator" w:id="0">
    <w:p w14:paraId="767F65AF" w14:textId="77777777" w:rsidR="00375E2F" w:rsidRDefault="00375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oto Sans CJK SC Regular">
    <w:altName w:val="Times New Roman"/>
    <w:charset w:val="01"/>
    <w:family w:val="auto"/>
    <w:pitch w:val="variable"/>
  </w:font>
  <w:font w:name="FreeSans">
    <w:altName w:val="Arial"/>
    <w:charset w:val="01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30785" w14:textId="77777777" w:rsidR="003511C3" w:rsidRDefault="003511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97DE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21429" w14:textId="77777777" w:rsidR="003511C3" w:rsidRDefault="003511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C4597" w14:textId="77777777" w:rsidR="00375E2F" w:rsidRDefault="00375E2F">
      <w:r>
        <w:separator/>
      </w:r>
    </w:p>
  </w:footnote>
  <w:footnote w:type="continuationSeparator" w:id="0">
    <w:p w14:paraId="72BEE56D" w14:textId="77777777" w:rsidR="00375E2F" w:rsidRDefault="00375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B0237" w14:textId="77777777" w:rsidR="003511C3" w:rsidRDefault="003511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35F5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5B4A4" w14:textId="77777777" w:rsidR="003511C3" w:rsidRDefault="003511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B00FB5"/>
    <w:multiLevelType w:val="hybridMultilevel"/>
    <w:tmpl w:val="721C3B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56479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8193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1326500">
    <w:abstractNumId w:val="0"/>
  </w:num>
  <w:num w:numId="4" w16cid:durableId="2021541402">
    <w:abstractNumId w:val="3"/>
  </w:num>
  <w:num w:numId="5" w16cid:durableId="1350566368">
    <w:abstractNumId w:val="1"/>
  </w:num>
  <w:num w:numId="6" w16cid:durableId="1970471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5E2F"/>
    <w:rsid w:val="00012286"/>
    <w:rsid w:val="00026972"/>
    <w:rsid w:val="000704FC"/>
    <w:rsid w:val="00071CCC"/>
    <w:rsid w:val="000B731D"/>
    <w:rsid w:val="000D2595"/>
    <w:rsid w:val="000D6134"/>
    <w:rsid w:val="000E09C7"/>
    <w:rsid w:val="000F6589"/>
    <w:rsid w:val="00106636"/>
    <w:rsid w:val="00116EC6"/>
    <w:rsid w:val="00145E77"/>
    <w:rsid w:val="001801DD"/>
    <w:rsid w:val="001D4612"/>
    <w:rsid w:val="00207E98"/>
    <w:rsid w:val="002723B0"/>
    <w:rsid w:val="002A2582"/>
    <w:rsid w:val="002E2B27"/>
    <w:rsid w:val="002E31DD"/>
    <w:rsid w:val="00315A4A"/>
    <w:rsid w:val="003511C3"/>
    <w:rsid w:val="00375E2F"/>
    <w:rsid w:val="003E11E2"/>
    <w:rsid w:val="004B7300"/>
    <w:rsid w:val="004C6753"/>
    <w:rsid w:val="00595C87"/>
    <w:rsid w:val="005B27EF"/>
    <w:rsid w:val="005D2C65"/>
    <w:rsid w:val="005E6D94"/>
    <w:rsid w:val="0063384F"/>
    <w:rsid w:val="00643C6F"/>
    <w:rsid w:val="00646202"/>
    <w:rsid w:val="0065290F"/>
    <w:rsid w:val="006815F6"/>
    <w:rsid w:val="006B3126"/>
    <w:rsid w:val="00730F8E"/>
    <w:rsid w:val="007712EE"/>
    <w:rsid w:val="007748F0"/>
    <w:rsid w:val="007A4321"/>
    <w:rsid w:val="00833933"/>
    <w:rsid w:val="00853083"/>
    <w:rsid w:val="008844BC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6330C"/>
    <w:rsid w:val="00B774DC"/>
    <w:rsid w:val="00B950FD"/>
    <w:rsid w:val="00BD1428"/>
    <w:rsid w:val="00BE617A"/>
    <w:rsid w:val="00C969A6"/>
    <w:rsid w:val="00CA7D36"/>
    <w:rsid w:val="00CC7921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9E18DE8"/>
  <w15:chartTrackingRefBased/>
  <w15:docId w15:val="{D20F25CC-FF22-430E-B0D6-CD9CAA87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59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Listanumerowana">
    <w:name w:val="List Number"/>
    <w:basedOn w:val="Lista"/>
    <w:unhideWhenUsed/>
    <w:rsid w:val="002E2B27"/>
    <w:pPr>
      <w:suppressAutoHyphens/>
      <w:spacing w:after="120" w:line="288" w:lineRule="auto"/>
      <w:ind w:left="360" w:hanging="360"/>
      <w:contextualSpacing w:val="0"/>
      <w:jc w:val="both"/>
    </w:pPr>
    <w:rPr>
      <w:rFonts w:eastAsia="Noto Sans CJK SC Regular" w:cs="FreeSans"/>
      <w:kern w:val="2"/>
      <w:lang w:eastAsia="zh-CN" w:bidi="hi-IN"/>
    </w:rPr>
  </w:style>
  <w:style w:type="paragraph" w:styleId="Lista">
    <w:name w:val="List"/>
    <w:basedOn w:val="Normalny"/>
    <w:uiPriority w:val="99"/>
    <w:semiHidden/>
    <w:unhideWhenUsed/>
    <w:rsid w:val="002E2B27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5</Pages>
  <Words>1080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2023-11-20T08:03:00Z</cp:lastPrinted>
  <dcterms:created xsi:type="dcterms:W3CDTF">2023-11-20T07:54:00Z</dcterms:created>
  <dcterms:modified xsi:type="dcterms:W3CDTF">2023-11-22T08:01:00Z</dcterms:modified>
</cp:coreProperties>
</file>