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E66F5" w14:textId="092BBF4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92AE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B009E7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1CC36C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25EAB0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4D384C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19AB03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666547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EC24A9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EB3880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875A97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4F313E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C50087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561C53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2D80F8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5D940A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A923BD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70F1DB3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9058A" w:rsidRPr="0089058A">
        <w:rPr>
          <w:rFonts w:eastAsia="Times New Roman" w:cs="Calibri"/>
          <w:b/>
          <w:lang w:eastAsia="pl-PL"/>
        </w:rPr>
        <w:t>dostawa i uruchomienie stanowiska akwizycji danych multimedialnych dla WI - KC-zp.272-674/23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9F3070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B61C82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148388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AACEA3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6A1CD5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84E830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7048A6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3DEDA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6D3ED6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B473CF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6F9D00D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47B1FD" w14:textId="6E555C28" w:rsidR="005103B9" w:rsidRPr="00D92AE1" w:rsidRDefault="008F3D36" w:rsidP="00D92AE1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D92AE1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A5A2D" w14:textId="77777777" w:rsidR="00C558CA" w:rsidRDefault="00C558CA" w:rsidP="0038231F">
      <w:pPr>
        <w:spacing w:after="0" w:line="240" w:lineRule="auto"/>
      </w:pPr>
      <w:r>
        <w:separator/>
      </w:r>
    </w:p>
  </w:endnote>
  <w:endnote w:type="continuationSeparator" w:id="0">
    <w:p w14:paraId="397B52E4" w14:textId="77777777" w:rsidR="00C558CA" w:rsidRDefault="00C558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7F490" w14:textId="77777777" w:rsidR="0089058A" w:rsidRDefault="008905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84D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9CE34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2B77" w14:textId="77777777" w:rsidR="0089058A" w:rsidRDefault="00890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EA698" w14:textId="77777777" w:rsidR="00C558CA" w:rsidRDefault="00C558CA" w:rsidP="0038231F">
      <w:pPr>
        <w:spacing w:after="0" w:line="240" w:lineRule="auto"/>
      </w:pPr>
      <w:r>
        <w:separator/>
      </w:r>
    </w:p>
  </w:footnote>
  <w:footnote w:type="continuationSeparator" w:id="0">
    <w:p w14:paraId="33400E7C" w14:textId="77777777" w:rsidR="00C558CA" w:rsidRDefault="00C558CA" w:rsidP="0038231F">
      <w:pPr>
        <w:spacing w:after="0" w:line="240" w:lineRule="auto"/>
      </w:pPr>
      <w:r>
        <w:continuationSeparator/>
      </w:r>
    </w:p>
  </w:footnote>
  <w:footnote w:id="1">
    <w:p w14:paraId="57EE2D7D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753F9A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746C2" w14:textId="77777777" w:rsidR="0089058A" w:rsidRDefault="00890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5E90" w14:textId="77777777" w:rsidR="0089058A" w:rsidRDefault="00890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62806" w14:textId="77777777" w:rsidR="0089058A" w:rsidRDefault="00890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849926">
    <w:abstractNumId w:val="7"/>
  </w:num>
  <w:num w:numId="2" w16cid:durableId="1773549575">
    <w:abstractNumId w:val="0"/>
  </w:num>
  <w:num w:numId="3" w16cid:durableId="716125715">
    <w:abstractNumId w:val="6"/>
  </w:num>
  <w:num w:numId="4" w16cid:durableId="1021011563">
    <w:abstractNumId w:val="9"/>
  </w:num>
  <w:num w:numId="5" w16cid:durableId="1526287917">
    <w:abstractNumId w:val="8"/>
  </w:num>
  <w:num w:numId="6" w16cid:durableId="1318651462">
    <w:abstractNumId w:val="5"/>
  </w:num>
  <w:num w:numId="7" w16cid:durableId="1780758071">
    <w:abstractNumId w:val="1"/>
  </w:num>
  <w:num w:numId="8" w16cid:durableId="514422601">
    <w:abstractNumId w:val="3"/>
  </w:num>
  <w:num w:numId="9" w16cid:durableId="1793935969">
    <w:abstractNumId w:val="2"/>
  </w:num>
  <w:num w:numId="10" w16cid:durableId="616789442">
    <w:abstractNumId w:val="4"/>
  </w:num>
  <w:num w:numId="11" w16cid:durableId="14237924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8C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058A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58CA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2AE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0281AC"/>
  <w15:chartTrackingRefBased/>
  <w15:docId w15:val="{388E1C8B-43AB-4C8F-87DE-A16A401A8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2023-11-13T10:27:00Z</dcterms:created>
  <dcterms:modified xsi:type="dcterms:W3CDTF">2023-11-13T10:27:00Z</dcterms:modified>
</cp:coreProperties>
</file>