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38A84533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1063742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Przedmiotem umowy jest</w:t>
      </w:r>
      <w:r w:rsidR="00AF7088">
        <w:rPr>
          <w:sz w:val="22"/>
          <w:szCs w:val="22"/>
        </w:rPr>
        <w:t>:</w:t>
      </w:r>
      <w:r w:rsidRPr="00960B79">
        <w:rPr>
          <w:sz w:val="22"/>
          <w:szCs w:val="22"/>
        </w:rPr>
        <w:t xml:space="preserve"> </w:t>
      </w:r>
      <w:r w:rsidR="00AF7088" w:rsidRPr="00AF7088">
        <w:rPr>
          <w:b/>
          <w:sz w:val="22"/>
          <w:szCs w:val="22"/>
        </w:rPr>
        <w:t xml:space="preserve">Wynajęcie </w:t>
      </w:r>
      <w:proofErr w:type="spellStart"/>
      <w:r w:rsidR="00AF7088" w:rsidRPr="00AF7088">
        <w:rPr>
          <w:b/>
          <w:sz w:val="22"/>
          <w:szCs w:val="22"/>
        </w:rPr>
        <w:t>busa</w:t>
      </w:r>
      <w:proofErr w:type="spellEnd"/>
      <w:r w:rsidR="00AF7088" w:rsidRPr="00AF7088">
        <w:rPr>
          <w:b/>
          <w:sz w:val="22"/>
          <w:szCs w:val="22"/>
        </w:rPr>
        <w:t xml:space="preserve"> na zajęcia terenowe dla słuchaczy studiów podyplomowych "Transport Gazu i Energetyka Gazowa" dla </w:t>
      </w:r>
      <w:proofErr w:type="spellStart"/>
      <w:r w:rsidR="00AF7088" w:rsidRPr="00AF7088">
        <w:rPr>
          <w:b/>
          <w:sz w:val="22"/>
          <w:szCs w:val="22"/>
        </w:rPr>
        <w:t>WWNiG</w:t>
      </w:r>
      <w:proofErr w:type="spellEnd"/>
      <w:r w:rsidR="00AF7088" w:rsidRPr="00AF7088">
        <w:rPr>
          <w:b/>
          <w:sz w:val="22"/>
          <w:szCs w:val="22"/>
        </w:rPr>
        <w:t xml:space="preserve"> - KC-zp.272-700/23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178CAA18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>Zleceniobiorca zobowiązuje się do realizacji usług</w:t>
      </w:r>
      <w:r w:rsidR="00AF7088">
        <w:rPr>
          <w:sz w:val="22"/>
          <w:szCs w:val="22"/>
        </w:rPr>
        <w:t>i</w:t>
      </w:r>
      <w:r w:rsidRPr="00962679">
        <w:rPr>
          <w:sz w:val="22"/>
          <w:szCs w:val="22"/>
        </w:rPr>
        <w:t xml:space="preserve"> transportow</w:t>
      </w:r>
      <w:r w:rsidR="00AF7088">
        <w:rPr>
          <w:sz w:val="22"/>
          <w:szCs w:val="22"/>
        </w:rPr>
        <w:t>ej</w:t>
      </w:r>
      <w:r w:rsidRPr="00962679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093E3042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3. Zleceniobiorca zobowiązuje się do realizacji </w:t>
      </w:r>
      <w:r w:rsidR="00AF7088" w:rsidRPr="00225D2F">
        <w:rPr>
          <w:sz w:val="22"/>
          <w:szCs w:val="22"/>
        </w:rPr>
        <w:t>usłu</w:t>
      </w:r>
      <w:r w:rsidR="00AF7088">
        <w:rPr>
          <w:sz w:val="22"/>
          <w:szCs w:val="22"/>
        </w:rPr>
        <w:t>gi</w:t>
      </w:r>
      <w:r w:rsidRPr="00225D2F">
        <w:rPr>
          <w:sz w:val="22"/>
          <w:szCs w:val="22"/>
        </w:rPr>
        <w:t xml:space="preserve"> transportow</w:t>
      </w:r>
      <w:r w:rsidR="00AF7088">
        <w:rPr>
          <w:sz w:val="22"/>
          <w:szCs w:val="22"/>
        </w:rPr>
        <w:t>ej</w:t>
      </w:r>
      <w:r w:rsidRPr="00225D2F">
        <w:rPr>
          <w:sz w:val="22"/>
          <w:szCs w:val="22"/>
        </w:rPr>
        <w:t xml:space="preserve"> wykorzystując środki transportu spełniające cechy techniczne i jakościowe określone w Polskich Normach przenoszących europejskie normy zharmonizowane.</w:t>
      </w:r>
    </w:p>
    <w:p w14:paraId="766F2A97" w14:textId="5DADCF4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</w:t>
      </w:r>
      <w:r w:rsidR="00AF7088">
        <w:rPr>
          <w:sz w:val="22"/>
          <w:szCs w:val="22"/>
        </w:rPr>
        <w:t>u przeznaczonego do realizacji zamówienia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3A14E88E" w:rsidR="00225D2F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>zapewnieni</w:t>
      </w:r>
      <w:r w:rsidR="00AF7088">
        <w:rPr>
          <w:sz w:val="22"/>
          <w:szCs w:val="22"/>
        </w:rPr>
        <w:t xml:space="preserve">e </w:t>
      </w:r>
      <w:proofErr w:type="spellStart"/>
      <w:r w:rsidR="00AF7088">
        <w:rPr>
          <w:sz w:val="22"/>
          <w:szCs w:val="22"/>
        </w:rPr>
        <w:t>busa</w:t>
      </w:r>
      <w:proofErr w:type="spellEnd"/>
      <w:r w:rsidR="00AF7088">
        <w:rPr>
          <w:sz w:val="22"/>
          <w:szCs w:val="22"/>
        </w:rPr>
        <w:t xml:space="preserve"> posiadającego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AF7088">
        <w:rPr>
          <w:sz w:val="22"/>
          <w:szCs w:val="22"/>
        </w:rPr>
        <w:t>20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technicznie i dopuszczon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AF7088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AF7088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bookmarkStart w:id="2" w:name="_Hlk144376527"/>
      <w:proofErr w:type="spellStart"/>
      <w:r w:rsidR="00AF7088">
        <w:rPr>
          <w:sz w:val="22"/>
          <w:szCs w:val="22"/>
        </w:rPr>
        <w:t>bus</w:t>
      </w:r>
      <w:proofErr w:type="spellEnd"/>
      <w:r w:rsidR="00AF7088">
        <w:rPr>
          <w:sz w:val="22"/>
          <w:szCs w:val="22"/>
        </w:rPr>
        <w:t xml:space="preserve"> marki</w:t>
      </w:r>
      <w:r w:rsidR="00D85970">
        <w:rPr>
          <w:sz w:val="22"/>
          <w:szCs w:val="22"/>
        </w:rPr>
        <w:t xml:space="preserve"> 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bookmarkEnd w:id="2"/>
      <w:r w:rsidR="00AF7088">
        <w:rPr>
          <w:sz w:val="22"/>
          <w:szCs w:val="22"/>
        </w:rPr>
        <w:t>.</w:t>
      </w:r>
    </w:p>
    <w:p w14:paraId="4542DD62" w14:textId="31A508A4" w:rsidR="00D85970" w:rsidRPr="00065CB4" w:rsidRDefault="00D85970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Pr="00D85970">
        <w:t xml:space="preserve"> </w:t>
      </w:r>
      <w:r>
        <w:rPr>
          <w:sz w:val="22"/>
          <w:szCs w:val="22"/>
        </w:rPr>
        <w:t>z</w:t>
      </w:r>
      <w:r w:rsidRPr="00D85970">
        <w:rPr>
          <w:sz w:val="22"/>
          <w:szCs w:val="22"/>
        </w:rPr>
        <w:t>apewnieni</w:t>
      </w:r>
      <w:r>
        <w:rPr>
          <w:sz w:val="22"/>
          <w:szCs w:val="22"/>
        </w:rPr>
        <w:t>a</w:t>
      </w:r>
      <w:r w:rsidRPr="00D85970">
        <w:rPr>
          <w:sz w:val="22"/>
          <w:szCs w:val="22"/>
        </w:rPr>
        <w:t xml:space="preserve"> odpowiedniego komfortu pojazdów tj. odległość między siedzeniami nie może krępować ruchów pasażera, sprawna klimatyzacja</w:t>
      </w:r>
      <w:r>
        <w:rPr>
          <w:sz w:val="22"/>
          <w:szCs w:val="22"/>
        </w:rPr>
        <w:t>.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06F29540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nie później niż </w:t>
      </w:r>
      <w:r w:rsidR="00AF7088">
        <w:rPr>
          <w:sz w:val="22"/>
          <w:szCs w:val="22"/>
        </w:rPr>
        <w:t>15</w:t>
      </w:r>
      <w:r w:rsidR="00107A56" w:rsidRPr="00107A56">
        <w:rPr>
          <w:sz w:val="22"/>
          <w:szCs w:val="22"/>
        </w:rPr>
        <w:t xml:space="preserve"> min. przed planowanym terminem odjazdu </w:t>
      </w:r>
      <w:r w:rsidR="00D85970">
        <w:rPr>
          <w:sz w:val="22"/>
          <w:szCs w:val="22"/>
        </w:rPr>
        <w:t>w miejscu wskazanym przez Zamawiającego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B59A9D7" w14:textId="196BFE16" w:rsidR="00D85970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85970" w:rsidRPr="00D85970">
        <w:rPr>
          <w:sz w:val="22"/>
          <w:szCs w:val="22"/>
        </w:rPr>
        <w:tab/>
        <w:t xml:space="preserve">W przypadku awarii Wykonawca zobowiązany jest do wysłania </w:t>
      </w:r>
      <w:proofErr w:type="spellStart"/>
      <w:r w:rsidR="00AF7088">
        <w:rPr>
          <w:sz w:val="22"/>
          <w:szCs w:val="22"/>
        </w:rPr>
        <w:t>busa</w:t>
      </w:r>
      <w:proofErr w:type="spellEnd"/>
      <w:r w:rsidR="00D85970" w:rsidRPr="00D85970">
        <w:rPr>
          <w:sz w:val="22"/>
          <w:szCs w:val="22"/>
        </w:rPr>
        <w:t xml:space="preserve"> zastępczego w czasie nie dłuższym niż 1 h.</w:t>
      </w:r>
    </w:p>
    <w:p w14:paraId="4641D811" w14:textId="4260658B" w:rsidR="00225D2F" w:rsidRPr="00225D2F" w:rsidRDefault="00D8597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10.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19339A60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</w:t>
      </w:r>
      <w:r w:rsidR="00D85970">
        <w:rPr>
          <w:sz w:val="22"/>
          <w:szCs w:val="22"/>
        </w:rPr>
        <w:t>1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0D934582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FF3123">
        <w:rPr>
          <w:sz w:val="22"/>
          <w:szCs w:val="22"/>
        </w:rPr>
        <w:t>08-09/12/2023 r.</w:t>
      </w:r>
      <w:r w:rsidR="00963479" w:rsidRPr="00962679">
        <w:rPr>
          <w:sz w:val="22"/>
          <w:szCs w:val="22"/>
        </w:rPr>
        <w:t xml:space="preserve"> </w:t>
      </w: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39F93D4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</w:r>
      <w:r w:rsidR="00FF3123">
        <w:rPr>
          <w:sz w:val="22"/>
          <w:szCs w:val="22"/>
        </w:rPr>
        <w:t>W</w:t>
      </w:r>
      <w:r w:rsidRPr="00405E10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5B80CF4A" w:rsidR="00A54AE5" w:rsidRPr="00910530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1 km </w:t>
      </w:r>
      <w:r w:rsidR="00EA1005" w:rsidRPr="00910530">
        <w:rPr>
          <w:sz w:val="22"/>
          <w:szCs w:val="22"/>
        </w:rPr>
        <w:t xml:space="preserve">trasy pozostanie niezmienna w okresie </w:t>
      </w:r>
      <w:r w:rsidR="00FF3123">
        <w:rPr>
          <w:sz w:val="22"/>
          <w:szCs w:val="22"/>
        </w:rPr>
        <w:t>realizacji zamówienia.</w:t>
      </w:r>
    </w:p>
    <w:p w14:paraId="78B966FE" w14:textId="2A738481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5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 xml:space="preserve">Wynagrodzenie obejmuje wszystkie koszty i opłaty związane z wykonaniem przedmiotu umowy, </w:t>
      </w:r>
      <w:r w:rsidR="004F3F61">
        <w:rPr>
          <w:sz w:val="22"/>
          <w:szCs w:val="22"/>
        </w:rPr>
        <w:br/>
      </w:r>
      <w:bookmarkStart w:id="3" w:name="_GoBack"/>
      <w:bookmarkEnd w:id="3"/>
      <w:r w:rsidR="00A54AE5" w:rsidRPr="00910530">
        <w:rPr>
          <w:sz w:val="22"/>
          <w:szCs w:val="22"/>
        </w:rPr>
        <w:t>a w szczególności koszt transportu uczestników wyjazd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>, podatki i opłaty drogowe, opłaty parkingowe,  k</w:t>
      </w:r>
      <w:r w:rsidR="00065CB4" w:rsidRPr="00910530">
        <w:rPr>
          <w:sz w:val="22"/>
          <w:szCs w:val="22"/>
        </w:rPr>
        <w:t>oszty postoju, autostrad</w:t>
      </w:r>
      <w:r w:rsidR="00536D66" w:rsidRPr="00910530">
        <w:rPr>
          <w:sz w:val="22"/>
          <w:szCs w:val="22"/>
        </w:rPr>
        <w:t>.</w:t>
      </w:r>
      <w:r w:rsidR="004751FD" w:rsidRPr="00910530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6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 xml:space="preserve"> wskazanego przez Zleceniodawcę.</w:t>
      </w: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5DBA689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D85970">
        <w:rPr>
          <w:sz w:val="22"/>
          <w:szCs w:val="22"/>
        </w:rPr>
        <w:t>będzie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u</w:t>
      </w:r>
      <w:r w:rsidR="003E749C" w:rsidRPr="003E749C">
        <w:rPr>
          <w:sz w:val="22"/>
          <w:szCs w:val="22"/>
        </w:rPr>
        <w:t>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 xml:space="preserve">po wykonaniu umowy </w:t>
      </w:r>
      <w:r w:rsidR="003E749C" w:rsidRPr="003E749C">
        <w:rPr>
          <w:sz w:val="22"/>
          <w:szCs w:val="22"/>
        </w:rPr>
        <w:t>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C235552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A54CB5">
        <w:rPr>
          <w:sz w:val="22"/>
          <w:szCs w:val="22"/>
        </w:rPr>
        <w:t>7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15FB9EDA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</w:t>
      </w:r>
      <w:proofErr w:type="spellStart"/>
      <w:r w:rsidR="00FF3123">
        <w:rPr>
          <w:sz w:val="22"/>
          <w:szCs w:val="22"/>
        </w:rPr>
        <w:t>busa</w:t>
      </w:r>
      <w:proofErr w:type="spellEnd"/>
      <w:r w:rsidR="00657EA1" w:rsidRPr="00657EA1">
        <w:rPr>
          <w:sz w:val="22"/>
          <w:szCs w:val="22"/>
        </w:rPr>
        <w:t xml:space="preserve">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4" w:name="_Hlk130982978"/>
      <w:r>
        <w:rPr>
          <w:sz w:val="22"/>
          <w:szCs w:val="22"/>
        </w:rPr>
        <w:t xml:space="preserve">występującej po stronie </w:t>
      </w:r>
      <w:bookmarkEnd w:id="4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24537260" w14:textId="01E52099" w:rsidR="00015422" w:rsidRDefault="00015422" w:rsidP="0070352E">
      <w:pPr>
        <w:jc w:val="both"/>
        <w:rPr>
          <w:sz w:val="22"/>
          <w:szCs w:val="22"/>
        </w:rPr>
      </w:pPr>
    </w:p>
    <w:p w14:paraId="4E203E0F" w14:textId="45F9B34C" w:rsidR="00AF7088" w:rsidRDefault="00AF7088" w:rsidP="0070352E">
      <w:pPr>
        <w:jc w:val="both"/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396BF84C" w:rsidR="002D1797" w:rsidRPr="00FB4D75" w:rsidRDefault="002D1797" w:rsidP="002D179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FB4D75">
        <w:rPr>
          <w:rFonts w:ascii="Times New Roman" w:hAnsi="Times New Roman" w:cs="Times New Roman"/>
          <w:i/>
          <w:iCs/>
          <w:sz w:val="22"/>
          <w:szCs w:val="22"/>
        </w:rPr>
        <w:t>Załączniki do umowy:</w:t>
      </w:r>
    </w:p>
    <w:p w14:paraId="1C9AC20F" w14:textId="77777777" w:rsidR="002D1797" w:rsidRPr="00FB4D75" w:rsidRDefault="002D1797" w:rsidP="002D179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FB4D75">
        <w:rPr>
          <w:rFonts w:ascii="Times New Roman" w:hAnsi="Times New Roman" w:cs="Times New Roman"/>
          <w:i/>
          <w:iCs/>
          <w:sz w:val="22"/>
          <w:szCs w:val="22"/>
        </w:rPr>
        <w:t xml:space="preserve">1) Formularz oferty </w:t>
      </w:r>
    </w:p>
    <w:p w14:paraId="1E394B55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0BD007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A48C2A6" w14:textId="77777777" w:rsidR="002D1797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546058C8" w14:textId="101E2D9E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sectPr w:rsidR="002D1797" w:rsidSect="00FF3123">
      <w:pgSz w:w="11906" w:h="16838"/>
      <w:pgMar w:top="1276" w:right="1152" w:bottom="1418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55994" w14:textId="77777777" w:rsidR="009862AC" w:rsidRDefault="009862AC">
      <w:r>
        <w:separator/>
      </w:r>
    </w:p>
  </w:endnote>
  <w:endnote w:type="continuationSeparator" w:id="0">
    <w:p w14:paraId="4B6A8FE4" w14:textId="77777777" w:rsidR="009862AC" w:rsidRDefault="00986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AE023" w14:textId="77777777" w:rsidR="009862AC" w:rsidRDefault="009862AC">
      <w:r>
        <w:separator/>
      </w:r>
    </w:p>
  </w:footnote>
  <w:footnote w:type="continuationSeparator" w:id="0">
    <w:p w14:paraId="5702A4D7" w14:textId="77777777" w:rsidR="009862AC" w:rsidRDefault="009862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4F3F61"/>
    <w:rsid w:val="0050385D"/>
    <w:rsid w:val="00503D3D"/>
    <w:rsid w:val="00520177"/>
    <w:rsid w:val="00536D66"/>
    <w:rsid w:val="005442D7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60B79"/>
    <w:rsid w:val="00962679"/>
    <w:rsid w:val="00963479"/>
    <w:rsid w:val="00974798"/>
    <w:rsid w:val="00976B68"/>
    <w:rsid w:val="00983B15"/>
    <w:rsid w:val="009862AC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82F98"/>
    <w:rsid w:val="00A875D1"/>
    <w:rsid w:val="00A942B1"/>
    <w:rsid w:val="00AA3413"/>
    <w:rsid w:val="00AA563A"/>
    <w:rsid w:val="00AE506E"/>
    <w:rsid w:val="00AF42D3"/>
    <w:rsid w:val="00AF69C7"/>
    <w:rsid w:val="00AF7088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B4D75"/>
    <w:rsid w:val="00FC6AE2"/>
    <w:rsid w:val="00FD2BDD"/>
    <w:rsid w:val="00FE4F38"/>
    <w:rsid w:val="00FF3123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CAAB4-0BF4-462F-A9DA-0338E4E5B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45</TotalTime>
  <Pages>4</Pages>
  <Words>1757</Words>
  <Characters>10546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11</cp:revision>
  <cp:lastPrinted>2023-08-31T10:39:00Z</cp:lastPrinted>
  <dcterms:created xsi:type="dcterms:W3CDTF">2023-04-05T11:49:00Z</dcterms:created>
  <dcterms:modified xsi:type="dcterms:W3CDTF">2023-11-17T12:21:00Z</dcterms:modified>
</cp:coreProperties>
</file>