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74D7" w14:textId="3F766B2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5161C5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C4942D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951B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4434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38DDE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4AEA6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B2647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6A4EFD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09285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02753C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C676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BB077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BE97EA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2EFE64" w14:textId="65644362" w:rsidR="000E14F8" w:rsidRPr="000E14F8" w:rsidRDefault="000E14F8" w:rsidP="008D2AB8">
      <w:pPr>
        <w:ind w:right="-110"/>
        <w:rPr>
          <w:b/>
        </w:rPr>
      </w:pPr>
      <w:r w:rsidRPr="000E14F8">
        <w:rPr>
          <w:b/>
        </w:rPr>
        <w:t xml:space="preserve">Akademia Górniczo </w:t>
      </w:r>
      <w:r w:rsidR="00286C87">
        <w:rPr>
          <w:b/>
        </w:rPr>
        <w:t>–</w:t>
      </w:r>
      <w:r w:rsidRPr="000E14F8">
        <w:rPr>
          <w:b/>
        </w:rPr>
        <w:t xml:space="preserve"> Hutnicza</w:t>
      </w:r>
      <w:r w:rsidR="00286C87">
        <w:rPr>
          <w:b/>
        </w:rPr>
        <w:t xml:space="preserve"> </w:t>
      </w:r>
      <w:r w:rsidRPr="000E14F8">
        <w:rPr>
          <w:b/>
        </w:rPr>
        <w:t>im. Stanisława Staszica w Krakowie</w:t>
      </w:r>
    </w:p>
    <w:p w14:paraId="36E217E6" w14:textId="77777777" w:rsidR="008D2AB8" w:rsidRDefault="000E14F8" w:rsidP="008D2AB8">
      <w:pPr>
        <w:ind w:right="-110"/>
        <w:rPr>
          <w:b/>
        </w:rPr>
      </w:pPr>
      <w:r w:rsidRPr="000E14F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98FD5DF" w14:textId="6B7A9C2A" w:rsidR="008D2AB8" w:rsidRDefault="000E14F8" w:rsidP="00286C87">
      <w:pPr>
        <w:ind w:right="-110"/>
        <w:rPr>
          <w:b/>
        </w:rPr>
      </w:pPr>
      <w:r w:rsidRPr="000E14F8">
        <w:rPr>
          <w:b/>
        </w:rPr>
        <w:t>Al. Mickiewicza</w:t>
      </w:r>
      <w:r w:rsidR="008D2AB8">
        <w:rPr>
          <w:b/>
        </w:rPr>
        <w:t xml:space="preserve"> </w:t>
      </w:r>
      <w:r w:rsidRPr="000E14F8">
        <w:rPr>
          <w:b/>
        </w:rPr>
        <w:t>30</w:t>
      </w:r>
      <w:r w:rsidR="00286C87">
        <w:rPr>
          <w:b/>
        </w:rPr>
        <w:t xml:space="preserve">, </w:t>
      </w:r>
      <w:r w:rsidRPr="000E14F8">
        <w:rPr>
          <w:b/>
        </w:rPr>
        <w:t>30-059</w:t>
      </w:r>
      <w:r w:rsidR="008D2AB8">
        <w:rPr>
          <w:b/>
        </w:rPr>
        <w:t xml:space="preserve"> </w:t>
      </w:r>
      <w:r w:rsidRPr="000E14F8">
        <w:rPr>
          <w:b/>
        </w:rPr>
        <w:t>Kraków</w:t>
      </w:r>
      <w:r w:rsidR="008D2AB8">
        <w:rPr>
          <w:b/>
        </w:rPr>
        <w:t xml:space="preserve">,  </w:t>
      </w:r>
    </w:p>
    <w:p w14:paraId="0E0C84E3" w14:textId="77777777" w:rsidR="008D2AB8" w:rsidRDefault="008D2AB8" w:rsidP="008D2AB8">
      <w:pPr>
        <w:ind w:firstLine="3969"/>
        <w:rPr>
          <w:b/>
        </w:rPr>
      </w:pPr>
    </w:p>
    <w:p w14:paraId="1152A6C6" w14:textId="68AB0608" w:rsidR="008D2AB8" w:rsidRPr="00286C87" w:rsidRDefault="008D2AB8" w:rsidP="00286C87">
      <w:pPr>
        <w:widowControl w:val="0"/>
        <w:ind w:right="1"/>
        <w:jc w:val="both"/>
        <w:rPr>
          <w:sz w:val="22"/>
          <w:szCs w:val="22"/>
        </w:rPr>
      </w:pPr>
      <w:r w:rsidRPr="00286C87">
        <w:rPr>
          <w:sz w:val="22"/>
          <w:szCs w:val="22"/>
        </w:rPr>
        <w:t xml:space="preserve">Przystępując do postępowania o udzielenie zamówienia publicznego, którego przedmiotem jest </w:t>
      </w:r>
      <w:r w:rsidR="000E14F8" w:rsidRPr="00286C87">
        <w:rPr>
          <w:b/>
          <w:sz w:val="22"/>
          <w:szCs w:val="22"/>
        </w:rPr>
        <w:t xml:space="preserve">dostawa 10 </w:t>
      </w:r>
      <w:r w:rsidR="00286C87">
        <w:rPr>
          <w:b/>
          <w:sz w:val="22"/>
          <w:szCs w:val="22"/>
        </w:rPr>
        <w:t xml:space="preserve">zestawów komputerowych </w:t>
      </w:r>
      <w:r w:rsidR="00FE0186">
        <w:rPr>
          <w:b/>
          <w:sz w:val="22"/>
          <w:szCs w:val="22"/>
        </w:rPr>
        <w:t xml:space="preserve">dla </w:t>
      </w:r>
      <w:proofErr w:type="spellStart"/>
      <w:r w:rsidR="00FE0186">
        <w:rPr>
          <w:b/>
          <w:sz w:val="22"/>
          <w:szCs w:val="22"/>
        </w:rPr>
        <w:t>WEiT</w:t>
      </w:r>
      <w:proofErr w:type="spellEnd"/>
      <w:r w:rsidR="000E14F8" w:rsidRPr="00286C87">
        <w:rPr>
          <w:b/>
          <w:sz w:val="22"/>
          <w:szCs w:val="22"/>
        </w:rPr>
        <w:t xml:space="preserve"> - KC-zp.272-706/23</w:t>
      </w:r>
      <w:r w:rsidRPr="00286C87">
        <w:rPr>
          <w:b/>
          <w:sz w:val="22"/>
          <w:szCs w:val="22"/>
        </w:rPr>
        <w:t xml:space="preserve">, </w:t>
      </w:r>
      <w:r w:rsidRPr="00286C8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AD4B726" w14:textId="77777777" w:rsidR="008D2AB8" w:rsidRPr="00286C87" w:rsidRDefault="008D2AB8" w:rsidP="00286C87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86C87" w14:paraId="1FF6BA53" w14:textId="77777777" w:rsidTr="00286C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9C920E" w14:textId="77777777" w:rsidR="00286C87" w:rsidRDefault="00286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9BE5B3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C7C9DC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97E1D9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52C0355F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C5AF3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C9E328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01C6F4B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E64A17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6B536E4" w14:textId="77777777" w:rsidR="00286C87" w:rsidRDefault="00286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0776D6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666B773" w14:textId="77777777" w:rsidR="00286C87" w:rsidRDefault="00286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3D988A19" w14:textId="77777777" w:rsidR="00286C87" w:rsidRDefault="00286C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6C87" w14:paraId="6ED9561B" w14:textId="77777777" w:rsidTr="00286C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56C271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6E3D0C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28C096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1226B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423A3C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C1080F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EEF62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124478" w14:textId="77777777" w:rsidR="00286C87" w:rsidRDefault="00286C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86C87" w14:paraId="3A9F959D" w14:textId="77777777" w:rsidTr="00286C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93197" w14:textId="77777777" w:rsidR="00286C87" w:rsidRDefault="00286C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7ED" w14:textId="07B132A6" w:rsidR="000C31DC" w:rsidRPr="000C31DC" w:rsidRDefault="000C31D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802C" w14:textId="77777777" w:rsidR="00286C87" w:rsidRDefault="00286C8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9DFFD" w14:textId="3667C701" w:rsidR="00286C87" w:rsidRDefault="00286C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DC1B" w14:textId="77777777" w:rsidR="00286C87" w:rsidRDefault="00286C8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C091" w14:textId="77777777" w:rsidR="00286C87" w:rsidRDefault="00286C8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623C77" w14:textId="77777777" w:rsidR="00286C87" w:rsidRDefault="00286C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B66723" w14:textId="77777777" w:rsidR="00286C87" w:rsidRDefault="00286C87">
            <w:pPr>
              <w:ind w:right="425"/>
              <w:rPr>
                <w:sz w:val="22"/>
                <w:szCs w:val="22"/>
              </w:rPr>
            </w:pPr>
          </w:p>
        </w:tc>
      </w:tr>
      <w:tr w:rsidR="000C31DC" w14:paraId="0693CDFC" w14:textId="77777777" w:rsidTr="00286C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42C8B" w14:textId="77777777" w:rsidR="000C31DC" w:rsidRDefault="000C3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9E80" w14:textId="77777777" w:rsidR="000C31DC" w:rsidRDefault="000C31DC">
            <w:pPr>
              <w:suppressAutoHyphens/>
              <w:spacing w:after="120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4B58" w14:textId="77777777" w:rsidR="000C31DC" w:rsidRDefault="000C31D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6DAC" w14:textId="77777777" w:rsidR="000C31DC" w:rsidRDefault="000C31D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3F52" w14:textId="77777777" w:rsidR="000C31DC" w:rsidRDefault="000C3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EC7B" w14:textId="77777777" w:rsidR="000C31DC" w:rsidRDefault="000C3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B6ED4C" w14:textId="77777777" w:rsidR="000C31DC" w:rsidRDefault="000C3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BA4271" w14:textId="77777777" w:rsidR="000C31DC" w:rsidRDefault="000C31DC">
            <w:pPr>
              <w:ind w:right="425"/>
              <w:rPr>
                <w:sz w:val="22"/>
                <w:szCs w:val="22"/>
              </w:rPr>
            </w:pPr>
          </w:p>
        </w:tc>
      </w:tr>
      <w:tr w:rsidR="00286C87" w14:paraId="40DFB2D6" w14:textId="77777777" w:rsidTr="00286C87">
        <w:trPr>
          <w:trHeight w:val="527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37ABED" w14:textId="77777777" w:rsidR="00286C87" w:rsidRDefault="00286C87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48FD1D0" w14:textId="66098D64" w:rsidR="00286C87" w:rsidRPr="00FE0186" w:rsidRDefault="00286C87" w:rsidP="00FE018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EDAF" w14:textId="77777777" w:rsidR="00286C87" w:rsidRDefault="00286C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5B133E" w14:textId="77777777" w:rsidR="00286C87" w:rsidRDefault="00286C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FDDBA2" w14:textId="77777777" w:rsidR="00286C87" w:rsidRDefault="00286C87">
            <w:pPr>
              <w:ind w:right="425"/>
              <w:rPr>
                <w:sz w:val="22"/>
                <w:szCs w:val="22"/>
              </w:rPr>
            </w:pPr>
          </w:p>
        </w:tc>
      </w:tr>
      <w:tr w:rsidR="00286C87" w14:paraId="18F91C46" w14:textId="77777777" w:rsidTr="00286C8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C78B42" w14:textId="17821A42" w:rsidR="00286C87" w:rsidRDefault="00286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3A64AB4" w14:textId="464A4FD9" w:rsidR="00286C87" w:rsidRDefault="00286C87" w:rsidP="00286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91F0" w14:textId="77777777" w:rsidR="00286C87" w:rsidRDefault="00286C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C79285" w14:textId="77777777" w:rsidR="00286C87" w:rsidRDefault="00286C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CD0F5" w14:textId="77777777" w:rsidR="00286C87" w:rsidRDefault="00286C87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F564B1A" w14:textId="77777777" w:rsidR="000C31DC" w:rsidRPr="000C31DC" w:rsidRDefault="000C31DC" w:rsidP="000C31DC">
      <w:pPr>
        <w:widowControl w:val="0"/>
        <w:spacing w:line="360" w:lineRule="auto"/>
        <w:rPr>
          <w:b/>
          <w:sz w:val="22"/>
          <w:szCs w:val="22"/>
        </w:rPr>
      </w:pPr>
      <w:r w:rsidRPr="000C31DC">
        <w:rPr>
          <w:b/>
          <w:sz w:val="22"/>
          <w:szCs w:val="22"/>
        </w:rPr>
        <w:t>Producent, model zaoferowanego:</w:t>
      </w:r>
    </w:p>
    <w:p w14:paraId="4C8BF884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procesora: …………………………………………………………………………………….</w:t>
      </w:r>
    </w:p>
    <w:p w14:paraId="30C9B227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pamięci RAM: ………………………………………………………………………………..</w:t>
      </w:r>
    </w:p>
    <w:p w14:paraId="44C43F9C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dysku 1: ……………………………………………………………………………………….</w:t>
      </w:r>
    </w:p>
    <w:p w14:paraId="37C91B6A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lastRenderedPageBreak/>
        <w:t xml:space="preserve"> - dysku 2: ………………………………………………………………………………………</w:t>
      </w:r>
    </w:p>
    <w:p w14:paraId="392D7FE2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karty graficznej: ……………………………………………………………………………..</w:t>
      </w:r>
    </w:p>
    <w:p w14:paraId="218FDACB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płyty głównej: ………………………………………………………………………………...</w:t>
      </w:r>
    </w:p>
    <w:p w14:paraId="26C9617C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obudowy: ……………………………………………………………………………………</w:t>
      </w:r>
    </w:p>
    <w:p w14:paraId="16AD8D51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monitora: …………………………………………………………………………………….</w:t>
      </w:r>
    </w:p>
    <w:p w14:paraId="1B1329E7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klawiatury: ………………………………………………………………………………….</w:t>
      </w:r>
    </w:p>
    <w:p w14:paraId="493B55B7" w14:textId="77777777" w:rsidR="000C31DC" w:rsidRPr="000C31DC" w:rsidRDefault="000C31DC" w:rsidP="000C31DC">
      <w:pPr>
        <w:widowControl w:val="0"/>
        <w:spacing w:line="360" w:lineRule="auto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myszy: ……………………………………………………………………………………….</w:t>
      </w:r>
    </w:p>
    <w:p w14:paraId="0B4FADC5" w14:textId="04541C4F" w:rsidR="00286C87" w:rsidRPr="000C31DC" w:rsidRDefault="000C31DC" w:rsidP="000C31DC">
      <w:pPr>
        <w:widowControl w:val="0"/>
        <w:ind w:right="1"/>
        <w:jc w:val="both"/>
        <w:rPr>
          <w:b/>
          <w:iCs/>
          <w:sz w:val="22"/>
          <w:szCs w:val="22"/>
        </w:rPr>
      </w:pPr>
      <w:r w:rsidRPr="000C31DC">
        <w:rPr>
          <w:b/>
          <w:iCs/>
          <w:sz w:val="22"/>
          <w:szCs w:val="22"/>
        </w:rPr>
        <w:t>- nazwa oferowanego systemu operacyjnego: ……………………………………………..</w:t>
      </w:r>
    </w:p>
    <w:p w14:paraId="47A9E3E1" w14:textId="77777777" w:rsidR="000C31DC" w:rsidRDefault="000C31DC" w:rsidP="000C31DC">
      <w:pPr>
        <w:widowControl w:val="0"/>
        <w:ind w:right="1"/>
        <w:jc w:val="both"/>
        <w:rPr>
          <w:b/>
          <w:iCs/>
          <w:color w:val="000000"/>
          <w:sz w:val="22"/>
          <w:szCs w:val="22"/>
        </w:rPr>
      </w:pPr>
    </w:p>
    <w:p w14:paraId="74DE0CCB" w14:textId="77777777" w:rsidR="000C31DC" w:rsidRPr="00286C87" w:rsidRDefault="000C31DC" w:rsidP="000C31DC">
      <w:pPr>
        <w:widowControl w:val="0"/>
        <w:ind w:right="1"/>
        <w:jc w:val="both"/>
        <w:rPr>
          <w:b/>
          <w:sz w:val="22"/>
          <w:szCs w:val="22"/>
        </w:rPr>
      </w:pPr>
    </w:p>
    <w:p w14:paraId="0ACA21B5" w14:textId="3488A1ED" w:rsidR="00286C87" w:rsidRPr="00FE0186" w:rsidRDefault="00286C87" w:rsidP="00286C87">
      <w:pPr>
        <w:tabs>
          <w:tab w:val="right" w:pos="9000"/>
        </w:tabs>
        <w:rPr>
          <w:b/>
          <w:bCs/>
          <w:sz w:val="22"/>
          <w:szCs w:val="22"/>
        </w:rPr>
      </w:pPr>
      <w:r w:rsidRPr="00FE0186">
        <w:rPr>
          <w:b/>
          <w:sz w:val="22"/>
          <w:szCs w:val="22"/>
        </w:rPr>
        <w:t>Termin realizacji zamówienia</w:t>
      </w:r>
      <w:r w:rsidRPr="00FE0186">
        <w:rPr>
          <w:b/>
          <w:bCs/>
          <w:sz w:val="22"/>
          <w:szCs w:val="22"/>
        </w:rPr>
        <w:t xml:space="preserve">  </w:t>
      </w:r>
      <w:r w:rsidRPr="00FE0186">
        <w:rPr>
          <w:sz w:val="22"/>
          <w:szCs w:val="22"/>
        </w:rPr>
        <w:t xml:space="preserve">do 7 dni od daty otrzymania zamówienia potwierdzonego przez </w:t>
      </w:r>
      <w:proofErr w:type="spellStart"/>
      <w:r w:rsidRPr="00FE0186">
        <w:rPr>
          <w:sz w:val="22"/>
          <w:szCs w:val="22"/>
        </w:rPr>
        <w:t>MEiN</w:t>
      </w:r>
      <w:proofErr w:type="spellEnd"/>
      <w:r w:rsidRPr="00FE0186">
        <w:rPr>
          <w:sz w:val="22"/>
          <w:szCs w:val="22"/>
        </w:rPr>
        <w:t>.</w:t>
      </w:r>
      <w:r w:rsidRPr="00FE0186">
        <w:rPr>
          <w:i/>
          <w:iCs/>
          <w:sz w:val="22"/>
          <w:szCs w:val="22"/>
          <w:highlight w:val="yellow"/>
        </w:rPr>
        <w:t xml:space="preserve"> /kryterium oceny ofert/</w:t>
      </w:r>
    </w:p>
    <w:p w14:paraId="077BC6A5" w14:textId="77777777" w:rsidR="00286C87" w:rsidRPr="00286C87" w:rsidRDefault="00286C87" w:rsidP="00286C87">
      <w:pPr>
        <w:tabs>
          <w:tab w:val="right" w:pos="9000"/>
        </w:tabs>
        <w:rPr>
          <w:b/>
          <w:bCs/>
          <w:color w:val="FF0000"/>
          <w:sz w:val="22"/>
          <w:szCs w:val="22"/>
        </w:rPr>
      </w:pPr>
    </w:p>
    <w:p w14:paraId="328049A9" w14:textId="5D8E13B8" w:rsidR="00286C87" w:rsidRPr="00286C87" w:rsidRDefault="00286C87" w:rsidP="00286C87">
      <w:pPr>
        <w:tabs>
          <w:tab w:val="right" w:pos="9000"/>
        </w:tabs>
        <w:rPr>
          <w:sz w:val="22"/>
          <w:szCs w:val="22"/>
        </w:rPr>
      </w:pPr>
      <w:r w:rsidRPr="00286C87">
        <w:rPr>
          <w:b/>
          <w:bCs/>
          <w:sz w:val="22"/>
          <w:szCs w:val="22"/>
        </w:rPr>
        <w:t xml:space="preserve">Okres gwarancji: </w:t>
      </w:r>
      <w:r w:rsidRPr="00286C87">
        <w:rPr>
          <w:sz w:val="22"/>
          <w:szCs w:val="22"/>
        </w:rPr>
        <w:t>………… miesięcy</w:t>
      </w:r>
    </w:p>
    <w:p w14:paraId="7E96A831" w14:textId="77777777" w:rsidR="00286C87" w:rsidRPr="00286C87" w:rsidRDefault="00286C87" w:rsidP="00286C87">
      <w:pPr>
        <w:tabs>
          <w:tab w:val="left" w:pos="426"/>
        </w:tabs>
        <w:jc w:val="both"/>
        <w:rPr>
          <w:sz w:val="22"/>
          <w:szCs w:val="22"/>
        </w:rPr>
      </w:pPr>
    </w:p>
    <w:p w14:paraId="69A55CA2" w14:textId="77777777" w:rsidR="00286C87" w:rsidRPr="00286C87" w:rsidRDefault="00286C87" w:rsidP="00286C87">
      <w:pPr>
        <w:tabs>
          <w:tab w:val="left" w:pos="426"/>
        </w:tabs>
        <w:jc w:val="both"/>
        <w:rPr>
          <w:b/>
          <w:sz w:val="22"/>
          <w:szCs w:val="22"/>
        </w:rPr>
      </w:pPr>
      <w:r w:rsidRPr="00286C8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86C87">
        <w:rPr>
          <w:b/>
          <w:sz w:val="22"/>
          <w:szCs w:val="22"/>
        </w:rPr>
        <w:t xml:space="preserve"> TAK/NIE</w:t>
      </w:r>
    </w:p>
    <w:p w14:paraId="07DF9BAE" w14:textId="77777777" w:rsidR="00286C87" w:rsidRPr="00286C87" w:rsidRDefault="00286C87" w:rsidP="00286C87">
      <w:pPr>
        <w:rPr>
          <w:b/>
          <w:sz w:val="22"/>
          <w:szCs w:val="22"/>
          <w:u w:val="single"/>
        </w:rPr>
      </w:pPr>
      <w:r w:rsidRPr="00286C87">
        <w:rPr>
          <w:b/>
          <w:sz w:val="22"/>
          <w:szCs w:val="22"/>
        </w:rPr>
        <w:t xml:space="preserve">Termin płatności: </w:t>
      </w:r>
      <w:r w:rsidRPr="00286C8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8641A1C" w14:textId="77777777" w:rsidR="00286C87" w:rsidRPr="00286C87" w:rsidRDefault="00286C87" w:rsidP="00286C87">
      <w:pPr>
        <w:rPr>
          <w:b/>
          <w:sz w:val="22"/>
          <w:szCs w:val="22"/>
          <w:u w:val="single"/>
        </w:rPr>
      </w:pPr>
      <w:r w:rsidRPr="00286C87">
        <w:rPr>
          <w:b/>
          <w:sz w:val="22"/>
          <w:szCs w:val="22"/>
          <w:u w:val="single"/>
        </w:rPr>
        <w:t>Jednocześnie oświadczamy, że:</w:t>
      </w:r>
    </w:p>
    <w:p w14:paraId="234A6AFB" w14:textId="77777777" w:rsidR="00286C87" w:rsidRPr="00286C87" w:rsidRDefault="00286C87" w:rsidP="00286C8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86C87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8F6EB9B" w14:textId="77777777" w:rsidR="00286C87" w:rsidRPr="00286C87" w:rsidRDefault="00286C87" w:rsidP="00286C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86C8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86C87">
        <w:rPr>
          <w:color w:val="000000"/>
          <w:sz w:val="22"/>
          <w:szCs w:val="22"/>
        </w:rPr>
        <w:t xml:space="preserve"> i nie wnosimy do nich żadnych zastrzeżeń.</w:t>
      </w:r>
    </w:p>
    <w:p w14:paraId="73D5763A" w14:textId="77777777" w:rsidR="00286C87" w:rsidRPr="00286C87" w:rsidRDefault="00286C87" w:rsidP="00286C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86C87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86C87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86C87">
        <w:rPr>
          <w:sz w:val="22"/>
          <w:szCs w:val="22"/>
        </w:rPr>
        <w:t>późn</w:t>
      </w:r>
      <w:proofErr w:type="spellEnd"/>
      <w:r w:rsidRPr="00286C87">
        <w:rPr>
          <w:sz w:val="22"/>
          <w:szCs w:val="22"/>
        </w:rPr>
        <w:t xml:space="preserve">. zm.) </w:t>
      </w:r>
      <w:r w:rsidRPr="00286C87"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Pr="00286C87">
        <w:rPr>
          <w:b/>
          <w:color w:val="FF0000"/>
          <w:sz w:val="22"/>
          <w:szCs w:val="22"/>
          <w:lang w:eastAsia="ar-SA"/>
        </w:rPr>
        <w:t>zestawy komputerowe</w:t>
      </w:r>
      <w:r w:rsidRPr="00286C87">
        <w:rPr>
          <w:b/>
          <w:color w:val="000000"/>
          <w:sz w:val="22"/>
          <w:szCs w:val="22"/>
          <w:lang w:eastAsia="ar-SA"/>
        </w:rPr>
        <w:t xml:space="preserve"> </w:t>
      </w:r>
      <w:r w:rsidRPr="00286C87">
        <w:rPr>
          <w:sz w:val="22"/>
          <w:szCs w:val="22"/>
        </w:rPr>
        <w:t xml:space="preserve">w zakresie objętym zwolnieniem – zgodnie z art. 83 ust. 1 pkt 26 przywołanej ustawy. </w:t>
      </w:r>
    </w:p>
    <w:p w14:paraId="5F25944B" w14:textId="77777777" w:rsidR="00286C87" w:rsidRPr="00286C87" w:rsidRDefault="00286C87" w:rsidP="00286C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86C87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86C87">
        <w:rPr>
          <w:b/>
          <w:color w:val="FF0000"/>
          <w:sz w:val="22"/>
          <w:szCs w:val="22"/>
          <w:lang w:eastAsia="ar-SA"/>
        </w:rPr>
        <w:t>zestawy komputerowe</w:t>
      </w:r>
      <w:r w:rsidRPr="00286C87">
        <w:rPr>
          <w:b/>
          <w:color w:val="000000"/>
          <w:sz w:val="22"/>
          <w:szCs w:val="22"/>
          <w:lang w:eastAsia="ar-SA"/>
        </w:rPr>
        <w:t xml:space="preserve">, </w:t>
      </w:r>
      <w:r w:rsidRPr="00286C87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286C87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86C87">
        <w:rPr>
          <w:sz w:val="22"/>
          <w:szCs w:val="22"/>
        </w:rPr>
        <w:t>późn</w:t>
      </w:r>
      <w:proofErr w:type="spellEnd"/>
      <w:r w:rsidRPr="00286C87">
        <w:rPr>
          <w:sz w:val="22"/>
          <w:szCs w:val="22"/>
        </w:rPr>
        <w:t>. zm.).</w:t>
      </w:r>
    </w:p>
    <w:p w14:paraId="3FB6D996" w14:textId="77777777" w:rsidR="00286C87" w:rsidRPr="00286C87" w:rsidRDefault="00286C87" w:rsidP="00286C87">
      <w:pPr>
        <w:numPr>
          <w:ilvl w:val="0"/>
          <w:numId w:val="1"/>
        </w:numPr>
        <w:jc w:val="both"/>
        <w:rPr>
          <w:sz w:val="22"/>
          <w:szCs w:val="22"/>
        </w:rPr>
      </w:pPr>
      <w:r w:rsidRPr="00286C8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C62F40" w14:textId="77777777" w:rsidR="00286C87" w:rsidRPr="00286C87" w:rsidRDefault="00286C87" w:rsidP="00286C87">
      <w:pPr>
        <w:ind w:left="360"/>
        <w:jc w:val="both"/>
        <w:rPr>
          <w:i/>
          <w:sz w:val="22"/>
          <w:szCs w:val="22"/>
        </w:rPr>
      </w:pPr>
      <w:r w:rsidRPr="00286C87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0F8956" w14:textId="77777777" w:rsidR="00286C87" w:rsidRDefault="00286C87" w:rsidP="00286C87">
      <w:pPr>
        <w:ind w:left="360"/>
        <w:jc w:val="both"/>
        <w:rPr>
          <w:i/>
          <w:sz w:val="22"/>
          <w:szCs w:val="22"/>
        </w:rPr>
      </w:pPr>
      <w:r w:rsidRPr="00286C87">
        <w:rPr>
          <w:i/>
          <w:sz w:val="22"/>
          <w:szCs w:val="22"/>
        </w:rPr>
        <w:t>**W przypadku gdy wykonawca nie przekazuje danych osobowych innych niż bezpośrednio</w:t>
      </w:r>
      <w:r>
        <w:rPr>
          <w:i/>
          <w:sz w:val="22"/>
          <w:szCs w:val="22"/>
        </w:rPr>
        <w:t xml:space="preserve">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49146EF9" w14:textId="77777777" w:rsidR="00286C87" w:rsidRDefault="00286C87" w:rsidP="00286C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6C87" w14:paraId="364C092D" w14:textId="77777777" w:rsidTr="00286C8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3248" w14:textId="77777777" w:rsidR="00286C87" w:rsidRDefault="00286C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FB63D" w14:textId="77777777" w:rsidR="00286C87" w:rsidRDefault="00286C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7F4A4E" w14:textId="77777777" w:rsidR="00286C87" w:rsidRDefault="00286C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26DD3" w14:textId="77777777" w:rsidR="00286C87" w:rsidRDefault="00286C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86C87" w14:paraId="6E7AE69B" w14:textId="77777777" w:rsidTr="00286C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8CECE" w14:textId="77777777" w:rsidR="00286C87" w:rsidRDefault="00286C8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264F0" w14:textId="77777777" w:rsidR="00286C87" w:rsidRDefault="00286C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73C8E" w14:textId="77777777" w:rsidR="00286C87" w:rsidRDefault="00286C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BEDAC09" w14:textId="77777777" w:rsidR="00286C87" w:rsidRDefault="00286C87" w:rsidP="00286C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7EDCC7A" w14:textId="77777777" w:rsidR="00286C87" w:rsidRDefault="00286C87" w:rsidP="00286C8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8CA643A" w14:textId="77777777" w:rsidR="00286C87" w:rsidRDefault="00286C87" w:rsidP="00286C8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</w:p>
    <w:p w14:paraId="7773BADE" w14:textId="77777777" w:rsidR="00286C87" w:rsidRDefault="00286C87" w:rsidP="00286C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DD4C086" w14:textId="77777777" w:rsidR="00286C87" w:rsidRDefault="00286C87" w:rsidP="00286C8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EAA17B" w14:textId="77777777" w:rsidR="00286C87" w:rsidRDefault="00286C87" w:rsidP="00286C8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41CC7E" w14:textId="77777777" w:rsidR="00286C87" w:rsidRDefault="00286C87" w:rsidP="00286C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4ECB52" w14:textId="77777777" w:rsidR="00286C87" w:rsidRDefault="00286C87" w:rsidP="00286C8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19ED1C" w14:textId="77777777" w:rsidR="00157E38" w:rsidRDefault="00157E38" w:rsidP="00157E38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6DEF588E" w14:textId="30CE51A2" w:rsidR="00FE545C" w:rsidRDefault="00286C87" w:rsidP="00FE0186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B12B7" w14:textId="77777777" w:rsidR="00A41868" w:rsidRDefault="00A41868">
      <w:r>
        <w:separator/>
      </w:r>
    </w:p>
  </w:endnote>
  <w:endnote w:type="continuationSeparator" w:id="0">
    <w:p w14:paraId="5E0FC68C" w14:textId="77777777" w:rsidR="00A41868" w:rsidRDefault="00A4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F824B" w14:textId="77777777" w:rsidR="000E14F8" w:rsidRDefault="000E1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12A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9065" w14:textId="77777777" w:rsidR="000E14F8" w:rsidRDefault="000E1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9AEA5" w14:textId="77777777" w:rsidR="00A41868" w:rsidRDefault="00A41868">
      <w:r>
        <w:separator/>
      </w:r>
    </w:p>
  </w:footnote>
  <w:footnote w:type="continuationSeparator" w:id="0">
    <w:p w14:paraId="582B2879" w14:textId="77777777" w:rsidR="00A41868" w:rsidRDefault="00A4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6116" w14:textId="77777777" w:rsidR="000E14F8" w:rsidRDefault="000E1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1DD0" w14:textId="77777777" w:rsidR="003562F0" w:rsidRDefault="000C31DC" w:rsidP="003562F0">
    <w:pPr>
      <w:pStyle w:val="Nagwek"/>
      <w:rPr>
        <w:noProof/>
      </w:rPr>
    </w:pPr>
    <w:r>
      <w:rPr>
        <w:noProof/>
      </w:rPr>
      <w:pict w14:anchorId="302F3E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10A68364" w14:textId="77777777" w:rsidR="003562F0" w:rsidRDefault="003562F0" w:rsidP="003562F0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6599F87" w14:textId="3CFA2E5B" w:rsidR="00F53146" w:rsidRPr="00286C87" w:rsidRDefault="00F53146" w:rsidP="00286C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36AE2" w14:textId="77777777" w:rsidR="000E14F8" w:rsidRDefault="000E1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8336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6146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5193673">
    <w:abstractNumId w:val="0"/>
  </w:num>
  <w:num w:numId="4" w16cid:durableId="1825780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868"/>
    <w:rsid w:val="00012286"/>
    <w:rsid w:val="000704FC"/>
    <w:rsid w:val="00071CCC"/>
    <w:rsid w:val="000B731D"/>
    <w:rsid w:val="000C31DC"/>
    <w:rsid w:val="000D6134"/>
    <w:rsid w:val="000E09C7"/>
    <w:rsid w:val="000E14F8"/>
    <w:rsid w:val="000F6589"/>
    <w:rsid w:val="00106636"/>
    <w:rsid w:val="00116EC6"/>
    <w:rsid w:val="00157E38"/>
    <w:rsid w:val="001801DD"/>
    <w:rsid w:val="001D4612"/>
    <w:rsid w:val="00207E98"/>
    <w:rsid w:val="002723B0"/>
    <w:rsid w:val="00286C87"/>
    <w:rsid w:val="00315A4A"/>
    <w:rsid w:val="003562F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1868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01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927CE7B"/>
  <w15:chartTrackingRefBased/>
  <w15:docId w15:val="{FC2CF1AB-F802-42EA-A998-2F047C1A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56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667</Words>
  <Characters>4835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2023-11-21T08:59:00Z</dcterms:created>
  <dcterms:modified xsi:type="dcterms:W3CDTF">2023-11-21T08:59:00Z</dcterms:modified>
</cp:coreProperties>
</file>