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AAB0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C10429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D7C89E" w14:textId="72A86433" w:rsidR="008D2AB8" w:rsidRPr="00F67FD8" w:rsidRDefault="00F67FD8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F67FD8">
        <w:rPr>
          <w:b/>
          <w:color w:val="FF0000"/>
          <w:sz w:val="28"/>
          <w:szCs w:val="30"/>
        </w:rPr>
        <w:t xml:space="preserve">NOWY </w:t>
      </w:r>
      <w:r w:rsidR="008D2AB8" w:rsidRPr="00F67FD8">
        <w:rPr>
          <w:b/>
          <w:color w:val="FF0000"/>
          <w:sz w:val="28"/>
          <w:szCs w:val="30"/>
        </w:rPr>
        <w:t>FORMULARZ OFERTY</w:t>
      </w:r>
    </w:p>
    <w:p w14:paraId="6F38119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06BC0B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E68E036" w14:textId="77777777" w:rsidR="00915D8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86E7F3D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14184E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7F55DAD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B177A8E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EC58915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B28A8E4" w14:textId="77777777"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1E430DC" w14:textId="77777777" w:rsidR="008D2AB8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A332F7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8B14712" w14:textId="77777777" w:rsidR="00C53C20" w:rsidRPr="00C53C20" w:rsidRDefault="00C53C20" w:rsidP="008D2AB8">
      <w:pPr>
        <w:ind w:right="-110"/>
        <w:rPr>
          <w:b/>
        </w:rPr>
      </w:pPr>
      <w:r w:rsidRPr="00C53C20">
        <w:rPr>
          <w:b/>
        </w:rPr>
        <w:t>Akademia Górniczo - Hutnicza</w:t>
      </w:r>
    </w:p>
    <w:p w14:paraId="640038CE" w14:textId="77777777" w:rsidR="00C53C20" w:rsidRPr="00C53C20" w:rsidRDefault="00C53C20" w:rsidP="008D2AB8">
      <w:pPr>
        <w:ind w:right="-110"/>
        <w:rPr>
          <w:b/>
        </w:rPr>
      </w:pPr>
      <w:r w:rsidRPr="00C53C20">
        <w:rPr>
          <w:b/>
        </w:rPr>
        <w:t>im. Stanisława Staszica w Krakowie</w:t>
      </w:r>
    </w:p>
    <w:p w14:paraId="77902AAC" w14:textId="77777777" w:rsidR="008D2AB8" w:rsidRDefault="00C53C20" w:rsidP="008D2AB8">
      <w:pPr>
        <w:ind w:right="-110"/>
        <w:rPr>
          <w:b/>
        </w:rPr>
      </w:pPr>
      <w:r w:rsidRPr="00C53C2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0C201A4" w14:textId="77777777" w:rsidR="008D2AB8" w:rsidRDefault="00C53C20" w:rsidP="008D2AB8">
      <w:pPr>
        <w:ind w:right="-110"/>
        <w:rPr>
          <w:b/>
        </w:rPr>
      </w:pPr>
      <w:r w:rsidRPr="00C53C20">
        <w:rPr>
          <w:b/>
        </w:rPr>
        <w:t>Al. Mickiewicza</w:t>
      </w:r>
      <w:r w:rsidR="008D2AB8">
        <w:rPr>
          <w:b/>
        </w:rPr>
        <w:t xml:space="preserve"> </w:t>
      </w:r>
      <w:r w:rsidRPr="00C53C20">
        <w:rPr>
          <w:b/>
        </w:rPr>
        <w:t>30</w:t>
      </w:r>
      <w:r w:rsidR="008D2AB8">
        <w:rPr>
          <w:b/>
        </w:rPr>
        <w:t xml:space="preserve"> </w:t>
      </w:r>
    </w:p>
    <w:p w14:paraId="5DC5E5D7" w14:textId="77777777" w:rsidR="008D2AB8" w:rsidRDefault="00C53C20" w:rsidP="008D2AB8">
      <w:pPr>
        <w:rPr>
          <w:b/>
        </w:rPr>
      </w:pPr>
      <w:r w:rsidRPr="00C53C20">
        <w:rPr>
          <w:b/>
        </w:rPr>
        <w:t>30-059</w:t>
      </w:r>
      <w:r w:rsidR="008D2AB8">
        <w:rPr>
          <w:b/>
        </w:rPr>
        <w:t xml:space="preserve"> </w:t>
      </w:r>
      <w:r w:rsidRPr="00C53C20">
        <w:rPr>
          <w:b/>
        </w:rPr>
        <w:t>Kraków</w:t>
      </w:r>
      <w:r w:rsidR="008D2AB8">
        <w:rPr>
          <w:b/>
        </w:rPr>
        <w:t xml:space="preserve">,  </w:t>
      </w:r>
    </w:p>
    <w:p w14:paraId="0C0F4D4A" w14:textId="77777777" w:rsidR="008D2AB8" w:rsidRDefault="008D2AB8" w:rsidP="008D2AB8">
      <w:pPr>
        <w:ind w:firstLine="3969"/>
        <w:rPr>
          <w:b/>
        </w:rPr>
      </w:pPr>
    </w:p>
    <w:p w14:paraId="4214BDBD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53C20" w:rsidRPr="00C53C20">
        <w:rPr>
          <w:b/>
        </w:rPr>
        <w:t>Dostawa dwóch specjalizowanych przyrządów do pomiaru małych rezystancji - KC-zp.272-684/23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915D8C" w:rsidRPr="00B508A5" w14:paraId="0D3FEF65" w14:textId="77777777" w:rsidTr="00011969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BFDBCB" w14:textId="77777777"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FD64F" w14:textId="77777777" w:rsidR="00915D8C" w:rsidRDefault="00915D8C" w:rsidP="00011969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14:paraId="36AD6D31" w14:textId="77777777"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14:paraId="3642B822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9EC732" w14:textId="77777777" w:rsidR="00915D8C" w:rsidRDefault="00915D8C" w:rsidP="00011969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Producent, model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4C90A5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14:paraId="1A55EEB9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B3EE72" w14:textId="77777777"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CF70F2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14:paraId="732CAC2F" w14:textId="77777777"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670BA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14:paraId="24AF478B" w14:textId="77777777"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14:paraId="73586D45" w14:textId="77777777"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64DEBD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14:paraId="12C1B714" w14:textId="77777777"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14:paraId="2C993982" w14:textId="77777777"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915D8C" w:rsidRPr="00B508A5" w14:paraId="06124404" w14:textId="77777777" w:rsidTr="00011969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8CFADE3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4EC026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2E2DC0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9DDE37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62CF0E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AE1538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170C39C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E0D0F56" w14:textId="77777777"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915D8C" w:rsidRPr="00B508A5" w14:paraId="7AB1A499" w14:textId="77777777" w:rsidTr="00011969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C804FB" w14:textId="77777777" w:rsidR="00915D8C" w:rsidRDefault="00915D8C" w:rsidP="0001196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73B526" w14:textId="77777777"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</w:rPr>
              <w:t>Przyrząd do pomiaru małych rezystancji 1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953D7" w14:textId="77777777" w:rsidR="00915D8C" w:rsidRDefault="00915D8C" w:rsidP="0001196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121B32" w14:textId="77777777"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AA40EE" w14:textId="77777777"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9B649" w14:textId="77777777"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307D4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02CD9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19F5830F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15D8C" w:rsidRPr="00B508A5" w14:paraId="06B08263" w14:textId="77777777" w:rsidTr="0001196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046CBC" w14:textId="77777777" w:rsidR="00915D8C" w:rsidRDefault="00915D8C" w:rsidP="0001196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CC122F" w14:textId="77777777"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</w:rPr>
              <w:t>Przyrząd do pomiaru  małych rezystancji 2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E25D28" w14:textId="77777777" w:rsidR="00915D8C" w:rsidRDefault="00915D8C" w:rsidP="0001196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1C9755" w14:textId="77777777"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65C83" w14:textId="77777777"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7F61E" w14:textId="77777777"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99F5D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D36AAE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15D8C" w:rsidRPr="00B508A5" w14:paraId="19FA92A3" w14:textId="77777777" w:rsidTr="00011969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6B607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17020EE0" w14:textId="77777777" w:rsidR="00915D8C" w:rsidRDefault="00915D8C" w:rsidP="00011969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14:paraId="4501632B" w14:textId="77777777" w:rsidR="00915D8C" w:rsidRDefault="00915D8C" w:rsidP="00011969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64083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25BDE6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3185D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15D8C" w:rsidRPr="00B508A5" w14:paraId="3A2213EF" w14:textId="77777777" w:rsidTr="00011969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D82B71" w14:textId="77777777" w:rsidR="00915D8C" w:rsidRDefault="00915D8C" w:rsidP="00011969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14:paraId="4C0758AE" w14:textId="77777777" w:rsidR="00915D8C" w:rsidRDefault="00915D8C" w:rsidP="00011969">
            <w:pPr>
              <w:rPr>
                <w:kern w:val="3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1E1C1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E7B17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4C9E4" w14:textId="77777777"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48638513" w14:textId="78D55DA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F67FD8" w:rsidRPr="00F67FD8">
        <w:rPr>
          <w:highlight w:val="lightGray"/>
        </w:rPr>
        <w:t xml:space="preserve">14 </w:t>
      </w:r>
      <w:r w:rsidR="00915D8C" w:rsidRPr="00F67FD8">
        <w:rPr>
          <w:highlight w:val="lightGray"/>
        </w:rPr>
        <w:t>dni od daty podpisania umowy</w:t>
      </w:r>
      <w:r w:rsidR="00915D8C">
        <w:t xml:space="preserve"> </w:t>
      </w:r>
    </w:p>
    <w:p w14:paraId="2CF50E28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915D8C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502CEFB8" w14:textId="77777777" w:rsidR="00915D8C" w:rsidRDefault="00915D8C" w:rsidP="00915D8C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66F541DB" w14:textId="77777777" w:rsidR="00915D8C" w:rsidRDefault="00915D8C" w:rsidP="00915D8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2"/>
        </w:rPr>
        <w:lastRenderedPageBreak/>
        <w:t xml:space="preserve">Termin płatności: </w:t>
      </w:r>
      <w:r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9EC4A7E" w14:textId="77777777" w:rsidR="00915D8C" w:rsidRDefault="00915D8C" w:rsidP="00915D8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8F2BF1B" w14:textId="77777777" w:rsidR="00915D8C" w:rsidRDefault="00915D8C" w:rsidP="00915D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39A47E7" w14:textId="77777777" w:rsidR="00915D8C" w:rsidRDefault="00915D8C" w:rsidP="00915D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0C51B45" w14:textId="77777777"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B4024E" w14:textId="77777777" w:rsidR="00915D8C" w:rsidRDefault="00915D8C" w:rsidP="00915D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C934D0" w14:textId="77777777" w:rsidR="00915D8C" w:rsidRDefault="00915D8C" w:rsidP="00915D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FBFE88" w14:textId="77777777" w:rsidR="00915D8C" w:rsidRDefault="00915D8C" w:rsidP="00915D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15D8C" w14:paraId="3D433859" w14:textId="77777777" w:rsidTr="000119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081B2" w14:textId="77777777"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C5EC9" w14:textId="77777777"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AAD05AF" w14:textId="77777777"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DB0C" w14:textId="77777777"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15D8C" w14:paraId="4CDD97D5" w14:textId="77777777" w:rsidTr="000119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571C4" w14:textId="77777777" w:rsidR="00915D8C" w:rsidRDefault="00915D8C" w:rsidP="000119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A5853" w14:textId="77777777"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B461D" w14:textId="77777777"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15D8C" w14:paraId="552DD4E1" w14:textId="77777777" w:rsidTr="000119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6A34A" w14:textId="77777777" w:rsidR="00915D8C" w:rsidRDefault="00915D8C" w:rsidP="000119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330B7" w14:textId="77777777"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0A670" w14:textId="77777777"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A4C8C6F" w14:textId="77777777"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5B47037" w14:textId="77777777" w:rsidR="00915D8C" w:rsidRDefault="00915D8C" w:rsidP="00915D8C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641CB6B" w14:textId="77777777" w:rsidR="00915D8C" w:rsidRDefault="00915D8C" w:rsidP="00915D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5258EC2" w14:textId="77777777" w:rsidR="00915D8C" w:rsidRDefault="00915D8C" w:rsidP="00915D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CE25582" w14:textId="77777777" w:rsidR="00915D8C" w:rsidRDefault="00915D8C" w:rsidP="00915D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1F73C6F" w14:textId="77777777"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4D650DB" w14:textId="77777777" w:rsidR="00915D8C" w:rsidRDefault="00915D8C" w:rsidP="00915D8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CE8B601" w14:textId="77777777"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9B130A" w14:textId="77777777"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3635D5" w14:textId="77777777"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BC05FF" w14:textId="77777777"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03EC468" w14:textId="77777777"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01892B" w14:textId="77777777"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F82A17" w14:textId="77777777" w:rsidR="00915D8C" w:rsidRDefault="00915D8C" w:rsidP="00915D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773646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DE360" w14:textId="77777777" w:rsidR="00BF52CA" w:rsidRDefault="00BF52CA">
      <w:r>
        <w:separator/>
      </w:r>
    </w:p>
  </w:endnote>
  <w:endnote w:type="continuationSeparator" w:id="0">
    <w:p w14:paraId="48202938" w14:textId="77777777" w:rsidR="00BF52CA" w:rsidRDefault="00BF5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7A07A" w14:textId="77777777" w:rsidR="00C53C20" w:rsidRDefault="00C53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429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73306" w14:textId="77777777" w:rsidR="00C53C20" w:rsidRDefault="00C53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DBA6C" w14:textId="77777777" w:rsidR="00BF52CA" w:rsidRDefault="00BF52CA">
      <w:r>
        <w:separator/>
      </w:r>
    </w:p>
  </w:footnote>
  <w:footnote w:type="continuationSeparator" w:id="0">
    <w:p w14:paraId="4B96C9ED" w14:textId="77777777" w:rsidR="00BF52CA" w:rsidRDefault="00BF5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611EB" w14:textId="77777777" w:rsidR="00C53C20" w:rsidRDefault="00C53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19A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3807B" w14:textId="77777777" w:rsidR="00C53C20" w:rsidRDefault="00C53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58031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5764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7619711">
    <w:abstractNumId w:val="0"/>
  </w:num>
  <w:num w:numId="4" w16cid:durableId="770394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A3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0199"/>
    <w:rsid w:val="004B7300"/>
    <w:rsid w:val="004C6753"/>
    <w:rsid w:val="004E1A3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5D8C"/>
    <w:rsid w:val="00970FE4"/>
    <w:rsid w:val="00A0022B"/>
    <w:rsid w:val="00A346FE"/>
    <w:rsid w:val="00A47B4D"/>
    <w:rsid w:val="00A5095C"/>
    <w:rsid w:val="00A83018"/>
    <w:rsid w:val="00B774DC"/>
    <w:rsid w:val="00BF52CA"/>
    <w:rsid w:val="00C53C2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7FD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339BE"/>
  <w15:chartTrackingRefBased/>
  <w15:docId w15:val="{4483CF54-03B3-4BD5-9D3D-EBD491577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A7900-6961-40BE-8C8D-26618857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2023-11-21T12:46:00Z</dcterms:created>
  <dcterms:modified xsi:type="dcterms:W3CDTF">2023-11-21T12:47:00Z</dcterms:modified>
</cp:coreProperties>
</file>