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7F89" w14:textId="77777777" w:rsidR="00FB7F50" w:rsidRPr="002245BE" w:rsidRDefault="0004543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543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45430">
        <w:rPr>
          <w:sz w:val="22"/>
          <w:szCs w:val="22"/>
        </w:rPr>
        <w:t>2023-11-21</w:t>
      </w:r>
    </w:p>
    <w:p w14:paraId="2D3989C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677D6C" w14:textId="77777777" w:rsidR="00045430" w:rsidRPr="00045430" w:rsidRDefault="00045430" w:rsidP="00FB7F50">
      <w:pPr>
        <w:spacing w:after="40"/>
        <w:rPr>
          <w:b/>
          <w:bCs/>
          <w:sz w:val="22"/>
          <w:szCs w:val="22"/>
        </w:rPr>
      </w:pPr>
      <w:r w:rsidRPr="00045430">
        <w:rPr>
          <w:b/>
          <w:bCs/>
          <w:sz w:val="22"/>
          <w:szCs w:val="22"/>
        </w:rPr>
        <w:t>Akademia Górniczo - Hutnicza</w:t>
      </w:r>
    </w:p>
    <w:p w14:paraId="044361D1" w14:textId="77777777" w:rsidR="00045430" w:rsidRPr="00045430" w:rsidRDefault="00045430" w:rsidP="00FB7F50">
      <w:pPr>
        <w:spacing w:after="40"/>
        <w:rPr>
          <w:b/>
          <w:bCs/>
          <w:sz w:val="22"/>
          <w:szCs w:val="22"/>
        </w:rPr>
      </w:pPr>
      <w:r w:rsidRPr="00045430">
        <w:rPr>
          <w:b/>
          <w:bCs/>
          <w:sz w:val="22"/>
          <w:szCs w:val="22"/>
        </w:rPr>
        <w:t>im. Stanisława Staszica w Krakowie</w:t>
      </w:r>
    </w:p>
    <w:p w14:paraId="280C50A4" w14:textId="77777777" w:rsidR="00FB7F50" w:rsidRPr="002245BE" w:rsidRDefault="00045430" w:rsidP="00FB7F50">
      <w:pPr>
        <w:spacing w:after="40"/>
        <w:rPr>
          <w:b/>
          <w:bCs/>
          <w:sz w:val="22"/>
          <w:szCs w:val="22"/>
        </w:rPr>
      </w:pPr>
      <w:r w:rsidRPr="00045430">
        <w:rPr>
          <w:b/>
          <w:bCs/>
          <w:sz w:val="22"/>
          <w:szCs w:val="22"/>
        </w:rPr>
        <w:t>Dział Zamówień Publicznych</w:t>
      </w:r>
    </w:p>
    <w:p w14:paraId="7B7E6284" w14:textId="77777777" w:rsidR="00FB7F50" w:rsidRPr="002245BE" w:rsidRDefault="00045430" w:rsidP="00FB7F50">
      <w:pPr>
        <w:rPr>
          <w:sz w:val="22"/>
          <w:szCs w:val="22"/>
        </w:rPr>
      </w:pPr>
      <w:r w:rsidRPr="0004543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45430">
        <w:rPr>
          <w:sz w:val="22"/>
          <w:szCs w:val="22"/>
        </w:rPr>
        <w:t>30</w:t>
      </w:r>
    </w:p>
    <w:p w14:paraId="3A9651F9" w14:textId="77777777" w:rsidR="00FB7F50" w:rsidRPr="002245BE" w:rsidRDefault="00045430" w:rsidP="00FB7F50">
      <w:pPr>
        <w:rPr>
          <w:sz w:val="22"/>
          <w:szCs w:val="22"/>
        </w:rPr>
      </w:pPr>
      <w:r w:rsidRPr="0004543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45430">
        <w:rPr>
          <w:sz w:val="22"/>
          <w:szCs w:val="22"/>
        </w:rPr>
        <w:t>Kraków</w:t>
      </w:r>
    </w:p>
    <w:p w14:paraId="33D3863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D0ADC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45430" w:rsidRPr="00607F9B" w14:paraId="5A32979D" w14:textId="77777777" w:rsidTr="00F863AF">
        <w:trPr>
          <w:trHeight w:val="638"/>
        </w:trPr>
        <w:tc>
          <w:tcPr>
            <w:tcW w:w="959" w:type="dxa"/>
            <w:shd w:val="clear" w:color="auto" w:fill="auto"/>
          </w:tcPr>
          <w:p w14:paraId="64A72479" w14:textId="77777777" w:rsidR="00045430" w:rsidRPr="00607F9B" w:rsidRDefault="00045430" w:rsidP="00F863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2F21DA" w14:textId="71B47266" w:rsidR="00045430" w:rsidRPr="00607F9B" w:rsidRDefault="00045430" w:rsidP="00F863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4543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4543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5430">
              <w:rPr>
                <w:b/>
                <w:bCs/>
                <w:sz w:val="22"/>
                <w:szCs w:val="22"/>
              </w:rPr>
              <w:t>dostawa mobilnego systemu teledetekcyjnego (bezzałogowy statek powietrzny i lotniczy skaner laserowy) - KC-zp.272-588/23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1EF3FC5" w14:textId="3295B67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5430" w14:paraId="453956DB" w14:textId="77777777" w:rsidTr="00F863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26E4B53" w14:textId="77777777" w:rsidR="00045430" w:rsidRPr="00D26ED6" w:rsidRDefault="00045430" w:rsidP="00F863A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45430">
              <w:rPr>
                <w:b/>
                <w:sz w:val="22"/>
                <w:szCs w:val="22"/>
              </w:rPr>
              <w:t>NaviGate</w:t>
            </w:r>
            <w:proofErr w:type="spellEnd"/>
            <w:r w:rsidRPr="00045430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4C4C7210" w14:textId="6E1C9036" w:rsidR="00045430" w:rsidRPr="009F0E5C" w:rsidRDefault="00045430" w:rsidP="00F863AF">
            <w:pPr>
              <w:jc w:val="both"/>
              <w:rPr>
                <w:bCs/>
                <w:sz w:val="22"/>
                <w:szCs w:val="22"/>
              </w:rPr>
            </w:pPr>
            <w:r w:rsidRPr="00045430">
              <w:rPr>
                <w:bCs/>
                <w:sz w:val="22"/>
                <w:szCs w:val="22"/>
              </w:rPr>
              <w:t>Wadowicka 8A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C0B185" w14:textId="77777777" w:rsidR="00045430" w:rsidRPr="009F0E5C" w:rsidRDefault="00045430" w:rsidP="00F863AF">
            <w:pPr>
              <w:jc w:val="both"/>
              <w:rPr>
                <w:bCs/>
                <w:sz w:val="22"/>
                <w:szCs w:val="22"/>
              </w:rPr>
            </w:pPr>
            <w:r w:rsidRPr="00045430">
              <w:rPr>
                <w:bCs/>
                <w:sz w:val="22"/>
                <w:szCs w:val="22"/>
              </w:rPr>
              <w:t>30-415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5430">
              <w:rPr>
                <w:bCs/>
                <w:sz w:val="22"/>
                <w:szCs w:val="22"/>
              </w:rPr>
              <w:t>Kraków</w:t>
            </w:r>
          </w:p>
          <w:p w14:paraId="1A670FC3" w14:textId="77777777" w:rsidR="00045430" w:rsidRPr="00D26ED6" w:rsidRDefault="00045430" w:rsidP="00F863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D47A83" w14:textId="77777777" w:rsidR="00045430" w:rsidRPr="00D26ED6" w:rsidRDefault="00045430" w:rsidP="00F863A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45430">
              <w:rPr>
                <w:sz w:val="22"/>
                <w:szCs w:val="22"/>
              </w:rPr>
              <w:t>dostawa mobilnego systemu teledetekcyjnego (bezzałogowy statek powietrzny i lotniczy skaner laserowy) - KC-zp.272-588/23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45430">
              <w:rPr>
                <w:b/>
                <w:sz w:val="22"/>
                <w:szCs w:val="22"/>
              </w:rPr>
              <w:t>153 499.08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86CE927" w14:textId="77777777" w:rsidR="00045430" w:rsidRDefault="00045430" w:rsidP="00F863A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3C5F9A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CB8B3E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D0783A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452DE3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A247698" w14:textId="77777777" w:rsidR="002B6761" w:rsidRPr="008567C7" w:rsidRDefault="000454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3E6740C" w14:textId="77777777" w:rsidR="002B6761" w:rsidRPr="008567C7" w:rsidRDefault="000454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5AFEA721" w14:textId="77777777" w:rsidR="002B6761" w:rsidRPr="008567C7" w:rsidRDefault="000454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765E94B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7C611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A567C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78B0E8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45430" w:rsidRPr="008567C7" w14:paraId="5383CE29" w14:textId="77777777" w:rsidTr="00F863AF">
        <w:tc>
          <w:tcPr>
            <w:tcW w:w="709" w:type="dxa"/>
            <w:vAlign w:val="center"/>
          </w:tcPr>
          <w:p w14:paraId="44DA3F38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3B817D2" w14:textId="77777777" w:rsidR="00045430" w:rsidRPr="002B6761" w:rsidRDefault="00045430" w:rsidP="00F863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45430">
              <w:rPr>
                <w:rFonts w:ascii="Times New Roman" w:hAnsi="Times New Roman" w:cs="Times New Roman"/>
                <w:b/>
                <w:sz w:val="18"/>
                <w:szCs w:val="18"/>
              </w:rPr>
              <w:t>NaviGate</w:t>
            </w:r>
            <w:proofErr w:type="spellEnd"/>
            <w:r w:rsidRPr="0004543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487689E9" w14:textId="08E99865" w:rsidR="00045430" w:rsidRPr="008567C7" w:rsidRDefault="00045430" w:rsidP="00F863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bCs/>
                <w:sz w:val="18"/>
                <w:szCs w:val="18"/>
              </w:rPr>
              <w:t>Wadowicka 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6959972" w14:textId="77777777" w:rsidR="00045430" w:rsidRPr="001B7815" w:rsidRDefault="00045430" w:rsidP="00F863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4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42C702C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7D825F2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A348637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C0DA287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20F7DF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5D21640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AC995A" w14:textId="77777777" w:rsidR="00045430" w:rsidRPr="008567C7" w:rsidRDefault="00045430" w:rsidP="00F863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4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288EB2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9B17B4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D40DC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219E7" w14:textId="77777777" w:rsidR="00286E16" w:rsidRDefault="00286E16">
      <w:r>
        <w:separator/>
      </w:r>
    </w:p>
  </w:endnote>
  <w:endnote w:type="continuationSeparator" w:id="0">
    <w:p w14:paraId="68FE8627" w14:textId="77777777" w:rsidR="00286E16" w:rsidRDefault="0028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89F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77E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8EF4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4456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FB4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4E83A" w14:textId="77777777" w:rsidR="00286E16" w:rsidRDefault="00286E16">
      <w:r>
        <w:separator/>
      </w:r>
    </w:p>
  </w:footnote>
  <w:footnote w:type="continuationSeparator" w:id="0">
    <w:p w14:paraId="5140D4BB" w14:textId="77777777" w:rsidR="00286E16" w:rsidRDefault="0028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3640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950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346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E16"/>
    <w:rsid w:val="00005838"/>
    <w:rsid w:val="00022322"/>
    <w:rsid w:val="00042497"/>
    <w:rsid w:val="00045430"/>
    <w:rsid w:val="000C1E6F"/>
    <w:rsid w:val="000E4E56"/>
    <w:rsid w:val="001A1468"/>
    <w:rsid w:val="001B7815"/>
    <w:rsid w:val="001C31ED"/>
    <w:rsid w:val="00286E1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0C6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05FB5"/>
  <w15:chartTrackingRefBased/>
  <w15:docId w15:val="{64E1CF02-0F35-403C-BBC0-796F34772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2023-11-21T10:11:00Z</cp:lastPrinted>
  <dcterms:created xsi:type="dcterms:W3CDTF">2023-11-21T10:11:00Z</dcterms:created>
  <dcterms:modified xsi:type="dcterms:W3CDTF">2023-11-21T10:11:00Z</dcterms:modified>
</cp:coreProperties>
</file>