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7CBAE0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071A0DA1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0D897C7C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6E794DDA" w14:textId="09E2EDC0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3EAC95DD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7DFE07E3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506283" w:rsidRPr="00506283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22FB6E7D" w14:textId="524C68FB" w:rsidR="001C066F" w:rsidRDefault="00FC6F78" w:rsidP="005741C5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70320">
        <w:rPr>
          <w:b/>
        </w:rPr>
        <w:t xml:space="preserve">Dostawa 84 zestawów komputerowych stacjonarnych dla </w:t>
      </w:r>
      <w:proofErr w:type="spellStart"/>
      <w:r w:rsidRPr="00870320">
        <w:rPr>
          <w:b/>
        </w:rPr>
        <w:t>WILiGZ</w:t>
      </w:r>
      <w:proofErr w:type="spellEnd"/>
      <w:r w:rsidRPr="00870320">
        <w:rPr>
          <w:b/>
        </w:rPr>
        <w:t xml:space="preserve"> -KC-zp.272-627/23</w:t>
      </w:r>
      <w:bookmarkStart w:id="0" w:name="_GoBack"/>
      <w:bookmarkEnd w:id="0"/>
    </w:p>
    <w:p w14:paraId="267FC426" w14:textId="1FFD14AF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705C2A">
        <w:rPr>
          <w:rFonts w:ascii="Times New Roman" w:hAnsi="Times New Roman"/>
          <w:sz w:val="24"/>
          <w:szCs w:val="24"/>
        </w:rPr>
        <w:t>2</w:t>
      </w:r>
      <w:r w:rsidR="00FF2957">
        <w:rPr>
          <w:rFonts w:ascii="Times New Roman" w:hAnsi="Times New Roman"/>
          <w:sz w:val="24"/>
          <w:szCs w:val="24"/>
        </w:rPr>
        <w:t>3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FF2957">
        <w:rPr>
          <w:rFonts w:ascii="Times New Roman" w:hAnsi="Times New Roman"/>
          <w:sz w:val="24"/>
          <w:szCs w:val="24"/>
        </w:rPr>
        <w:t>1605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0E94AA98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786132F3" w14:textId="4E9C8DC3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</w:t>
      </w:r>
      <w:r w:rsidR="00FF2957">
        <w:rPr>
          <w:rFonts w:ascii="Times New Roman" w:hAnsi="Times New Roman"/>
          <w:sz w:val="24"/>
          <w:szCs w:val="24"/>
        </w:rPr>
        <w:t>3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FF2957">
        <w:rPr>
          <w:rFonts w:ascii="Times New Roman" w:hAnsi="Times New Roman"/>
          <w:sz w:val="24"/>
          <w:szCs w:val="24"/>
        </w:rPr>
        <w:t>1605</w:t>
      </w:r>
      <w:r w:rsidRPr="00AF550F">
        <w:rPr>
          <w:rFonts w:ascii="Times New Roman" w:hAnsi="Times New Roman"/>
          <w:sz w:val="24"/>
          <w:szCs w:val="24"/>
        </w:rPr>
        <w:t>):</w:t>
      </w:r>
    </w:p>
    <w:p w14:paraId="43EC9B26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6708D8D8" w14:textId="3A35A794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</w:t>
      </w:r>
      <w:r w:rsidR="00FF2957">
        <w:rPr>
          <w:rFonts w:ascii="Times New Roman" w:hAnsi="Times New Roman"/>
          <w:sz w:val="24"/>
          <w:szCs w:val="24"/>
        </w:rPr>
        <w:t>3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FF2957">
        <w:rPr>
          <w:rFonts w:ascii="Times New Roman" w:hAnsi="Times New Roman"/>
          <w:sz w:val="24"/>
          <w:szCs w:val="24"/>
        </w:rPr>
        <w:t>1605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5973C0B7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5741C5" w:rsidRPr="00AF550F" w14:paraId="78AF460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51C0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1E3F4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3018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6EC82D97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D6EA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D1D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D2F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67BBE2A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9F97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E43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86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5A83AA68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B133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390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E56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A0EF2F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D2E6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D7F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1C6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A8C9DA4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0F886C3B" w14:textId="61C78CAE" w:rsidR="005741C5" w:rsidRPr="00AF550F" w:rsidRDefault="00E66DB4" w:rsidP="005F2E7C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  <w:spacing w:val="4"/>
          <w:sz w:val="24"/>
          <w:szCs w:val="24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sectPr w:rsidR="005741C5" w:rsidRPr="00AF550F" w:rsidSect="00736B31">
      <w:headerReference w:type="default" r:id="rId7"/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8666B1" w14:textId="77777777" w:rsidR="00D00AC1" w:rsidRDefault="00D00AC1">
      <w:pPr>
        <w:spacing w:after="0" w:line="240" w:lineRule="auto"/>
      </w:pPr>
      <w:r>
        <w:separator/>
      </w:r>
    </w:p>
  </w:endnote>
  <w:endnote w:type="continuationSeparator" w:id="0">
    <w:p w14:paraId="72E41C32" w14:textId="77777777" w:rsidR="00D00AC1" w:rsidRDefault="00D00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EE0C97" w14:textId="77777777" w:rsidR="00D6567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A65B2F5" w14:textId="77777777" w:rsidR="00D6567B" w:rsidRDefault="00D6567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63AC9" w14:textId="77777777" w:rsidR="00D6567B" w:rsidRDefault="00D6567B" w:rsidP="004704CB">
    <w:pPr>
      <w:pStyle w:val="Stopka"/>
      <w:framePr w:wrap="around" w:vAnchor="text" w:hAnchor="margin" w:xAlign="right" w:y="1"/>
      <w:rPr>
        <w:rStyle w:val="Numerstrony"/>
      </w:rPr>
    </w:pPr>
  </w:p>
  <w:p w14:paraId="416A0C5B" w14:textId="027C243F" w:rsidR="00D6567B" w:rsidRDefault="00F16B4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EF7CF1" wp14:editId="1C6FA79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799340FB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C68E902" w14:textId="77777777" w:rsidR="00D6567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467CC0" w14:textId="77777777" w:rsidR="00D00AC1" w:rsidRDefault="00D00AC1">
      <w:pPr>
        <w:spacing w:after="0" w:line="240" w:lineRule="auto"/>
      </w:pPr>
      <w:r>
        <w:separator/>
      </w:r>
    </w:p>
  </w:footnote>
  <w:footnote w:type="continuationSeparator" w:id="0">
    <w:p w14:paraId="5324017D" w14:textId="77777777" w:rsidR="00D00AC1" w:rsidRDefault="00D00AC1">
      <w:pPr>
        <w:spacing w:after="0" w:line="240" w:lineRule="auto"/>
      </w:pPr>
      <w:r>
        <w:continuationSeparator/>
      </w:r>
    </w:p>
  </w:footnote>
  <w:footnote w:id="1">
    <w:p w14:paraId="019912FB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6879CA1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43E9B" w14:textId="4A183890" w:rsidR="00D6567B" w:rsidRDefault="00D6567B" w:rsidP="00D6567B">
    <w:pPr>
      <w:pStyle w:val="Gwka"/>
      <w:tabs>
        <w:tab w:val="left" w:pos="6525"/>
      </w:tabs>
      <w:jc w:val="center"/>
      <w:rPr>
        <w:sz w:val="22"/>
        <w:szCs w:val="22"/>
        <w:lang w:eastAsia="pl-PL"/>
      </w:rPr>
    </w:pPr>
    <w:r>
      <w:rPr>
        <w:sz w:val="22"/>
        <w:szCs w:val="22"/>
        <w:lang w:eastAsia="pl-PL"/>
      </w:rPr>
      <w:t xml:space="preserve">            </w:t>
    </w:r>
  </w:p>
  <w:p w14:paraId="00A8971E" w14:textId="77777777" w:rsidR="00D6567B" w:rsidRPr="00D6567B" w:rsidRDefault="00D6567B" w:rsidP="00D656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35B"/>
    <w:rsid w:val="000563B7"/>
    <w:rsid w:val="00074287"/>
    <w:rsid w:val="000E6C60"/>
    <w:rsid w:val="00135A8D"/>
    <w:rsid w:val="00167567"/>
    <w:rsid w:val="001C066F"/>
    <w:rsid w:val="001F4E82"/>
    <w:rsid w:val="00237270"/>
    <w:rsid w:val="00285E58"/>
    <w:rsid w:val="003D1274"/>
    <w:rsid w:val="00430A9F"/>
    <w:rsid w:val="00440F6F"/>
    <w:rsid w:val="00506283"/>
    <w:rsid w:val="005741C5"/>
    <w:rsid w:val="005E5BD1"/>
    <w:rsid w:val="005F2E7C"/>
    <w:rsid w:val="00623F70"/>
    <w:rsid w:val="006C706A"/>
    <w:rsid w:val="00705C2A"/>
    <w:rsid w:val="00927537"/>
    <w:rsid w:val="0093180B"/>
    <w:rsid w:val="00A0735B"/>
    <w:rsid w:val="00AA38F3"/>
    <w:rsid w:val="00BC579B"/>
    <w:rsid w:val="00C80027"/>
    <w:rsid w:val="00D00AC1"/>
    <w:rsid w:val="00D137A1"/>
    <w:rsid w:val="00D6567B"/>
    <w:rsid w:val="00D70839"/>
    <w:rsid w:val="00E32780"/>
    <w:rsid w:val="00E66DB4"/>
    <w:rsid w:val="00E67EFE"/>
    <w:rsid w:val="00F16B4A"/>
    <w:rsid w:val="00F85EA7"/>
    <w:rsid w:val="00FA391E"/>
    <w:rsid w:val="00FC6F78"/>
    <w:rsid w:val="00FF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84184D"/>
  <w15:docId w15:val="{2842CAD8-004E-4697-B8DB-4B7D93841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customStyle="1" w:styleId="Gwka">
    <w:name w:val="Główka"/>
    <w:basedOn w:val="Normalny"/>
    <w:rsid w:val="00D6567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3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0EA1A-23F0-4EF8-9952-3B70D11A6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DZP</cp:lastModifiedBy>
  <cp:revision>3</cp:revision>
  <cp:lastPrinted>2023-10-05T10:23:00Z</cp:lastPrinted>
  <dcterms:created xsi:type="dcterms:W3CDTF">2023-10-05T10:23:00Z</dcterms:created>
  <dcterms:modified xsi:type="dcterms:W3CDTF">2023-10-18T11:28:00Z</dcterms:modified>
</cp:coreProperties>
</file>