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D13C5" w14:textId="05ABF9F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9FC630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6FE40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98C9EC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B3891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C9F009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AE5598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BA9236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2C014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DE1B2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68D931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04FCAD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02588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AE039E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5D7940D" w14:textId="3AA9451F" w:rsidR="00560472" w:rsidRPr="00253B8B" w:rsidRDefault="00560472" w:rsidP="00253B8B">
      <w:pPr>
        <w:ind w:right="-110"/>
        <w:rPr>
          <w:b/>
          <w:sz w:val="22"/>
          <w:szCs w:val="22"/>
        </w:rPr>
      </w:pPr>
      <w:r w:rsidRPr="00253B8B">
        <w:rPr>
          <w:b/>
          <w:sz w:val="22"/>
          <w:szCs w:val="22"/>
        </w:rPr>
        <w:t xml:space="preserve">Akademia Górniczo </w:t>
      </w:r>
      <w:r w:rsidR="00253B8B" w:rsidRPr="00253B8B">
        <w:rPr>
          <w:b/>
          <w:sz w:val="22"/>
          <w:szCs w:val="22"/>
        </w:rPr>
        <w:t>–</w:t>
      </w:r>
      <w:r w:rsidRPr="00253B8B">
        <w:rPr>
          <w:b/>
          <w:sz w:val="22"/>
          <w:szCs w:val="22"/>
        </w:rPr>
        <w:t xml:space="preserve"> Hutnicza</w:t>
      </w:r>
      <w:r w:rsidR="00253B8B" w:rsidRPr="00253B8B">
        <w:rPr>
          <w:b/>
          <w:sz w:val="22"/>
          <w:szCs w:val="22"/>
        </w:rPr>
        <w:t xml:space="preserve"> </w:t>
      </w:r>
      <w:r w:rsidRPr="00253B8B">
        <w:rPr>
          <w:b/>
          <w:sz w:val="22"/>
          <w:szCs w:val="22"/>
        </w:rPr>
        <w:t>im. Stanisława Staszica w Krakowie</w:t>
      </w:r>
    </w:p>
    <w:p w14:paraId="6A57B353" w14:textId="77777777" w:rsidR="008D2AB8" w:rsidRPr="00253B8B" w:rsidRDefault="00560472" w:rsidP="00253B8B">
      <w:pPr>
        <w:ind w:right="-110"/>
        <w:rPr>
          <w:b/>
          <w:sz w:val="22"/>
          <w:szCs w:val="22"/>
        </w:rPr>
      </w:pPr>
      <w:r w:rsidRPr="00253B8B">
        <w:rPr>
          <w:b/>
          <w:sz w:val="22"/>
          <w:szCs w:val="22"/>
        </w:rPr>
        <w:t>Dział Zamówień Publicznych</w:t>
      </w:r>
      <w:r w:rsidR="008D2AB8" w:rsidRPr="00253B8B">
        <w:rPr>
          <w:b/>
          <w:sz w:val="22"/>
          <w:szCs w:val="22"/>
        </w:rPr>
        <w:t xml:space="preserve">  </w:t>
      </w:r>
    </w:p>
    <w:p w14:paraId="05622B14" w14:textId="5A6FE838" w:rsidR="008D2AB8" w:rsidRPr="00253B8B" w:rsidRDefault="00560472" w:rsidP="00253B8B">
      <w:pPr>
        <w:ind w:right="-110"/>
        <w:rPr>
          <w:b/>
          <w:sz w:val="22"/>
          <w:szCs w:val="22"/>
        </w:rPr>
      </w:pPr>
      <w:r w:rsidRPr="00253B8B">
        <w:rPr>
          <w:b/>
          <w:sz w:val="22"/>
          <w:szCs w:val="22"/>
        </w:rPr>
        <w:t>Al. Mickiewicza</w:t>
      </w:r>
      <w:r w:rsidR="008D2AB8" w:rsidRPr="00253B8B">
        <w:rPr>
          <w:b/>
          <w:sz w:val="22"/>
          <w:szCs w:val="22"/>
        </w:rPr>
        <w:t xml:space="preserve"> </w:t>
      </w:r>
      <w:r w:rsidRPr="00253B8B">
        <w:rPr>
          <w:b/>
          <w:sz w:val="22"/>
          <w:szCs w:val="22"/>
        </w:rPr>
        <w:t>30</w:t>
      </w:r>
      <w:r w:rsidR="00253B8B" w:rsidRPr="00253B8B">
        <w:rPr>
          <w:b/>
          <w:sz w:val="22"/>
          <w:szCs w:val="22"/>
        </w:rPr>
        <w:t xml:space="preserve">, </w:t>
      </w:r>
      <w:r w:rsidRPr="00253B8B">
        <w:rPr>
          <w:b/>
          <w:sz w:val="22"/>
          <w:szCs w:val="22"/>
        </w:rPr>
        <w:t>30-059</w:t>
      </w:r>
      <w:r w:rsidR="008D2AB8" w:rsidRPr="00253B8B">
        <w:rPr>
          <w:b/>
          <w:sz w:val="22"/>
          <w:szCs w:val="22"/>
        </w:rPr>
        <w:t xml:space="preserve"> </w:t>
      </w:r>
      <w:r w:rsidRPr="00253B8B">
        <w:rPr>
          <w:b/>
          <w:sz w:val="22"/>
          <w:szCs w:val="22"/>
        </w:rPr>
        <w:t>Kraków</w:t>
      </w:r>
      <w:r w:rsidR="008D2AB8" w:rsidRPr="00253B8B">
        <w:rPr>
          <w:b/>
          <w:sz w:val="22"/>
          <w:szCs w:val="22"/>
        </w:rPr>
        <w:t xml:space="preserve">,  </w:t>
      </w:r>
    </w:p>
    <w:p w14:paraId="221B5664" w14:textId="77777777" w:rsidR="008D2AB8" w:rsidRPr="00253B8B" w:rsidRDefault="008D2AB8" w:rsidP="00253B8B">
      <w:pPr>
        <w:ind w:firstLine="3969"/>
        <w:rPr>
          <w:b/>
          <w:sz w:val="22"/>
          <w:szCs w:val="22"/>
        </w:rPr>
      </w:pPr>
    </w:p>
    <w:p w14:paraId="3070A647" w14:textId="7653497E" w:rsidR="008D2AB8" w:rsidRDefault="008D2AB8" w:rsidP="00253B8B">
      <w:pPr>
        <w:widowControl w:val="0"/>
        <w:ind w:right="1"/>
        <w:jc w:val="both"/>
        <w:rPr>
          <w:sz w:val="22"/>
          <w:szCs w:val="22"/>
        </w:rPr>
      </w:pPr>
      <w:r w:rsidRPr="00D26B3A">
        <w:rPr>
          <w:sz w:val="22"/>
          <w:szCs w:val="22"/>
        </w:rPr>
        <w:t xml:space="preserve">Przystępując do postępowania o udzielenie zamówienia publicznego, którego przedmiotem jest </w:t>
      </w:r>
      <w:r w:rsidR="00405265" w:rsidRPr="00D26B3A">
        <w:rPr>
          <w:b/>
          <w:sz w:val="22"/>
          <w:szCs w:val="22"/>
        </w:rPr>
        <w:t>Dostawa 84 zestawów komputerowych stacjonarnych dla WILiGZ -KC-zp.272-627/23</w:t>
      </w:r>
      <w:r w:rsidRPr="00D26B3A">
        <w:rPr>
          <w:b/>
          <w:sz w:val="22"/>
          <w:szCs w:val="22"/>
        </w:rPr>
        <w:t xml:space="preserve">, </w:t>
      </w:r>
      <w:r w:rsidRPr="00D26B3A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71D2D62" w14:textId="77777777" w:rsidR="001B4D3E" w:rsidRDefault="001B4D3E" w:rsidP="00253B8B">
      <w:pPr>
        <w:widowControl w:val="0"/>
        <w:ind w:right="1"/>
        <w:jc w:val="both"/>
        <w:rPr>
          <w:sz w:val="22"/>
          <w:szCs w:val="22"/>
        </w:rPr>
      </w:pPr>
    </w:p>
    <w:p w14:paraId="2FFA56AA" w14:textId="77777777" w:rsidR="001B4D3E" w:rsidRDefault="001B4D3E" w:rsidP="001B4D3E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Wartość netto:   .........................................................................PLN </w:t>
      </w:r>
    </w:p>
    <w:p w14:paraId="31DB945C" w14:textId="77777777" w:rsidR="001B4D3E" w:rsidRDefault="001B4D3E" w:rsidP="001B4D3E">
      <w:pPr>
        <w:widowControl w:val="0"/>
        <w:spacing w:line="264" w:lineRule="auto"/>
        <w:ind w:right="1"/>
        <w:rPr>
          <w:b/>
        </w:rPr>
      </w:pPr>
    </w:p>
    <w:p w14:paraId="4FD76B7E" w14:textId="77777777" w:rsidR="001B4D3E" w:rsidRDefault="001B4D3E" w:rsidP="001B4D3E">
      <w:pPr>
        <w:widowControl w:val="0"/>
        <w:spacing w:line="264" w:lineRule="auto"/>
        <w:ind w:right="1"/>
        <w:rPr>
          <w:b/>
        </w:rPr>
      </w:pPr>
      <w:r>
        <w:rPr>
          <w:b/>
        </w:rPr>
        <w:t>Wartość brutto: .........................................................................PLN</w:t>
      </w:r>
    </w:p>
    <w:p w14:paraId="1643AFB5" w14:textId="77777777" w:rsidR="001B4D3E" w:rsidRDefault="001B4D3E" w:rsidP="001B4D3E">
      <w:pPr>
        <w:widowControl w:val="0"/>
        <w:spacing w:line="264" w:lineRule="auto"/>
        <w:ind w:right="1"/>
        <w:jc w:val="both"/>
        <w:rPr>
          <w:b/>
        </w:rPr>
      </w:pPr>
    </w:p>
    <w:p w14:paraId="3DB87657" w14:textId="77777777" w:rsidR="001B4D3E" w:rsidRDefault="001B4D3E" w:rsidP="001B4D3E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8A0BB4C" w14:textId="77777777" w:rsidR="001B4D3E" w:rsidRDefault="001B4D3E" w:rsidP="001B4D3E">
      <w:pPr>
        <w:pStyle w:val="Tekstpodstawowy"/>
        <w:spacing w:before="120"/>
      </w:pPr>
      <w:r>
        <w:t>Powyższa cena zawiera podatek VAT w wysokości 23 % tj.…………………….PLN</w:t>
      </w:r>
    </w:p>
    <w:p w14:paraId="3D81431C" w14:textId="77777777" w:rsidR="00BA50BE" w:rsidRDefault="00BA50BE" w:rsidP="00BA50BE">
      <w:pPr>
        <w:widowControl w:val="0"/>
        <w:ind w:right="1"/>
        <w:jc w:val="both"/>
        <w:rPr>
          <w:b/>
        </w:rPr>
      </w:pPr>
    </w:p>
    <w:p w14:paraId="73258DE0" w14:textId="174D9C5F" w:rsidR="00253B8B" w:rsidRDefault="00253B8B" w:rsidP="00253B8B">
      <w:pPr>
        <w:tabs>
          <w:tab w:val="right" w:pos="9000"/>
        </w:tabs>
        <w:rPr>
          <w:b/>
          <w:bCs/>
          <w:sz w:val="22"/>
          <w:szCs w:val="22"/>
        </w:rPr>
      </w:pPr>
      <w:r w:rsidRPr="009E70AD">
        <w:rPr>
          <w:b/>
          <w:sz w:val="22"/>
          <w:szCs w:val="22"/>
        </w:rPr>
        <w:t>Termin realizacji zamówienia</w:t>
      </w:r>
      <w:r w:rsidRPr="009E70AD">
        <w:rPr>
          <w:b/>
          <w:bCs/>
          <w:sz w:val="22"/>
          <w:szCs w:val="22"/>
        </w:rPr>
        <w:t xml:space="preserve">  </w:t>
      </w:r>
      <w:r w:rsidRPr="00BA50BE">
        <w:rPr>
          <w:sz w:val="22"/>
          <w:szCs w:val="22"/>
        </w:rPr>
        <w:t xml:space="preserve">do </w:t>
      </w:r>
      <w:r w:rsidR="00405265" w:rsidRPr="00BA50BE">
        <w:rPr>
          <w:sz w:val="22"/>
          <w:szCs w:val="22"/>
        </w:rPr>
        <w:t xml:space="preserve">………….. </w:t>
      </w:r>
      <w:r w:rsidRPr="00BA50BE">
        <w:rPr>
          <w:sz w:val="22"/>
          <w:szCs w:val="22"/>
        </w:rPr>
        <w:t>dni od daty otrzymania zamówienia potwierdzonego przez MEiN.</w:t>
      </w:r>
      <w:r w:rsidR="00405265" w:rsidRPr="00405265">
        <w:rPr>
          <w:i/>
          <w:iCs/>
          <w:sz w:val="22"/>
          <w:szCs w:val="22"/>
          <w:highlight w:val="yellow"/>
        </w:rPr>
        <w:t xml:space="preserve"> </w:t>
      </w:r>
      <w:r w:rsidR="00405265" w:rsidRPr="00154B52">
        <w:rPr>
          <w:i/>
          <w:iCs/>
          <w:sz w:val="22"/>
          <w:szCs w:val="22"/>
          <w:highlight w:val="yellow"/>
        </w:rPr>
        <w:t>/kryterium oceny ofert/</w:t>
      </w:r>
    </w:p>
    <w:p w14:paraId="02C0D0E0" w14:textId="77777777" w:rsidR="00253B8B" w:rsidRDefault="00253B8B" w:rsidP="00253B8B">
      <w:pPr>
        <w:tabs>
          <w:tab w:val="right" w:pos="9000"/>
        </w:tabs>
        <w:rPr>
          <w:b/>
          <w:bCs/>
          <w:sz w:val="22"/>
          <w:szCs w:val="22"/>
        </w:rPr>
      </w:pPr>
    </w:p>
    <w:p w14:paraId="3A19D6A6" w14:textId="45AE815E" w:rsidR="00253B8B" w:rsidRPr="009E70AD" w:rsidRDefault="00253B8B" w:rsidP="00253B8B">
      <w:pPr>
        <w:tabs>
          <w:tab w:val="right" w:pos="900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Okres gwarancji: </w:t>
      </w:r>
      <w:r w:rsidR="00051961">
        <w:rPr>
          <w:sz w:val="22"/>
          <w:szCs w:val="22"/>
        </w:rPr>
        <w:t>60</w:t>
      </w:r>
      <w:r w:rsidR="00405265" w:rsidRPr="00BA50BE">
        <w:rPr>
          <w:sz w:val="22"/>
          <w:szCs w:val="22"/>
        </w:rPr>
        <w:t xml:space="preserve"> </w:t>
      </w:r>
      <w:r w:rsidRPr="00BA50BE">
        <w:rPr>
          <w:sz w:val="22"/>
          <w:szCs w:val="22"/>
        </w:rPr>
        <w:t>miesięcy</w:t>
      </w:r>
      <w:r>
        <w:rPr>
          <w:b/>
          <w:bCs/>
          <w:sz w:val="22"/>
          <w:szCs w:val="22"/>
        </w:rPr>
        <w:t xml:space="preserve"> </w:t>
      </w:r>
    </w:p>
    <w:p w14:paraId="6D81A26A" w14:textId="77777777" w:rsidR="00253B8B" w:rsidRDefault="00253B8B" w:rsidP="00253B8B">
      <w:pPr>
        <w:tabs>
          <w:tab w:val="left" w:pos="426"/>
        </w:tabs>
        <w:jc w:val="both"/>
        <w:rPr>
          <w:sz w:val="22"/>
          <w:szCs w:val="22"/>
        </w:rPr>
      </w:pPr>
    </w:p>
    <w:p w14:paraId="2140B106" w14:textId="77777777" w:rsidR="00253B8B" w:rsidRPr="009E70AD" w:rsidRDefault="00253B8B" w:rsidP="00253B8B">
      <w:pPr>
        <w:tabs>
          <w:tab w:val="left" w:pos="426"/>
        </w:tabs>
        <w:jc w:val="both"/>
        <w:rPr>
          <w:sz w:val="22"/>
          <w:szCs w:val="22"/>
        </w:rPr>
      </w:pPr>
      <w:r w:rsidRPr="009E70AD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3DF6EB3" w14:textId="77777777" w:rsidR="00253B8B" w:rsidRPr="009E70AD" w:rsidRDefault="00253B8B" w:rsidP="00253B8B">
      <w:pPr>
        <w:tabs>
          <w:tab w:val="left" w:pos="426"/>
        </w:tabs>
        <w:jc w:val="both"/>
        <w:rPr>
          <w:b/>
          <w:sz w:val="22"/>
          <w:szCs w:val="22"/>
        </w:rPr>
      </w:pPr>
      <w:r w:rsidRPr="009E70A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E70AD">
        <w:rPr>
          <w:b/>
          <w:sz w:val="22"/>
          <w:szCs w:val="22"/>
        </w:rPr>
        <w:t xml:space="preserve"> TAK/NIE</w:t>
      </w:r>
    </w:p>
    <w:p w14:paraId="0DA6A56B" w14:textId="77777777" w:rsidR="00253B8B" w:rsidRPr="009E70AD" w:rsidRDefault="00253B8B" w:rsidP="00253B8B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</w:rPr>
        <w:t xml:space="preserve">Termin płatności: </w:t>
      </w:r>
      <w:r w:rsidRPr="009E70A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12E46377" w14:textId="77777777" w:rsidR="00253B8B" w:rsidRPr="009E70AD" w:rsidRDefault="00253B8B" w:rsidP="00253B8B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  <w:u w:val="single"/>
        </w:rPr>
        <w:lastRenderedPageBreak/>
        <w:t>Jednocześnie oświadczamy, że:</w:t>
      </w:r>
    </w:p>
    <w:p w14:paraId="5EC880D4" w14:textId="77777777" w:rsidR="00253B8B" w:rsidRPr="009E70AD" w:rsidRDefault="00253B8B" w:rsidP="00253B8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D03327C" w14:textId="6DDFA510" w:rsidR="00253B8B" w:rsidRDefault="00253B8B" w:rsidP="00253B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70AD">
        <w:rPr>
          <w:color w:val="000000"/>
          <w:sz w:val="22"/>
          <w:szCs w:val="22"/>
        </w:rPr>
        <w:t xml:space="preserve"> i nie wnosimy do nich żadnych zastrzeżeń.</w:t>
      </w:r>
    </w:p>
    <w:p w14:paraId="37CC572A" w14:textId="683F94E2" w:rsidR="00936856" w:rsidRPr="008E430D" w:rsidRDefault="008E430D" w:rsidP="00253B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E430D">
        <w:rPr>
          <w:color w:val="000000"/>
          <w:sz w:val="22"/>
          <w:szCs w:val="22"/>
          <w:lang w:eastAsia="ar-SA"/>
        </w:rPr>
        <w:t>Oświadczamy, że zaoferowane urządzenia posiadają Certyfikat ISO 9001 lub równoważny dla producenta, deklarację CE.</w:t>
      </w:r>
    </w:p>
    <w:p w14:paraId="0EB4A75A" w14:textId="326E0E31" w:rsidR="00253B8B" w:rsidRDefault="00253B8B" w:rsidP="00253B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 w:rsidR="00CE32B5" w:rsidRPr="00405265">
        <w:rPr>
          <w:b/>
          <w:color w:val="FF0000"/>
          <w:sz w:val="22"/>
          <w:szCs w:val="22"/>
          <w:lang w:eastAsia="ar-SA"/>
        </w:rPr>
        <w:t>zestawy komputerowe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4384D52D" w14:textId="422A55DC" w:rsidR="00253B8B" w:rsidRPr="009E70AD" w:rsidRDefault="00253B8B" w:rsidP="00253B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CE32B5" w:rsidRPr="00405265">
        <w:rPr>
          <w:b/>
          <w:color w:val="FF0000"/>
          <w:sz w:val="22"/>
          <w:szCs w:val="22"/>
          <w:lang w:eastAsia="ar-SA"/>
        </w:rPr>
        <w:t>zestawy komputerowe</w:t>
      </w:r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>zgodnie z art. 83 ust. 1 pkt 26 ustawy z dnia 11 marca 2004 r. o podatku od towarów i usług (t. j. Dz. U. 2011 Nr 177 poz. 1054 z późn. zm.).</w:t>
      </w:r>
    </w:p>
    <w:p w14:paraId="59F30300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C7072B" w14:textId="77777777" w:rsidR="00253B8B" w:rsidRPr="009E70AD" w:rsidRDefault="00253B8B" w:rsidP="00253B8B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6AD33E" w14:textId="77777777" w:rsidR="00253B8B" w:rsidRPr="009E70AD" w:rsidRDefault="00253B8B" w:rsidP="00253B8B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36A41A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3B8B" w:rsidRPr="009E70AD" w14:paraId="5999FD04" w14:textId="77777777" w:rsidTr="0087162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24439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02330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 xml:space="preserve">Opis części zamówienia, którą wykonawca </w:t>
            </w:r>
          </w:p>
          <w:p w14:paraId="1092B23F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CCB23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Nazwa podwykonawcy</w:t>
            </w:r>
            <w:r w:rsidRPr="009E70AD">
              <w:rPr>
                <w:sz w:val="22"/>
                <w:szCs w:val="22"/>
              </w:rPr>
              <w:br/>
              <w:t>(o ile jest znana)</w:t>
            </w:r>
          </w:p>
        </w:tc>
      </w:tr>
      <w:tr w:rsidR="00253B8B" w:rsidRPr="009E70AD" w14:paraId="278C1021" w14:textId="77777777" w:rsidTr="0087162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C7399" w14:textId="77777777" w:rsidR="00253B8B" w:rsidRPr="009E70AD" w:rsidRDefault="00253B8B" w:rsidP="0087162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B72B3" w14:textId="77777777" w:rsidR="00253B8B" w:rsidRPr="009E70AD" w:rsidRDefault="00253B8B" w:rsidP="008716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C06C3" w14:textId="77777777" w:rsidR="00253B8B" w:rsidRPr="009E70AD" w:rsidRDefault="00253B8B" w:rsidP="008716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B1E42B7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Umocowanymi do reprezentowania naszej firmy są następujące osoby:</w:t>
      </w:r>
    </w:p>
    <w:p w14:paraId="32F25527" w14:textId="77777777" w:rsidR="00253B8B" w:rsidRPr="009E70AD" w:rsidRDefault="00253B8B" w:rsidP="00253B8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E70A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</w:p>
    <w:p w14:paraId="072A94DD" w14:textId="383A4022" w:rsidR="00253B8B" w:rsidRPr="009E70AD" w:rsidRDefault="00253B8B" w:rsidP="009D280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</w:p>
    <w:p w14:paraId="079DA593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Umocowanie dla powyżej wskazanych osób wynika z następującego (ych) dokumentu(ów)</w:t>
      </w:r>
    </w:p>
    <w:p w14:paraId="45E5B039" w14:textId="77777777" w:rsidR="00253B8B" w:rsidRPr="009E70AD" w:rsidRDefault="00253B8B" w:rsidP="00253B8B">
      <w:p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A660E9" w14:textId="77777777" w:rsidR="00253B8B" w:rsidRPr="009E70AD" w:rsidRDefault="00253B8B" w:rsidP="00253B8B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załącznikami do niniejszej oferty są:</w:t>
      </w:r>
    </w:p>
    <w:p w14:paraId="64E09B31" w14:textId="77777777" w:rsidR="00253B8B" w:rsidRPr="009E70AD" w:rsidRDefault="00253B8B" w:rsidP="00253B8B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………………………………………………………………………………………….</w:t>
      </w:r>
    </w:p>
    <w:p w14:paraId="17AE8AC2" w14:textId="77777777" w:rsidR="00253B8B" w:rsidRPr="009E70AD" w:rsidRDefault="00253B8B" w:rsidP="00253B8B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……………………………………………..……………………………………………</w:t>
      </w:r>
    </w:p>
    <w:p w14:paraId="1E0DF3CB" w14:textId="77777777" w:rsidR="00253B8B" w:rsidRPr="009E70AD" w:rsidRDefault="00253B8B" w:rsidP="00253B8B">
      <w:pPr>
        <w:jc w:val="both"/>
        <w:rPr>
          <w:sz w:val="22"/>
          <w:szCs w:val="22"/>
        </w:rPr>
      </w:pPr>
      <w:r w:rsidRPr="009E70A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55C56C3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0EBFD" w14:textId="77777777" w:rsidR="00946B41" w:rsidRDefault="00946B41">
      <w:r>
        <w:separator/>
      </w:r>
    </w:p>
  </w:endnote>
  <w:endnote w:type="continuationSeparator" w:id="0">
    <w:p w14:paraId="4AEFD254" w14:textId="77777777" w:rsidR="00946B41" w:rsidRDefault="00946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B2638" w14:textId="77777777" w:rsidR="00560472" w:rsidRDefault="005604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476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1BF89" w14:textId="77777777" w:rsidR="00560472" w:rsidRDefault="005604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CBB74" w14:textId="77777777" w:rsidR="00946B41" w:rsidRDefault="00946B41">
      <w:r>
        <w:separator/>
      </w:r>
    </w:p>
  </w:footnote>
  <w:footnote w:type="continuationSeparator" w:id="0">
    <w:p w14:paraId="12677911" w14:textId="77777777" w:rsidR="00946B41" w:rsidRDefault="00946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CD281" w14:textId="77777777" w:rsidR="00560472" w:rsidRDefault="00560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B8669" w14:textId="49903660" w:rsidR="00F53146" w:rsidRPr="00253B8B" w:rsidRDefault="00F53146" w:rsidP="00253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56D1C" w14:textId="77777777" w:rsidR="00560472" w:rsidRDefault="005604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86735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2448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4987618">
    <w:abstractNumId w:val="0"/>
  </w:num>
  <w:num w:numId="4" w16cid:durableId="394819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4F5"/>
    <w:rsid w:val="00012286"/>
    <w:rsid w:val="00051961"/>
    <w:rsid w:val="00062FAA"/>
    <w:rsid w:val="000704FC"/>
    <w:rsid w:val="00071CCC"/>
    <w:rsid w:val="000B731D"/>
    <w:rsid w:val="000D6134"/>
    <w:rsid w:val="000E09C7"/>
    <w:rsid w:val="000F6589"/>
    <w:rsid w:val="00106636"/>
    <w:rsid w:val="00116EC6"/>
    <w:rsid w:val="00150650"/>
    <w:rsid w:val="001801DD"/>
    <w:rsid w:val="001B4D3E"/>
    <w:rsid w:val="001D3622"/>
    <w:rsid w:val="001D4612"/>
    <w:rsid w:val="00207E98"/>
    <w:rsid w:val="00253B8B"/>
    <w:rsid w:val="002723B0"/>
    <w:rsid w:val="00315A4A"/>
    <w:rsid w:val="003C721E"/>
    <w:rsid w:val="00405265"/>
    <w:rsid w:val="004834F5"/>
    <w:rsid w:val="004B7300"/>
    <w:rsid w:val="004C6753"/>
    <w:rsid w:val="004D55FB"/>
    <w:rsid w:val="00560472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1D4A"/>
    <w:rsid w:val="008B2F0C"/>
    <w:rsid w:val="008B4928"/>
    <w:rsid w:val="008D2AB8"/>
    <w:rsid w:val="008E430D"/>
    <w:rsid w:val="008F1C66"/>
    <w:rsid w:val="00936856"/>
    <w:rsid w:val="00946B41"/>
    <w:rsid w:val="00970FE4"/>
    <w:rsid w:val="009D2806"/>
    <w:rsid w:val="00A0022B"/>
    <w:rsid w:val="00A346FE"/>
    <w:rsid w:val="00A47B4D"/>
    <w:rsid w:val="00A83018"/>
    <w:rsid w:val="00AC2578"/>
    <w:rsid w:val="00AF5925"/>
    <w:rsid w:val="00B376A2"/>
    <w:rsid w:val="00B774DC"/>
    <w:rsid w:val="00BA50BE"/>
    <w:rsid w:val="00C969A6"/>
    <w:rsid w:val="00CA7D36"/>
    <w:rsid w:val="00CE32B5"/>
    <w:rsid w:val="00D24208"/>
    <w:rsid w:val="00D26B3A"/>
    <w:rsid w:val="00D60C38"/>
    <w:rsid w:val="00D66893"/>
    <w:rsid w:val="00D90ACB"/>
    <w:rsid w:val="00DC1500"/>
    <w:rsid w:val="00DF3B3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17583"/>
  <w15:chartTrackingRefBased/>
  <w15:docId w15:val="{2690D77A-E71B-4805-94CF-465CA5C3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B9383-9960-4E2C-8BC1-82FEDE7EB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655</Words>
  <Characters>4773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2023-11-03T13:30:00Z</cp:lastPrinted>
  <dcterms:created xsi:type="dcterms:W3CDTF">2023-11-10T14:13:00Z</dcterms:created>
  <dcterms:modified xsi:type="dcterms:W3CDTF">2023-11-16T11:11:00Z</dcterms:modified>
</cp:coreProperties>
</file>