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5489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554890">
        <w:rPr>
          <w:bCs/>
          <w:i w:val="0"/>
          <w:sz w:val="20"/>
        </w:rPr>
        <w:t xml:space="preserve">Załącznik nr </w:t>
      </w:r>
      <w:r w:rsidR="00554890" w:rsidRPr="00554890">
        <w:rPr>
          <w:bCs/>
          <w:i w:val="0"/>
          <w:sz w:val="20"/>
        </w:rPr>
        <w:t xml:space="preserve">3 </w:t>
      </w:r>
      <w:r w:rsidR="007666D6" w:rsidRPr="0055489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54890" w:rsidTr="00467CA2">
        <w:tc>
          <w:tcPr>
            <w:tcW w:w="2800" w:type="dxa"/>
            <w:shd w:val="clear" w:color="auto" w:fill="auto"/>
          </w:tcPr>
          <w:p w:rsidR="00D520D3" w:rsidRPr="0055489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5489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5489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5489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55489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5489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5489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548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5489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548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554890" w:rsidTr="00467CA2">
        <w:tc>
          <w:tcPr>
            <w:tcW w:w="2800" w:type="dxa"/>
            <w:shd w:val="clear" w:color="auto" w:fill="auto"/>
          </w:tcPr>
          <w:p w:rsidR="00D520D3" w:rsidRPr="0055489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5489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5489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55489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5489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5489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548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5489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5548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554890" w:rsidRDefault="00B62AD0" w:rsidP="0055489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5489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54890" w:rsidRDefault="00053927" w:rsidP="00554890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489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55489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5489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5489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5489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54890" w:rsidRDefault="0071340C" w:rsidP="0055489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54890">
        <w:rPr>
          <w:rFonts w:ascii="Times New Roman" w:hAnsi="Times New Roman"/>
          <w:sz w:val="20"/>
          <w:szCs w:val="20"/>
        </w:rPr>
        <w:t xml:space="preserve"> ustawy </w:t>
      </w:r>
      <w:r w:rsidR="00EF3368" w:rsidRPr="0055489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34D4F" w:rsidRPr="00554890">
        <w:rPr>
          <w:rFonts w:ascii="Times New Roman" w:hAnsi="Times New Roman"/>
          <w:sz w:val="20"/>
          <w:szCs w:val="20"/>
        </w:rPr>
        <w:t>(</w:t>
      </w:r>
      <w:proofErr w:type="spellStart"/>
      <w:r w:rsidR="00134D4F" w:rsidRPr="00554890">
        <w:rPr>
          <w:rFonts w:ascii="Times New Roman" w:hAnsi="Times New Roman"/>
          <w:sz w:val="20"/>
          <w:szCs w:val="20"/>
        </w:rPr>
        <w:t>t.j</w:t>
      </w:r>
      <w:proofErr w:type="spellEnd"/>
      <w:r w:rsidR="00134D4F" w:rsidRPr="00554890">
        <w:rPr>
          <w:rFonts w:ascii="Times New Roman" w:hAnsi="Times New Roman"/>
          <w:sz w:val="20"/>
          <w:szCs w:val="20"/>
        </w:rPr>
        <w:t>. Dz. U. z 2023r. poz. 1605)</w:t>
      </w:r>
      <w:r w:rsidR="00E27ABB"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5489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54890" w:rsidTr="00467CA2">
        <w:tc>
          <w:tcPr>
            <w:tcW w:w="2269" w:type="dxa"/>
            <w:shd w:val="clear" w:color="auto" w:fill="auto"/>
          </w:tcPr>
          <w:p w:rsidR="00D520D3" w:rsidRPr="0055489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5489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54890" w:rsidRDefault="00134D4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548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 w zakresie publicznego transportu zbiorowego wewnątrzgminnego o charakterze użyteczności publicznej na terenie Gminy Niepołomice</w:t>
            </w:r>
            <w:r w:rsidR="00D520D3" w:rsidRPr="005548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5548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 </w:t>
            </w:r>
            <w:r w:rsidR="005548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</w:r>
            <w:r w:rsidR="00554890" w:rsidRPr="0055489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Zadanie częściowe  nr ..............................</w:t>
            </w:r>
          </w:p>
        </w:tc>
      </w:tr>
      <w:tr w:rsidR="00134D4F" w:rsidRPr="00554890" w:rsidTr="00F9335D">
        <w:tc>
          <w:tcPr>
            <w:tcW w:w="2269" w:type="dxa"/>
            <w:shd w:val="clear" w:color="auto" w:fill="auto"/>
          </w:tcPr>
          <w:p w:rsidR="00134D4F" w:rsidRPr="00554890" w:rsidRDefault="00134D4F" w:rsidP="00F933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5489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4D4F" w:rsidRPr="00554890" w:rsidRDefault="00134D4F" w:rsidP="00F933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548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ZP.271.35.2023</w:t>
            </w:r>
          </w:p>
        </w:tc>
      </w:tr>
    </w:tbl>
    <w:p w:rsidR="00DC652A" w:rsidRPr="00554890" w:rsidRDefault="00134D4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55489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55489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54890" w:rsidRDefault="00D520D3" w:rsidP="0055489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55489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55489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55489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55489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54890" w:rsidRDefault="00D520D3" w:rsidP="0055489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55489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55489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55489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55489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5489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5489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55489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5489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5489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55489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5489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55489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5489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55489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5489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5489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489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554890" w:rsidRPr="00554890" w:rsidRDefault="0055489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54890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bookmarkEnd w:id="0"/>
    <w:p w:rsidR="00E27ABB" w:rsidRPr="0055489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554890" w:rsidSect="005548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889" w:rsidRDefault="004F4889" w:rsidP="00025386">
      <w:pPr>
        <w:spacing w:after="0" w:line="240" w:lineRule="auto"/>
      </w:pPr>
      <w:r>
        <w:separator/>
      </w:r>
    </w:p>
  </w:endnote>
  <w:endnote w:type="continuationSeparator" w:id="0">
    <w:p w:rsidR="004F4889" w:rsidRDefault="004F48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D4F" w:rsidRDefault="00134D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D4F" w:rsidRDefault="00134D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889" w:rsidRDefault="004F4889" w:rsidP="00025386">
      <w:pPr>
        <w:spacing w:after="0" w:line="240" w:lineRule="auto"/>
      </w:pPr>
      <w:r>
        <w:separator/>
      </w:r>
    </w:p>
  </w:footnote>
  <w:footnote w:type="continuationSeparator" w:id="0">
    <w:p w:rsidR="004F4889" w:rsidRDefault="004F48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D4F" w:rsidRDefault="00134D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D4F" w:rsidRDefault="00134D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D4F" w:rsidRDefault="00134D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4D4F"/>
    <w:rsid w:val="00025386"/>
    <w:rsid w:val="000423B9"/>
    <w:rsid w:val="00053927"/>
    <w:rsid w:val="00066C44"/>
    <w:rsid w:val="00071D4C"/>
    <w:rsid w:val="00084786"/>
    <w:rsid w:val="00134D4F"/>
    <w:rsid w:val="0016158F"/>
    <w:rsid w:val="001C2314"/>
    <w:rsid w:val="00213980"/>
    <w:rsid w:val="004374F2"/>
    <w:rsid w:val="00460705"/>
    <w:rsid w:val="00467CA2"/>
    <w:rsid w:val="00485239"/>
    <w:rsid w:val="004E27D7"/>
    <w:rsid w:val="004F4889"/>
    <w:rsid w:val="0055145C"/>
    <w:rsid w:val="00554890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2023-11-15T12:22:00Z</cp:lastPrinted>
  <dcterms:created xsi:type="dcterms:W3CDTF">2023-11-15T12:22:00Z</dcterms:created>
  <dcterms:modified xsi:type="dcterms:W3CDTF">2023-11-15T12:22:00Z</dcterms:modified>
</cp:coreProperties>
</file>