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73643" w14:textId="77777777" w:rsidR="00FB7F50" w:rsidRPr="002245BE" w:rsidRDefault="00412C10" w:rsidP="00CA304C">
      <w:pPr>
        <w:jc w:val="right"/>
        <w:rPr>
          <w:sz w:val="22"/>
          <w:szCs w:val="22"/>
        </w:rPr>
      </w:pPr>
      <w:bookmarkStart w:id="0" w:name="_Hlk53520193"/>
      <w:r w:rsidRPr="00412C10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12C10">
        <w:rPr>
          <w:sz w:val="22"/>
          <w:szCs w:val="22"/>
        </w:rPr>
        <w:t>2023-11-13</w:t>
      </w:r>
    </w:p>
    <w:p w14:paraId="2F3A7D60" w14:textId="77777777" w:rsidR="00412C10" w:rsidRPr="00412C10" w:rsidRDefault="00412C10" w:rsidP="00CA304C">
      <w:pPr>
        <w:rPr>
          <w:b/>
          <w:bCs/>
          <w:sz w:val="22"/>
          <w:szCs w:val="22"/>
        </w:rPr>
      </w:pPr>
      <w:r w:rsidRPr="00412C10">
        <w:rPr>
          <w:b/>
          <w:bCs/>
          <w:sz w:val="22"/>
          <w:szCs w:val="22"/>
        </w:rPr>
        <w:t>Szpital Wojewódzki w Poznaniu</w:t>
      </w:r>
    </w:p>
    <w:p w14:paraId="71E886EA" w14:textId="77777777" w:rsidR="00FB7F50" w:rsidRPr="002245BE" w:rsidRDefault="00412C10" w:rsidP="00CA304C">
      <w:pPr>
        <w:rPr>
          <w:b/>
          <w:bCs/>
          <w:sz w:val="22"/>
          <w:szCs w:val="22"/>
        </w:rPr>
      </w:pPr>
      <w:r w:rsidRPr="00412C10">
        <w:rPr>
          <w:b/>
          <w:bCs/>
          <w:sz w:val="22"/>
          <w:szCs w:val="22"/>
        </w:rPr>
        <w:t>Dział Zamówień Publicznych</w:t>
      </w:r>
    </w:p>
    <w:p w14:paraId="008CC44F" w14:textId="77777777" w:rsidR="00FB7F50" w:rsidRPr="002245BE" w:rsidRDefault="00412C10" w:rsidP="00CA304C">
      <w:pPr>
        <w:rPr>
          <w:sz w:val="22"/>
          <w:szCs w:val="22"/>
        </w:rPr>
      </w:pPr>
      <w:r w:rsidRPr="00412C10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412C10">
        <w:rPr>
          <w:sz w:val="22"/>
          <w:szCs w:val="22"/>
        </w:rPr>
        <w:t>7/19</w:t>
      </w:r>
    </w:p>
    <w:p w14:paraId="3353C392" w14:textId="77777777" w:rsidR="00FB7F50" w:rsidRPr="002245BE" w:rsidRDefault="00412C10" w:rsidP="00CA304C">
      <w:pPr>
        <w:rPr>
          <w:sz w:val="22"/>
          <w:szCs w:val="22"/>
        </w:rPr>
      </w:pPr>
      <w:r w:rsidRPr="00412C10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12C10">
        <w:rPr>
          <w:sz w:val="22"/>
          <w:szCs w:val="22"/>
        </w:rPr>
        <w:t>Poznań</w:t>
      </w:r>
    </w:p>
    <w:p w14:paraId="51F194BE" w14:textId="77777777" w:rsidR="00CA304C" w:rsidRDefault="00CA304C" w:rsidP="00CA304C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7124298" w14:textId="4F5383BC" w:rsidR="00E62859" w:rsidRPr="00E62859" w:rsidRDefault="00E62859" w:rsidP="00CA304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291C432" w14:textId="77777777" w:rsidR="00E62859" w:rsidRDefault="00E62859" w:rsidP="00CA304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A32BF5E" w14:textId="77777777" w:rsidR="00CA304C" w:rsidRDefault="00CA304C" w:rsidP="00CA304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91A9615" w14:textId="77777777" w:rsidR="00CA304C" w:rsidRPr="00C65E53" w:rsidRDefault="00CA304C" w:rsidP="00CA304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D20791E" w14:textId="77777777" w:rsidR="008642B3" w:rsidRDefault="009F0E5C" w:rsidP="00CA304C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61D374A0" w14:textId="77777777" w:rsidR="008642B3" w:rsidRDefault="008642B3" w:rsidP="00CA304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C38E65F" w14:textId="77777777" w:rsidR="00CA304C" w:rsidRDefault="00CA304C" w:rsidP="00CA304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12C10" w:rsidRPr="00607F9B" w14:paraId="4F13D54F" w14:textId="77777777" w:rsidTr="00312E78">
        <w:trPr>
          <w:trHeight w:val="638"/>
        </w:trPr>
        <w:tc>
          <w:tcPr>
            <w:tcW w:w="959" w:type="dxa"/>
            <w:shd w:val="clear" w:color="auto" w:fill="auto"/>
          </w:tcPr>
          <w:p w14:paraId="082DFA5E" w14:textId="77777777" w:rsidR="00412C10" w:rsidRPr="00607F9B" w:rsidRDefault="00412C10" w:rsidP="00CA304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96A019" w14:textId="77777777" w:rsidR="00412C10" w:rsidRDefault="00412C10" w:rsidP="00CA304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12C10">
              <w:rPr>
                <w:sz w:val="22"/>
                <w:szCs w:val="22"/>
              </w:rPr>
              <w:t>przetarg</w:t>
            </w:r>
            <w:r w:rsidR="00CA304C">
              <w:rPr>
                <w:sz w:val="22"/>
                <w:szCs w:val="22"/>
              </w:rPr>
              <w:t>u</w:t>
            </w:r>
            <w:r w:rsidRPr="00412C10">
              <w:rPr>
                <w:sz w:val="22"/>
                <w:szCs w:val="22"/>
              </w:rPr>
              <w:t xml:space="preserve"> nieograniczon</w:t>
            </w:r>
            <w:r w:rsidR="00CA304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2C10">
              <w:rPr>
                <w:b/>
                <w:bCs/>
                <w:sz w:val="22"/>
                <w:szCs w:val="22"/>
              </w:rPr>
              <w:t xml:space="preserve">Dostawa rękawic diagnostycznych dla wszystkich oddziałów </w:t>
            </w:r>
            <w:r w:rsidR="00CA304C" w:rsidRPr="00412C10">
              <w:rPr>
                <w:b/>
                <w:bCs/>
                <w:sz w:val="22"/>
                <w:szCs w:val="22"/>
              </w:rPr>
              <w:t>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2C10">
              <w:rPr>
                <w:b/>
                <w:sz w:val="22"/>
                <w:szCs w:val="22"/>
              </w:rPr>
              <w:t>SZW/DZP/97/2023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77756D05" w14:textId="77777777" w:rsidR="00CA304C" w:rsidRDefault="00CA304C" w:rsidP="00CA304C">
            <w:pPr>
              <w:jc w:val="both"/>
              <w:rPr>
                <w:bCs/>
                <w:sz w:val="22"/>
                <w:szCs w:val="22"/>
              </w:rPr>
            </w:pPr>
          </w:p>
          <w:p w14:paraId="66EA8C43" w14:textId="59D902BF" w:rsidR="00CA304C" w:rsidRPr="00607F9B" w:rsidRDefault="00CA304C" w:rsidP="00CA304C">
            <w:pPr>
              <w:jc w:val="both"/>
              <w:rPr>
                <w:sz w:val="22"/>
                <w:szCs w:val="22"/>
              </w:rPr>
            </w:pPr>
          </w:p>
        </w:tc>
      </w:tr>
    </w:tbl>
    <w:p w14:paraId="431B0C28" w14:textId="60C366AC" w:rsidR="008642B3" w:rsidRDefault="00C65E53" w:rsidP="00CA304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12C10" w:rsidRPr="00412C10">
        <w:rPr>
          <w:b/>
          <w:sz w:val="22"/>
          <w:szCs w:val="22"/>
        </w:rPr>
        <w:t>Szpital Wojewódzki w Poznaniu</w:t>
      </w:r>
      <w:r w:rsidR="00CA304C">
        <w:rPr>
          <w:b/>
          <w:sz w:val="22"/>
          <w:szCs w:val="22"/>
        </w:rPr>
        <w:t xml:space="preserve">, </w:t>
      </w:r>
      <w:r w:rsidR="00412C10" w:rsidRPr="00412C10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12C10" w:rsidRPr="00412C10">
        <w:rPr>
          <w:sz w:val="22"/>
          <w:szCs w:val="22"/>
        </w:rPr>
        <w:t>(</w:t>
      </w:r>
      <w:proofErr w:type="spellStart"/>
      <w:r w:rsidR="00412C10" w:rsidRPr="00412C10">
        <w:rPr>
          <w:sz w:val="22"/>
          <w:szCs w:val="22"/>
        </w:rPr>
        <w:t>t.j</w:t>
      </w:r>
      <w:proofErr w:type="spellEnd"/>
      <w:r w:rsidR="00412C10" w:rsidRPr="00412C10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0D0CF020" w14:textId="77777777" w:rsidR="00CA304C" w:rsidRDefault="00CA304C" w:rsidP="00CA304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12C10" w14:paraId="7F6F21D7" w14:textId="77777777" w:rsidTr="00312E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FAE45AD" w14:textId="77777777" w:rsidR="00412C10" w:rsidRPr="00D26ED6" w:rsidRDefault="00412C10" w:rsidP="00CA304C">
            <w:pPr>
              <w:jc w:val="both"/>
              <w:rPr>
                <w:b/>
                <w:sz w:val="22"/>
                <w:szCs w:val="22"/>
              </w:rPr>
            </w:pPr>
            <w:r w:rsidRPr="00412C10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12C10">
              <w:rPr>
                <w:b/>
                <w:sz w:val="22"/>
                <w:szCs w:val="22"/>
              </w:rPr>
              <w:t>Group</w:t>
            </w:r>
            <w:proofErr w:type="spellEnd"/>
            <w:r w:rsidRPr="00412C10">
              <w:rPr>
                <w:b/>
                <w:sz w:val="22"/>
                <w:szCs w:val="22"/>
              </w:rPr>
              <w:t xml:space="preserve"> sp. z o.o. </w:t>
            </w:r>
            <w:proofErr w:type="spellStart"/>
            <w:r w:rsidRPr="00412C10">
              <w:rPr>
                <w:b/>
                <w:sz w:val="22"/>
                <w:szCs w:val="22"/>
              </w:rPr>
              <w:t>Sp.K</w:t>
            </w:r>
            <w:proofErr w:type="spellEnd"/>
            <w:r w:rsidRPr="00412C10">
              <w:rPr>
                <w:b/>
                <w:sz w:val="22"/>
                <w:szCs w:val="22"/>
              </w:rPr>
              <w:t>.</w:t>
            </w:r>
          </w:p>
          <w:p w14:paraId="5BB3F44F" w14:textId="77777777" w:rsidR="00412C10" w:rsidRPr="009F0E5C" w:rsidRDefault="00412C10" w:rsidP="00CA304C">
            <w:pPr>
              <w:jc w:val="both"/>
              <w:rPr>
                <w:bCs/>
                <w:sz w:val="22"/>
                <w:szCs w:val="22"/>
              </w:rPr>
            </w:pPr>
            <w:r w:rsidRPr="00412C10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2C10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1B05B49" w14:textId="77777777" w:rsidR="00412C10" w:rsidRPr="009F0E5C" w:rsidRDefault="00412C10" w:rsidP="00CA304C">
            <w:pPr>
              <w:jc w:val="both"/>
              <w:rPr>
                <w:bCs/>
                <w:sz w:val="22"/>
                <w:szCs w:val="22"/>
              </w:rPr>
            </w:pPr>
            <w:r w:rsidRPr="00412C10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2C10">
              <w:rPr>
                <w:bCs/>
                <w:sz w:val="22"/>
                <w:szCs w:val="22"/>
              </w:rPr>
              <w:t>Zabrze</w:t>
            </w:r>
          </w:p>
          <w:p w14:paraId="05AAB82B" w14:textId="4464AF7A" w:rsidR="00412C10" w:rsidRDefault="00412C10" w:rsidP="00CA304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A304C">
              <w:rPr>
                <w:sz w:val="22"/>
                <w:szCs w:val="22"/>
              </w:rPr>
              <w:t xml:space="preserve"> </w:t>
            </w:r>
          </w:p>
          <w:p w14:paraId="01680964" w14:textId="77777777" w:rsidR="00412C10" w:rsidRPr="00211A34" w:rsidRDefault="00412C10" w:rsidP="00CA304C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2C1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12C10">
              <w:rPr>
                <w:sz w:val="22"/>
                <w:szCs w:val="22"/>
              </w:rPr>
              <w:t>Rękawice diagnostyczne syntetyczne, nitrylowe, bez pudrowe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2C10">
              <w:rPr>
                <w:b/>
                <w:sz w:val="22"/>
                <w:szCs w:val="22"/>
              </w:rPr>
              <w:t>308 124.00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3CE48C" w14:textId="77777777" w:rsidR="00412C10" w:rsidRPr="00D26ED6" w:rsidRDefault="00412C10" w:rsidP="00CA304C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189093" w14:textId="77777777" w:rsidR="00412C10" w:rsidRDefault="00412C10" w:rsidP="00CA304C">
            <w:pPr>
              <w:pStyle w:val="Nagwek"/>
              <w:tabs>
                <w:tab w:val="clear" w:pos="4536"/>
                <w:tab w:val="clear" w:pos="9072"/>
              </w:tabs>
            </w:pPr>
            <w:r w:rsidRPr="00412C10">
              <w:t>Oferta spełnia wymagania formalno-prawne i jest zgodna z SWZ.</w:t>
            </w:r>
          </w:p>
        </w:tc>
      </w:tr>
      <w:tr w:rsidR="00412C10" w14:paraId="2F1FB532" w14:textId="77777777" w:rsidTr="00312E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57233C5" w14:textId="77777777" w:rsidR="00412C10" w:rsidRPr="00D26ED6" w:rsidRDefault="00412C10" w:rsidP="00CA304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12C10">
              <w:rPr>
                <w:b/>
                <w:sz w:val="22"/>
                <w:szCs w:val="22"/>
              </w:rPr>
              <w:t>Skamex</w:t>
            </w:r>
            <w:proofErr w:type="spellEnd"/>
            <w:r w:rsidRPr="00412C10">
              <w:rPr>
                <w:b/>
                <w:sz w:val="22"/>
                <w:szCs w:val="22"/>
              </w:rPr>
              <w:t xml:space="preserve"> Company Ltd. sp. z o.o.</w:t>
            </w:r>
          </w:p>
          <w:p w14:paraId="6938FC22" w14:textId="77777777" w:rsidR="00412C10" w:rsidRPr="009F0E5C" w:rsidRDefault="00412C10" w:rsidP="00CA304C">
            <w:pPr>
              <w:jc w:val="both"/>
              <w:rPr>
                <w:bCs/>
                <w:sz w:val="22"/>
                <w:szCs w:val="22"/>
              </w:rPr>
            </w:pPr>
            <w:r w:rsidRPr="00412C10">
              <w:rPr>
                <w:bCs/>
                <w:sz w:val="22"/>
                <w:szCs w:val="22"/>
              </w:rPr>
              <w:t>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2C10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2D8FF3" w14:textId="77777777" w:rsidR="00412C10" w:rsidRPr="009F0E5C" w:rsidRDefault="00412C10" w:rsidP="00CA304C">
            <w:pPr>
              <w:jc w:val="both"/>
              <w:rPr>
                <w:bCs/>
                <w:sz w:val="22"/>
                <w:szCs w:val="22"/>
              </w:rPr>
            </w:pPr>
            <w:r w:rsidRPr="00412C10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2C10">
              <w:rPr>
                <w:bCs/>
                <w:sz w:val="22"/>
                <w:szCs w:val="22"/>
              </w:rPr>
              <w:t>Łódź</w:t>
            </w:r>
          </w:p>
          <w:p w14:paraId="50F830D2" w14:textId="77777777" w:rsidR="00412C10" w:rsidRDefault="00412C10" w:rsidP="00CA304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75D66F" w14:textId="77777777" w:rsidR="00412C10" w:rsidRPr="00211A34" w:rsidRDefault="00412C10" w:rsidP="00CA304C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2C1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12C10">
              <w:rPr>
                <w:sz w:val="22"/>
                <w:szCs w:val="22"/>
              </w:rPr>
              <w:t>Rękawice diagnostyczne lateksowe, bez pudrowe, niejałowe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2C10">
              <w:rPr>
                <w:b/>
                <w:sz w:val="22"/>
                <w:szCs w:val="22"/>
              </w:rPr>
              <w:t>6 361.20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B03A9D" w14:textId="77777777" w:rsidR="00412C10" w:rsidRPr="00D26ED6" w:rsidRDefault="00412C10" w:rsidP="00CA304C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6C56E28" w14:textId="77777777" w:rsidR="00412C10" w:rsidRDefault="00412C10" w:rsidP="00CA304C">
            <w:pPr>
              <w:pStyle w:val="Nagwek"/>
              <w:tabs>
                <w:tab w:val="clear" w:pos="4536"/>
                <w:tab w:val="clear" w:pos="9072"/>
              </w:tabs>
            </w:pPr>
            <w:r w:rsidRPr="00412C10">
              <w:t>Oferta spełnia wymagania formalno-prawne i jest zgodna z SWZ. Jedyna oferta.</w:t>
            </w:r>
          </w:p>
        </w:tc>
      </w:tr>
      <w:tr w:rsidR="00412C10" w14:paraId="75AB5D01" w14:textId="77777777" w:rsidTr="00312E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E770FA2" w14:textId="77777777" w:rsidR="00412C10" w:rsidRPr="00D26ED6" w:rsidRDefault="00412C10" w:rsidP="00CA304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12C10">
              <w:rPr>
                <w:b/>
                <w:sz w:val="22"/>
                <w:szCs w:val="22"/>
              </w:rPr>
              <w:t>Skamex</w:t>
            </w:r>
            <w:proofErr w:type="spellEnd"/>
            <w:r w:rsidRPr="00412C10">
              <w:rPr>
                <w:b/>
                <w:sz w:val="22"/>
                <w:szCs w:val="22"/>
              </w:rPr>
              <w:t xml:space="preserve"> Company Ltd. sp. z o.o.</w:t>
            </w:r>
          </w:p>
          <w:p w14:paraId="689FBD33" w14:textId="77777777" w:rsidR="00412C10" w:rsidRPr="009F0E5C" w:rsidRDefault="00412C10" w:rsidP="00CA304C">
            <w:pPr>
              <w:jc w:val="both"/>
              <w:rPr>
                <w:bCs/>
                <w:sz w:val="22"/>
                <w:szCs w:val="22"/>
              </w:rPr>
            </w:pPr>
            <w:r w:rsidRPr="00412C10">
              <w:rPr>
                <w:bCs/>
                <w:sz w:val="22"/>
                <w:szCs w:val="22"/>
              </w:rPr>
              <w:t>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2C10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32A3766" w14:textId="77777777" w:rsidR="00412C10" w:rsidRPr="009F0E5C" w:rsidRDefault="00412C10" w:rsidP="00CA304C">
            <w:pPr>
              <w:jc w:val="both"/>
              <w:rPr>
                <w:bCs/>
                <w:sz w:val="22"/>
                <w:szCs w:val="22"/>
              </w:rPr>
            </w:pPr>
            <w:r w:rsidRPr="00412C10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2C10">
              <w:rPr>
                <w:bCs/>
                <w:sz w:val="22"/>
                <w:szCs w:val="22"/>
              </w:rPr>
              <w:t>Łódź</w:t>
            </w:r>
          </w:p>
          <w:p w14:paraId="159C3726" w14:textId="77777777" w:rsidR="00412C10" w:rsidRDefault="00412C10" w:rsidP="00CA304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FC6048" w14:textId="77777777" w:rsidR="00412C10" w:rsidRPr="00211A34" w:rsidRDefault="00412C10" w:rsidP="00CA304C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2C10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12C10">
              <w:rPr>
                <w:sz w:val="22"/>
                <w:szCs w:val="22"/>
              </w:rPr>
              <w:t>Rękawice diagnostyczne oporne na przenikanie substancji chemicznych, nitrylowe, bez pudrowe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2C10">
              <w:rPr>
                <w:b/>
                <w:sz w:val="22"/>
                <w:szCs w:val="22"/>
              </w:rPr>
              <w:t>11 178.00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067BD5" w14:textId="77777777" w:rsidR="00412C10" w:rsidRPr="00D26ED6" w:rsidRDefault="00412C10" w:rsidP="00CA304C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0C94D67" w14:textId="77777777" w:rsidR="00412C10" w:rsidRDefault="00412C10" w:rsidP="00CA304C">
            <w:pPr>
              <w:pStyle w:val="Nagwek"/>
              <w:tabs>
                <w:tab w:val="clear" w:pos="4536"/>
                <w:tab w:val="clear" w:pos="9072"/>
              </w:tabs>
            </w:pPr>
            <w:r w:rsidRPr="00412C10">
              <w:t>Oferta spełnia wymagania formalno-prawne i jest zgodna z SWZ.</w:t>
            </w:r>
          </w:p>
        </w:tc>
      </w:tr>
      <w:tr w:rsidR="00412C10" w14:paraId="11A85C13" w14:textId="77777777" w:rsidTr="00312E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A1BED05" w14:textId="77777777" w:rsidR="00412C10" w:rsidRPr="00D26ED6" w:rsidRDefault="00412C10" w:rsidP="00CA304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12C10">
              <w:rPr>
                <w:b/>
                <w:sz w:val="22"/>
                <w:szCs w:val="22"/>
              </w:rPr>
              <w:t>Isla</w:t>
            </w:r>
            <w:proofErr w:type="spellEnd"/>
            <w:r w:rsidRPr="00412C10">
              <w:rPr>
                <w:b/>
                <w:sz w:val="22"/>
                <w:szCs w:val="22"/>
              </w:rPr>
              <w:t xml:space="preserve"> Verde Sp. z o.o.</w:t>
            </w:r>
          </w:p>
          <w:p w14:paraId="2C60A3D2" w14:textId="77777777" w:rsidR="00412C10" w:rsidRPr="009F0E5C" w:rsidRDefault="00412C10" w:rsidP="00CA304C">
            <w:pPr>
              <w:jc w:val="both"/>
              <w:rPr>
                <w:bCs/>
                <w:sz w:val="22"/>
                <w:szCs w:val="22"/>
              </w:rPr>
            </w:pPr>
            <w:r w:rsidRPr="00412C10">
              <w:rPr>
                <w:bCs/>
                <w:sz w:val="22"/>
                <w:szCs w:val="22"/>
              </w:rPr>
              <w:t>Kobierzycka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2C10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798250" w14:textId="77777777" w:rsidR="00412C10" w:rsidRPr="009F0E5C" w:rsidRDefault="00412C10" w:rsidP="00CA304C">
            <w:pPr>
              <w:jc w:val="both"/>
              <w:rPr>
                <w:bCs/>
                <w:sz w:val="22"/>
                <w:szCs w:val="22"/>
              </w:rPr>
            </w:pPr>
            <w:r w:rsidRPr="00412C10">
              <w:rPr>
                <w:bCs/>
                <w:sz w:val="22"/>
                <w:szCs w:val="22"/>
              </w:rPr>
              <w:t>52-315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2C10">
              <w:rPr>
                <w:bCs/>
                <w:sz w:val="22"/>
                <w:szCs w:val="22"/>
              </w:rPr>
              <w:t>Wrocław</w:t>
            </w:r>
          </w:p>
          <w:p w14:paraId="5A88F46D" w14:textId="77777777" w:rsidR="00412C10" w:rsidRDefault="00412C10" w:rsidP="00CA304C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15F0BC" w14:textId="26D4769C" w:rsidR="00412C10" w:rsidRPr="00211A34" w:rsidRDefault="00412C10" w:rsidP="00CA304C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12C10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="00CA304C" w:rsidRPr="00412C10">
              <w:rPr>
                <w:sz w:val="22"/>
                <w:szCs w:val="22"/>
              </w:rPr>
              <w:t>Rękawice</w:t>
            </w:r>
            <w:r w:rsidRPr="00412C10">
              <w:rPr>
                <w:sz w:val="22"/>
                <w:szCs w:val="22"/>
              </w:rPr>
              <w:t xml:space="preserve"> diagnostyczne nitrylowe, niejałowe: mankiet rolowany, wyjmowane bez ryzyka kontaminacji opakowania oraz pozostałych rękawic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2C10">
              <w:rPr>
                <w:b/>
                <w:sz w:val="22"/>
                <w:szCs w:val="22"/>
              </w:rPr>
              <w:t>12 825.00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C12ECC" w14:textId="77777777" w:rsidR="00412C10" w:rsidRPr="00D26ED6" w:rsidRDefault="00412C10" w:rsidP="00CA304C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2CFB10" w14:textId="77777777" w:rsidR="00412C10" w:rsidRDefault="00412C10" w:rsidP="00CA304C">
            <w:pPr>
              <w:pStyle w:val="Nagwek"/>
              <w:tabs>
                <w:tab w:val="clear" w:pos="4536"/>
                <w:tab w:val="clear" w:pos="9072"/>
              </w:tabs>
            </w:pPr>
            <w:r w:rsidRPr="00412C10">
              <w:t>Oferta spełnia wymagania formalno-prawne i jest zgodna z SWZ.</w:t>
            </w:r>
          </w:p>
        </w:tc>
      </w:tr>
    </w:tbl>
    <w:p w14:paraId="368CD107" w14:textId="77777777" w:rsidR="00CA304C" w:rsidRDefault="00CA304C" w:rsidP="00CA304C">
      <w:pPr>
        <w:jc w:val="both"/>
        <w:rPr>
          <w:color w:val="000000"/>
          <w:sz w:val="22"/>
          <w:szCs w:val="22"/>
        </w:rPr>
      </w:pPr>
    </w:p>
    <w:p w14:paraId="357492F4" w14:textId="77777777" w:rsidR="00CA304C" w:rsidRDefault="00CA304C" w:rsidP="00CA304C">
      <w:pPr>
        <w:jc w:val="both"/>
        <w:rPr>
          <w:color w:val="000000"/>
          <w:sz w:val="22"/>
          <w:szCs w:val="22"/>
        </w:rPr>
      </w:pPr>
    </w:p>
    <w:p w14:paraId="02E0EE6B" w14:textId="533BBAA8" w:rsidR="003A0AFC" w:rsidRPr="00756CDA" w:rsidRDefault="00915B9E" w:rsidP="00CA304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402"/>
        <w:gridCol w:w="1843"/>
        <w:gridCol w:w="1276"/>
      </w:tblGrid>
      <w:tr w:rsidR="00211A34" w:rsidRPr="00834EF4" w14:paraId="447EEB6E" w14:textId="77777777" w:rsidTr="00CA304C">
        <w:tc>
          <w:tcPr>
            <w:tcW w:w="2977" w:type="dxa"/>
            <w:shd w:val="clear" w:color="auto" w:fill="F3F3F3"/>
          </w:tcPr>
          <w:p w14:paraId="0A27241D" w14:textId="77777777" w:rsidR="00211A34" w:rsidRPr="00211A34" w:rsidRDefault="00211A34" w:rsidP="00CA304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402" w:type="dxa"/>
            <w:shd w:val="clear" w:color="auto" w:fill="F3F3F3"/>
          </w:tcPr>
          <w:p w14:paraId="1AA12A95" w14:textId="77777777" w:rsidR="00211A34" w:rsidRPr="00211A34" w:rsidRDefault="00211A34" w:rsidP="00CA304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33EB4985" w14:textId="77777777" w:rsidR="00211A34" w:rsidRPr="00211A34" w:rsidRDefault="00211A34" w:rsidP="00CA304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64705522" w14:textId="77777777" w:rsidR="00211A34" w:rsidRPr="00211A34" w:rsidRDefault="00211A34" w:rsidP="00CA304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12C10" w:rsidRPr="00834EF4" w14:paraId="64DD0420" w14:textId="77777777" w:rsidTr="00CA304C">
        <w:tc>
          <w:tcPr>
            <w:tcW w:w="2977" w:type="dxa"/>
            <w:shd w:val="clear" w:color="auto" w:fill="auto"/>
          </w:tcPr>
          <w:p w14:paraId="541AB6AC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2C10">
              <w:rPr>
                <w:sz w:val="20"/>
                <w:szCs w:val="20"/>
              </w:rPr>
              <w:t>Rękawice diagnostyczne syntetyczne, nitrylowe, bez pudrowe</w:t>
            </w:r>
          </w:p>
        </w:tc>
        <w:tc>
          <w:tcPr>
            <w:tcW w:w="3402" w:type="dxa"/>
            <w:shd w:val="clear" w:color="auto" w:fill="auto"/>
          </w:tcPr>
          <w:p w14:paraId="1FDECAEA" w14:textId="77777777" w:rsidR="00412C10" w:rsidRPr="00211A34" w:rsidRDefault="00412C10" w:rsidP="00CA304C">
            <w:pPr>
              <w:rPr>
                <w:b/>
                <w:bCs/>
                <w:sz w:val="20"/>
                <w:szCs w:val="20"/>
              </w:rPr>
            </w:pPr>
            <w:r w:rsidRPr="00412C1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12C1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412C10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412C10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412C10">
              <w:rPr>
                <w:b/>
                <w:bCs/>
                <w:sz w:val="20"/>
                <w:szCs w:val="20"/>
              </w:rPr>
              <w:t>.</w:t>
            </w:r>
          </w:p>
          <w:p w14:paraId="411B3219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18</w:t>
            </w:r>
          </w:p>
          <w:p w14:paraId="4B5DC0AC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0F5AF0B1" w14:textId="77777777" w:rsidR="00CA304C" w:rsidRDefault="00CA304C" w:rsidP="00CA304C">
            <w:pPr>
              <w:rPr>
                <w:sz w:val="20"/>
                <w:szCs w:val="20"/>
              </w:rPr>
            </w:pPr>
          </w:p>
          <w:p w14:paraId="66B56D49" w14:textId="38CF9A30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2E6B73" w14:textId="77777777" w:rsidR="00412C10" w:rsidRPr="00211A34" w:rsidRDefault="00412C10" w:rsidP="00CA304C">
            <w:pPr>
              <w:jc w:val="center"/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 xml:space="preserve">  100,00</w:t>
            </w:r>
          </w:p>
        </w:tc>
      </w:tr>
      <w:tr w:rsidR="00412C10" w:rsidRPr="00834EF4" w14:paraId="1E3CB366" w14:textId="77777777" w:rsidTr="00CA304C">
        <w:tc>
          <w:tcPr>
            <w:tcW w:w="2977" w:type="dxa"/>
            <w:shd w:val="clear" w:color="auto" w:fill="auto"/>
          </w:tcPr>
          <w:p w14:paraId="0DF4284E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2C10">
              <w:rPr>
                <w:sz w:val="20"/>
                <w:szCs w:val="20"/>
              </w:rPr>
              <w:t>Rękawice diagnostyczne syntetyczne, nitrylowe, bez pudrowe</w:t>
            </w:r>
          </w:p>
        </w:tc>
        <w:tc>
          <w:tcPr>
            <w:tcW w:w="3402" w:type="dxa"/>
            <w:shd w:val="clear" w:color="auto" w:fill="auto"/>
          </w:tcPr>
          <w:p w14:paraId="6ABAE24B" w14:textId="77777777" w:rsidR="00412C10" w:rsidRPr="00211A34" w:rsidRDefault="00412C10" w:rsidP="00CA304C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12C10">
              <w:rPr>
                <w:b/>
                <w:bCs/>
                <w:sz w:val="20"/>
                <w:szCs w:val="20"/>
              </w:rPr>
              <w:t>Isla</w:t>
            </w:r>
            <w:proofErr w:type="spellEnd"/>
            <w:r w:rsidRPr="00412C10">
              <w:rPr>
                <w:b/>
                <w:bCs/>
                <w:sz w:val="20"/>
                <w:szCs w:val="20"/>
              </w:rPr>
              <w:t xml:space="preserve"> Verde Sp. z o.o.</w:t>
            </w:r>
          </w:p>
          <w:p w14:paraId="1E884CA9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Kobierzycka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10</w:t>
            </w:r>
          </w:p>
          <w:p w14:paraId="6DF1BB12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52-315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0E0656FE" w14:textId="77777777" w:rsidR="00CA304C" w:rsidRDefault="00CA304C" w:rsidP="00CA304C">
            <w:pPr>
              <w:rPr>
                <w:sz w:val="20"/>
                <w:szCs w:val="20"/>
              </w:rPr>
            </w:pPr>
          </w:p>
          <w:p w14:paraId="6DA28CE9" w14:textId="2ED07431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1 - Cena - 97.54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04ABBA" w14:textId="77777777" w:rsidR="00412C10" w:rsidRPr="00211A34" w:rsidRDefault="00412C10" w:rsidP="00CA304C">
            <w:pPr>
              <w:jc w:val="center"/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 xml:space="preserve">  97,54</w:t>
            </w:r>
          </w:p>
        </w:tc>
      </w:tr>
      <w:tr w:rsidR="00412C10" w:rsidRPr="00834EF4" w14:paraId="48F6A501" w14:textId="77777777" w:rsidTr="00CA304C">
        <w:tc>
          <w:tcPr>
            <w:tcW w:w="2977" w:type="dxa"/>
            <w:shd w:val="clear" w:color="auto" w:fill="auto"/>
          </w:tcPr>
          <w:p w14:paraId="19BB05B5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2C10">
              <w:rPr>
                <w:sz w:val="20"/>
                <w:szCs w:val="20"/>
              </w:rPr>
              <w:t>Rękawice diagnostyczne syntetyczne, nitrylowe, bez pudrowe</w:t>
            </w:r>
          </w:p>
        </w:tc>
        <w:tc>
          <w:tcPr>
            <w:tcW w:w="3402" w:type="dxa"/>
            <w:shd w:val="clear" w:color="auto" w:fill="auto"/>
          </w:tcPr>
          <w:p w14:paraId="36D6A654" w14:textId="77777777" w:rsidR="00412C10" w:rsidRPr="00211A34" w:rsidRDefault="00412C10" w:rsidP="00CA304C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12C10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412C10">
              <w:rPr>
                <w:b/>
                <w:bCs/>
                <w:sz w:val="20"/>
                <w:szCs w:val="20"/>
              </w:rPr>
              <w:t xml:space="preserve"> Company Ltd. sp. z o.o.</w:t>
            </w:r>
          </w:p>
          <w:p w14:paraId="63B7B97C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38/52</w:t>
            </w:r>
          </w:p>
          <w:p w14:paraId="1A53A324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605750AB" w14:textId="77777777" w:rsidR="00CA304C" w:rsidRDefault="00CA304C" w:rsidP="00CA304C">
            <w:pPr>
              <w:rPr>
                <w:sz w:val="20"/>
                <w:szCs w:val="20"/>
              </w:rPr>
            </w:pPr>
          </w:p>
          <w:p w14:paraId="15A64E6F" w14:textId="244403ED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1 - Cena - 87.69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1BAE33" w14:textId="77777777" w:rsidR="00412C10" w:rsidRPr="00211A34" w:rsidRDefault="00412C10" w:rsidP="00CA304C">
            <w:pPr>
              <w:jc w:val="center"/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 xml:space="preserve">  87,69</w:t>
            </w:r>
          </w:p>
        </w:tc>
      </w:tr>
      <w:tr w:rsidR="00412C10" w:rsidRPr="00834EF4" w14:paraId="75D555A9" w14:textId="77777777" w:rsidTr="00CA304C">
        <w:tc>
          <w:tcPr>
            <w:tcW w:w="2977" w:type="dxa"/>
            <w:shd w:val="clear" w:color="auto" w:fill="auto"/>
          </w:tcPr>
          <w:p w14:paraId="39250655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2C10">
              <w:rPr>
                <w:sz w:val="20"/>
                <w:szCs w:val="20"/>
              </w:rPr>
              <w:t>Rękawice diagnostyczne syntetyczne, nitrylowe, bez pudrowe</w:t>
            </w:r>
          </w:p>
        </w:tc>
        <w:tc>
          <w:tcPr>
            <w:tcW w:w="3402" w:type="dxa"/>
            <w:shd w:val="clear" w:color="auto" w:fill="auto"/>
          </w:tcPr>
          <w:p w14:paraId="5C70C517" w14:textId="77777777" w:rsidR="00412C10" w:rsidRPr="00211A34" w:rsidRDefault="00412C10" w:rsidP="00CA304C">
            <w:pPr>
              <w:rPr>
                <w:b/>
                <w:bCs/>
                <w:sz w:val="20"/>
                <w:szCs w:val="20"/>
              </w:rPr>
            </w:pPr>
            <w:r w:rsidRPr="00412C10">
              <w:rPr>
                <w:b/>
                <w:bCs/>
                <w:sz w:val="20"/>
                <w:szCs w:val="20"/>
              </w:rPr>
              <w:t>MERCATOR MEDICAL S.A.</w:t>
            </w:r>
          </w:p>
          <w:p w14:paraId="6D45F7DE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Heleny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30</w:t>
            </w:r>
          </w:p>
          <w:p w14:paraId="3042EACC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shd w:val="clear" w:color="auto" w:fill="auto"/>
          </w:tcPr>
          <w:p w14:paraId="7DC45A3A" w14:textId="77777777" w:rsidR="00CA304C" w:rsidRDefault="00CA304C" w:rsidP="00CA304C">
            <w:pPr>
              <w:rPr>
                <w:sz w:val="20"/>
                <w:szCs w:val="20"/>
              </w:rPr>
            </w:pPr>
          </w:p>
          <w:p w14:paraId="1236645C" w14:textId="10BEAB75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B4E581" w14:textId="77777777" w:rsidR="00412C10" w:rsidRPr="00211A34" w:rsidRDefault="00412C10" w:rsidP="00CA304C">
            <w:pPr>
              <w:jc w:val="center"/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 xml:space="preserve">  0,00</w:t>
            </w:r>
          </w:p>
        </w:tc>
      </w:tr>
      <w:tr w:rsidR="00412C10" w:rsidRPr="00834EF4" w14:paraId="2F0B795E" w14:textId="77777777" w:rsidTr="00CA304C">
        <w:tc>
          <w:tcPr>
            <w:tcW w:w="2977" w:type="dxa"/>
            <w:shd w:val="clear" w:color="auto" w:fill="auto"/>
          </w:tcPr>
          <w:p w14:paraId="14441F65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2C10">
              <w:rPr>
                <w:sz w:val="20"/>
                <w:szCs w:val="20"/>
              </w:rPr>
              <w:t>Rękawice diagnostyczne lateksowe, bez pudrowe, niejałowe</w:t>
            </w:r>
          </w:p>
        </w:tc>
        <w:tc>
          <w:tcPr>
            <w:tcW w:w="3402" w:type="dxa"/>
            <w:shd w:val="clear" w:color="auto" w:fill="auto"/>
          </w:tcPr>
          <w:p w14:paraId="147527DB" w14:textId="77777777" w:rsidR="00412C10" w:rsidRPr="00211A34" w:rsidRDefault="00412C10" w:rsidP="00CA304C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12C10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412C10">
              <w:rPr>
                <w:b/>
                <w:bCs/>
                <w:sz w:val="20"/>
                <w:szCs w:val="20"/>
              </w:rPr>
              <w:t xml:space="preserve"> Company Ltd. sp. z o.o.</w:t>
            </w:r>
          </w:p>
          <w:p w14:paraId="6D86BEF1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38/52</w:t>
            </w:r>
          </w:p>
          <w:p w14:paraId="65582134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05B0280C" w14:textId="77777777" w:rsidR="00CA304C" w:rsidRDefault="00CA304C" w:rsidP="00CA304C">
            <w:pPr>
              <w:rPr>
                <w:sz w:val="20"/>
                <w:szCs w:val="20"/>
              </w:rPr>
            </w:pPr>
          </w:p>
          <w:p w14:paraId="00FEB943" w14:textId="70C66225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15EBFF" w14:textId="77777777" w:rsidR="00412C10" w:rsidRPr="00211A34" w:rsidRDefault="00412C10" w:rsidP="00CA304C">
            <w:pPr>
              <w:jc w:val="center"/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 xml:space="preserve">  100,00</w:t>
            </w:r>
          </w:p>
        </w:tc>
      </w:tr>
      <w:tr w:rsidR="00412C10" w:rsidRPr="00834EF4" w14:paraId="47C2F9E5" w14:textId="77777777" w:rsidTr="00CA304C">
        <w:tc>
          <w:tcPr>
            <w:tcW w:w="2977" w:type="dxa"/>
            <w:shd w:val="clear" w:color="auto" w:fill="auto"/>
          </w:tcPr>
          <w:p w14:paraId="663BE762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2C10">
              <w:rPr>
                <w:sz w:val="20"/>
                <w:szCs w:val="20"/>
              </w:rPr>
              <w:t>Rękawice diagnostyczne oporne na przenikanie substancji chemicznych, nitrylowe, bez pudrowe</w:t>
            </w:r>
          </w:p>
        </w:tc>
        <w:tc>
          <w:tcPr>
            <w:tcW w:w="3402" w:type="dxa"/>
            <w:shd w:val="clear" w:color="auto" w:fill="auto"/>
          </w:tcPr>
          <w:p w14:paraId="23288B72" w14:textId="77777777" w:rsidR="00412C10" w:rsidRPr="00211A34" w:rsidRDefault="00412C10" w:rsidP="00CA304C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12C10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412C10">
              <w:rPr>
                <w:b/>
                <w:bCs/>
                <w:sz w:val="20"/>
                <w:szCs w:val="20"/>
              </w:rPr>
              <w:t xml:space="preserve"> Company Ltd. sp. z o.o.</w:t>
            </w:r>
          </w:p>
          <w:p w14:paraId="657A5D05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38/52</w:t>
            </w:r>
          </w:p>
          <w:p w14:paraId="224F6308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70D808CB" w14:textId="77777777" w:rsidR="00CA304C" w:rsidRDefault="00CA304C" w:rsidP="00CA304C">
            <w:pPr>
              <w:rPr>
                <w:sz w:val="20"/>
                <w:szCs w:val="20"/>
              </w:rPr>
            </w:pPr>
          </w:p>
          <w:p w14:paraId="5A96F80E" w14:textId="51FCF88D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B71C3B" w14:textId="77777777" w:rsidR="00412C10" w:rsidRPr="00211A34" w:rsidRDefault="00412C10" w:rsidP="00CA304C">
            <w:pPr>
              <w:jc w:val="center"/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 xml:space="preserve">  100,00</w:t>
            </w:r>
          </w:p>
        </w:tc>
      </w:tr>
      <w:tr w:rsidR="00412C10" w:rsidRPr="00834EF4" w14:paraId="113A8AB6" w14:textId="77777777" w:rsidTr="00CA304C">
        <w:tc>
          <w:tcPr>
            <w:tcW w:w="2977" w:type="dxa"/>
            <w:shd w:val="clear" w:color="auto" w:fill="auto"/>
          </w:tcPr>
          <w:p w14:paraId="1DF9A6C7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2C10">
              <w:rPr>
                <w:sz w:val="20"/>
                <w:szCs w:val="20"/>
              </w:rPr>
              <w:t>Rękawice diagnostyczne oporne na przenikanie substancji chemicznych, nitrylowe, bez pudrowe</w:t>
            </w:r>
          </w:p>
        </w:tc>
        <w:tc>
          <w:tcPr>
            <w:tcW w:w="3402" w:type="dxa"/>
            <w:shd w:val="clear" w:color="auto" w:fill="auto"/>
          </w:tcPr>
          <w:p w14:paraId="0D7FD8F1" w14:textId="77777777" w:rsidR="00412C10" w:rsidRPr="00211A34" w:rsidRDefault="00412C10" w:rsidP="00CA304C">
            <w:pPr>
              <w:rPr>
                <w:b/>
                <w:bCs/>
                <w:sz w:val="20"/>
                <w:szCs w:val="20"/>
              </w:rPr>
            </w:pPr>
            <w:r w:rsidRPr="00412C10">
              <w:rPr>
                <w:b/>
                <w:bCs/>
                <w:sz w:val="20"/>
                <w:szCs w:val="20"/>
              </w:rPr>
              <w:t>MERCATOR MEDICAL S.A.</w:t>
            </w:r>
          </w:p>
          <w:p w14:paraId="7CB25550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Heleny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30</w:t>
            </w:r>
          </w:p>
          <w:p w14:paraId="607FCE01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Kraków</w:t>
            </w:r>
          </w:p>
        </w:tc>
        <w:tc>
          <w:tcPr>
            <w:tcW w:w="1843" w:type="dxa"/>
            <w:shd w:val="clear" w:color="auto" w:fill="auto"/>
          </w:tcPr>
          <w:p w14:paraId="220EE497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441BC" w14:textId="77777777" w:rsidR="00412C10" w:rsidRPr="00211A34" w:rsidRDefault="00412C10" w:rsidP="00CA304C">
            <w:pPr>
              <w:jc w:val="center"/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 xml:space="preserve">  0,00</w:t>
            </w:r>
          </w:p>
        </w:tc>
      </w:tr>
      <w:tr w:rsidR="00412C10" w:rsidRPr="00834EF4" w14:paraId="72A1276B" w14:textId="77777777" w:rsidTr="00CA304C">
        <w:tc>
          <w:tcPr>
            <w:tcW w:w="2977" w:type="dxa"/>
            <w:shd w:val="clear" w:color="auto" w:fill="auto"/>
          </w:tcPr>
          <w:p w14:paraId="0DE8318D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412C10">
              <w:rPr>
                <w:sz w:val="20"/>
                <w:szCs w:val="20"/>
              </w:rPr>
              <w:t>Rekawice</w:t>
            </w:r>
            <w:proofErr w:type="spellEnd"/>
            <w:r w:rsidRPr="00412C10">
              <w:rPr>
                <w:sz w:val="20"/>
                <w:szCs w:val="20"/>
              </w:rPr>
              <w:t xml:space="preserve"> diagnostyczne nitrylowe, niejałowe: mankiet rolowany, wyjmowane bez ryzyka kontaminacji opakowania oraz pozostałych rękawic</w:t>
            </w:r>
          </w:p>
        </w:tc>
        <w:tc>
          <w:tcPr>
            <w:tcW w:w="3402" w:type="dxa"/>
            <w:shd w:val="clear" w:color="auto" w:fill="auto"/>
          </w:tcPr>
          <w:p w14:paraId="1FC1A200" w14:textId="77777777" w:rsidR="00412C10" w:rsidRPr="00211A34" w:rsidRDefault="00412C10" w:rsidP="00CA304C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412C10">
              <w:rPr>
                <w:b/>
                <w:bCs/>
                <w:sz w:val="20"/>
                <w:szCs w:val="20"/>
              </w:rPr>
              <w:t>Isla</w:t>
            </w:r>
            <w:proofErr w:type="spellEnd"/>
            <w:r w:rsidRPr="00412C10">
              <w:rPr>
                <w:b/>
                <w:bCs/>
                <w:sz w:val="20"/>
                <w:szCs w:val="20"/>
              </w:rPr>
              <w:t xml:space="preserve"> Verde Sp. z o.o.</w:t>
            </w:r>
          </w:p>
          <w:p w14:paraId="6270A12E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Kobierzycka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10</w:t>
            </w:r>
          </w:p>
          <w:p w14:paraId="15E450FB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52-315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6838B2AC" w14:textId="77777777" w:rsidR="00C4431C" w:rsidRDefault="00C4431C" w:rsidP="00CA304C">
            <w:pPr>
              <w:rPr>
                <w:sz w:val="20"/>
                <w:szCs w:val="20"/>
              </w:rPr>
            </w:pPr>
          </w:p>
          <w:p w14:paraId="371EC6A7" w14:textId="77777777" w:rsidR="00C4431C" w:rsidRDefault="00C4431C" w:rsidP="00CA304C">
            <w:pPr>
              <w:rPr>
                <w:sz w:val="20"/>
                <w:szCs w:val="20"/>
              </w:rPr>
            </w:pPr>
          </w:p>
          <w:p w14:paraId="73037CE8" w14:textId="622B6DC3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DBB44F" w14:textId="77777777" w:rsidR="00412C10" w:rsidRPr="00211A34" w:rsidRDefault="00412C10" w:rsidP="00CA304C">
            <w:pPr>
              <w:jc w:val="center"/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 xml:space="preserve">  100,00</w:t>
            </w:r>
          </w:p>
        </w:tc>
      </w:tr>
      <w:tr w:rsidR="00412C10" w:rsidRPr="00834EF4" w14:paraId="49B83129" w14:textId="77777777" w:rsidTr="00CA304C">
        <w:tc>
          <w:tcPr>
            <w:tcW w:w="2977" w:type="dxa"/>
            <w:shd w:val="clear" w:color="auto" w:fill="auto"/>
          </w:tcPr>
          <w:p w14:paraId="2B722337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412C10">
              <w:rPr>
                <w:sz w:val="20"/>
                <w:szCs w:val="20"/>
              </w:rPr>
              <w:t>Rekawice</w:t>
            </w:r>
            <w:proofErr w:type="spellEnd"/>
            <w:r w:rsidRPr="00412C10">
              <w:rPr>
                <w:sz w:val="20"/>
                <w:szCs w:val="20"/>
              </w:rPr>
              <w:t xml:space="preserve"> diagnostyczne nitrylowe, niejałowe: mankiet rolowany, wyjmowane bez ryzyka kontaminacji opakowania oraz pozostałych rękawic</w:t>
            </w:r>
          </w:p>
        </w:tc>
        <w:tc>
          <w:tcPr>
            <w:tcW w:w="3402" w:type="dxa"/>
            <w:shd w:val="clear" w:color="auto" w:fill="auto"/>
          </w:tcPr>
          <w:p w14:paraId="54BDCBD2" w14:textId="77777777" w:rsidR="00412C10" w:rsidRPr="00211A34" w:rsidRDefault="00412C10" w:rsidP="00CA304C">
            <w:pPr>
              <w:rPr>
                <w:b/>
                <w:bCs/>
                <w:sz w:val="20"/>
                <w:szCs w:val="20"/>
              </w:rPr>
            </w:pPr>
            <w:r w:rsidRPr="00412C1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12C1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412C10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412C10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412C10">
              <w:rPr>
                <w:b/>
                <w:bCs/>
                <w:sz w:val="20"/>
                <w:szCs w:val="20"/>
              </w:rPr>
              <w:t>.</w:t>
            </w:r>
          </w:p>
          <w:p w14:paraId="10412523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18</w:t>
            </w:r>
          </w:p>
          <w:p w14:paraId="2E3A6E22" w14:textId="77777777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Zabrze</w:t>
            </w:r>
          </w:p>
        </w:tc>
        <w:tc>
          <w:tcPr>
            <w:tcW w:w="1843" w:type="dxa"/>
            <w:shd w:val="clear" w:color="auto" w:fill="auto"/>
          </w:tcPr>
          <w:p w14:paraId="517FB721" w14:textId="77777777" w:rsidR="00C4431C" w:rsidRDefault="00C4431C" w:rsidP="00CA304C">
            <w:pPr>
              <w:rPr>
                <w:sz w:val="20"/>
                <w:szCs w:val="20"/>
              </w:rPr>
            </w:pPr>
          </w:p>
          <w:p w14:paraId="66605697" w14:textId="77777777" w:rsidR="00C4431C" w:rsidRDefault="00C4431C" w:rsidP="00CA304C">
            <w:pPr>
              <w:rPr>
                <w:sz w:val="20"/>
                <w:szCs w:val="20"/>
              </w:rPr>
            </w:pPr>
          </w:p>
          <w:p w14:paraId="129FCD98" w14:textId="2BA14EFF" w:rsidR="00412C10" w:rsidRPr="00211A34" w:rsidRDefault="00412C10" w:rsidP="00CA304C">
            <w:pPr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1 - Cena - 95.00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9EFF63" w14:textId="77777777" w:rsidR="00412C10" w:rsidRPr="00211A34" w:rsidRDefault="00412C10" w:rsidP="00CA304C">
            <w:pPr>
              <w:jc w:val="center"/>
              <w:rPr>
                <w:color w:val="000000"/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 xml:space="preserve">  95,00</w:t>
            </w:r>
          </w:p>
        </w:tc>
      </w:tr>
    </w:tbl>
    <w:p w14:paraId="3A42D493" w14:textId="77777777" w:rsidR="00E85D70" w:rsidRDefault="00E85D70" w:rsidP="00CA304C">
      <w:pPr>
        <w:jc w:val="both"/>
        <w:rPr>
          <w:color w:val="000000"/>
        </w:rPr>
      </w:pPr>
    </w:p>
    <w:p w14:paraId="30E1EDB6" w14:textId="77777777" w:rsidR="008642B3" w:rsidRPr="001B7815" w:rsidRDefault="00B464D3" w:rsidP="00CA304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3098"/>
        <w:gridCol w:w="5529"/>
      </w:tblGrid>
      <w:tr w:rsidR="00211A34" w14:paraId="6FBB7902" w14:textId="77777777" w:rsidTr="00CA304C">
        <w:tc>
          <w:tcPr>
            <w:tcW w:w="871" w:type="dxa"/>
            <w:shd w:val="clear" w:color="auto" w:fill="F3F3F3"/>
            <w:vAlign w:val="center"/>
          </w:tcPr>
          <w:p w14:paraId="66691E94" w14:textId="77777777" w:rsidR="00211A34" w:rsidRPr="00596EA3" w:rsidRDefault="00596EA3" w:rsidP="00CA304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3098" w:type="dxa"/>
            <w:shd w:val="clear" w:color="auto" w:fill="F3F3F3"/>
            <w:vAlign w:val="center"/>
          </w:tcPr>
          <w:p w14:paraId="69C70E32" w14:textId="77777777" w:rsidR="00211A34" w:rsidRPr="00596EA3" w:rsidRDefault="00596EA3" w:rsidP="00CA304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529" w:type="dxa"/>
            <w:shd w:val="clear" w:color="auto" w:fill="F3F3F3"/>
            <w:vAlign w:val="center"/>
          </w:tcPr>
          <w:p w14:paraId="14788CBA" w14:textId="77777777" w:rsidR="00211A34" w:rsidRPr="00596EA3" w:rsidRDefault="00211A34" w:rsidP="00CA304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412C10" w14:paraId="15201713" w14:textId="77777777" w:rsidTr="00CA304C">
        <w:tc>
          <w:tcPr>
            <w:tcW w:w="871" w:type="dxa"/>
            <w:vAlign w:val="center"/>
          </w:tcPr>
          <w:p w14:paraId="061E3FD6" w14:textId="77777777" w:rsidR="00412C10" w:rsidRPr="00596EA3" w:rsidRDefault="00412C10" w:rsidP="00CA304C">
            <w:pPr>
              <w:jc w:val="center"/>
              <w:rPr>
                <w:sz w:val="22"/>
                <w:szCs w:val="22"/>
              </w:rPr>
            </w:pPr>
            <w:r w:rsidRPr="00412C10">
              <w:rPr>
                <w:sz w:val="22"/>
                <w:szCs w:val="22"/>
              </w:rPr>
              <w:t>2</w:t>
            </w:r>
          </w:p>
        </w:tc>
        <w:tc>
          <w:tcPr>
            <w:tcW w:w="3098" w:type="dxa"/>
            <w:vAlign w:val="center"/>
          </w:tcPr>
          <w:p w14:paraId="51839CD4" w14:textId="77777777" w:rsidR="00412C10" w:rsidRPr="00596EA3" w:rsidRDefault="00412C10" w:rsidP="00CA304C">
            <w:pPr>
              <w:rPr>
                <w:b/>
                <w:bCs/>
                <w:sz w:val="22"/>
                <w:szCs w:val="22"/>
              </w:rPr>
            </w:pPr>
            <w:r w:rsidRPr="00412C10">
              <w:rPr>
                <w:b/>
                <w:bCs/>
                <w:sz w:val="22"/>
                <w:szCs w:val="22"/>
              </w:rPr>
              <w:t>MERCATOR MEDICAL S.A.</w:t>
            </w:r>
          </w:p>
          <w:p w14:paraId="412451AC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Heleny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95E1977" w14:textId="77777777" w:rsidR="00412C10" w:rsidRPr="00211A34" w:rsidRDefault="00412C10" w:rsidP="00CA304C">
            <w:pPr>
              <w:rPr>
                <w:sz w:val="20"/>
                <w:szCs w:val="20"/>
              </w:rPr>
            </w:pPr>
            <w:r w:rsidRPr="00412C10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2C10">
              <w:rPr>
                <w:sz w:val="20"/>
                <w:szCs w:val="20"/>
              </w:rPr>
              <w:t>Kraków</w:t>
            </w:r>
          </w:p>
        </w:tc>
        <w:tc>
          <w:tcPr>
            <w:tcW w:w="5529" w:type="dxa"/>
          </w:tcPr>
          <w:p w14:paraId="1A03A5E0" w14:textId="77777777" w:rsidR="00412C10" w:rsidRPr="00596EA3" w:rsidRDefault="00412C10" w:rsidP="00CA304C">
            <w:pPr>
              <w:rPr>
                <w:sz w:val="22"/>
                <w:szCs w:val="22"/>
              </w:rPr>
            </w:pPr>
            <w:r w:rsidRPr="00412C10">
              <w:rPr>
                <w:sz w:val="22"/>
                <w:szCs w:val="22"/>
              </w:rPr>
              <w:t>Art. 226 ust. 1 pkt 5</w:t>
            </w:r>
          </w:p>
          <w:p w14:paraId="18FF4C55" w14:textId="77777777" w:rsidR="00412C10" w:rsidRPr="00596EA3" w:rsidRDefault="00412C10" w:rsidP="00CA304C">
            <w:pPr>
              <w:jc w:val="both"/>
              <w:rPr>
                <w:sz w:val="22"/>
                <w:szCs w:val="22"/>
              </w:rPr>
            </w:pPr>
            <w:r w:rsidRPr="00412C10">
              <w:rPr>
                <w:sz w:val="22"/>
                <w:szCs w:val="22"/>
              </w:rPr>
              <w:t>brak uzupełnienia wymaganych kolumn w formularzu asortymentowo-cenowym</w:t>
            </w:r>
          </w:p>
        </w:tc>
      </w:tr>
    </w:tbl>
    <w:p w14:paraId="0B21DE3E" w14:textId="77777777" w:rsidR="008642B3" w:rsidRDefault="008642B3" w:rsidP="00CA304C">
      <w:pPr>
        <w:jc w:val="both"/>
        <w:rPr>
          <w:color w:val="000000"/>
          <w:sz w:val="16"/>
          <w:szCs w:val="16"/>
        </w:rPr>
      </w:pPr>
    </w:p>
    <w:p w14:paraId="2D5795B0" w14:textId="77777777" w:rsidR="009F0E5C" w:rsidRDefault="009F0E5C" w:rsidP="00CA304C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4165E60" w14:textId="77777777" w:rsidR="00F960D7" w:rsidRPr="00F33C66" w:rsidRDefault="00A029B8" w:rsidP="00CA304C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12C10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392F4FC2" w14:textId="77777777" w:rsidR="00F960D7" w:rsidRPr="00F33C66" w:rsidRDefault="00D8427E" w:rsidP="00CA304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671398DF" w14:textId="77777777" w:rsidR="00F960D7" w:rsidRDefault="00F960D7" w:rsidP="00CA304C">
      <w:pPr>
        <w:jc w:val="both"/>
        <w:rPr>
          <w:bCs/>
        </w:rPr>
      </w:pPr>
    </w:p>
    <w:p w14:paraId="75DC8337" w14:textId="77777777" w:rsidR="00B464D3" w:rsidRDefault="00B464D3" w:rsidP="00CA304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D83CD5B" w14:textId="77777777" w:rsidR="00C4431C" w:rsidRDefault="00C4431C" w:rsidP="00CA304C">
      <w:pPr>
        <w:ind w:left="3119" w:firstLine="425"/>
        <w:jc w:val="right"/>
        <w:rPr>
          <w:i/>
          <w:sz w:val="22"/>
          <w:szCs w:val="22"/>
        </w:rPr>
      </w:pPr>
    </w:p>
    <w:p w14:paraId="16198D69" w14:textId="77777777" w:rsidR="00C4431C" w:rsidRDefault="00C4431C" w:rsidP="00C4431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D52AB2A" w14:textId="77777777" w:rsidR="00C4431C" w:rsidRDefault="00C4431C" w:rsidP="00C4431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77D690A" w14:textId="77777777" w:rsidR="00C4431C" w:rsidRPr="00E935D6" w:rsidRDefault="00C4431C" w:rsidP="00C4431C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szCs w:val="24"/>
        </w:rPr>
      </w:pPr>
      <w:r>
        <w:rPr>
          <w:sz w:val="22"/>
          <w:szCs w:val="22"/>
        </w:rPr>
        <w:t xml:space="preserve">                                          Piotr Nowicki</w:t>
      </w:r>
    </w:p>
    <w:p w14:paraId="340A9C43" w14:textId="77777777" w:rsidR="00C4431C" w:rsidRPr="004229DE" w:rsidRDefault="00C4431C" w:rsidP="00CA304C">
      <w:pPr>
        <w:ind w:left="3119" w:firstLine="425"/>
        <w:jc w:val="right"/>
        <w:rPr>
          <w:i/>
          <w:sz w:val="22"/>
          <w:szCs w:val="22"/>
        </w:rPr>
      </w:pPr>
    </w:p>
    <w:p w14:paraId="27A2DDE0" w14:textId="0761CC50" w:rsidR="00B464D3" w:rsidRPr="00E56378" w:rsidRDefault="00412C10" w:rsidP="00CA304C">
      <w:pPr>
        <w:jc w:val="right"/>
        <w:rPr>
          <w:sz w:val="32"/>
          <w:szCs w:val="32"/>
          <w:vertAlign w:val="superscript"/>
        </w:rPr>
      </w:pPr>
      <w:r w:rsidRPr="00412C10">
        <w:rPr>
          <w:sz w:val="22"/>
          <w:szCs w:val="22"/>
        </w:rPr>
        <w:t xml:space="preserve">  </w:t>
      </w:r>
    </w:p>
    <w:bookmarkEnd w:id="0"/>
    <w:p w14:paraId="2E26AED2" w14:textId="77777777" w:rsidR="008642B3" w:rsidRPr="00B464D3" w:rsidRDefault="008642B3" w:rsidP="00CA304C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8A485" w14:textId="77777777" w:rsidR="00FD412C" w:rsidRDefault="00FD412C">
      <w:r>
        <w:separator/>
      </w:r>
    </w:p>
  </w:endnote>
  <w:endnote w:type="continuationSeparator" w:id="0">
    <w:p w14:paraId="4FFC80A8" w14:textId="77777777" w:rsidR="00FD412C" w:rsidRDefault="00FD4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5383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7E26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E5035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BE52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132C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B734F" w14:textId="77777777" w:rsidR="00FD412C" w:rsidRDefault="00FD412C">
      <w:r>
        <w:separator/>
      </w:r>
    </w:p>
  </w:footnote>
  <w:footnote w:type="continuationSeparator" w:id="0">
    <w:p w14:paraId="1A58A2F4" w14:textId="77777777" w:rsidR="00FD412C" w:rsidRDefault="00FD4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E37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CA14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8B86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12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12C10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4431C"/>
    <w:rsid w:val="00C60D7B"/>
    <w:rsid w:val="00C65E53"/>
    <w:rsid w:val="00CA0B33"/>
    <w:rsid w:val="00CA304C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B5B89"/>
  <w15:chartTrackingRefBased/>
  <w15:docId w15:val="{89209EAC-9427-4123-B5EA-7829EE4AF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4431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Krzysztof Garczarek Lutycka</cp:lastModifiedBy>
  <cp:revision>2</cp:revision>
  <cp:lastPrinted>2023-11-13T09:51:00Z</cp:lastPrinted>
  <dcterms:created xsi:type="dcterms:W3CDTF">2023-11-13T09:52:00Z</dcterms:created>
  <dcterms:modified xsi:type="dcterms:W3CDTF">2023-11-13T09:52:00Z</dcterms:modified>
</cp:coreProperties>
</file>