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53E" w:rsidRPr="003336A1" w:rsidRDefault="008D2AB8" w:rsidP="004C153E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="004C153E" w:rsidRPr="003336A1">
        <w:rPr>
          <w:rFonts w:ascii="Times New Roman" w:hAnsi="Times New Roman"/>
        </w:rPr>
        <w:t>Załącznik nr 1</w:t>
      </w:r>
    </w:p>
    <w:p w:rsidR="004C153E" w:rsidRPr="003336A1" w:rsidRDefault="004C153E" w:rsidP="004C153E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3336A1">
        <w:rPr>
          <w:b/>
          <w:sz w:val="28"/>
          <w:szCs w:val="30"/>
        </w:rPr>
        <w:t>FORMULARZ OFERTY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NAZWA WYKONAWCY:……………………………………………………………………..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………………………………………………………………………….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ADRES:………………………………………………………………………………………….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WOJEWÓDZTWO ……………………………............................................................................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TEL.………………………………………………………………………………………………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FAX ……………………………………………………………………………………………..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E-MAIL…………………………………………………………………………………………..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3336A1">
        <w:rPr>
          <w:sz w:val="22"/>
          <w:szCs w:val="22"/>
        </w:rPr>
        <w:t>NIP…………………………………. REGON:……………………………………………….....</w:t>
      </w:r>
    </w:p>
    <w:p w:rsidR="004C153E" w:rsidRPr="003336A1" w:rsidRDefault="004C153E" w:rsidP="004C153E">
      <w:pPr>
        <w:tabs>
          <w:tab w:val="right" w:pos="9000"/>
        </w:tabs>
        <w:spacing w:line="360" w:lineRule="auto"/>
        <w:rPr>
          <w:sz w:val="22"/>
        </w:rPr>
      </w:pPr>
      <w:r w:rsidRPr="003336A1">
        <w:rPr>
          <w:sz w:val="22"/>
          <w:szCs w:val="22"/>
        </w:rPr>
        <w:t>BANK/ NR KONTA …………………………………………………………………………….</w:t>
      </w:r>
    </w:p>
    <w:p w:rsidR="004C153E" w:rsidRPr="003336A1" w:rsidRDefault="004C153E" w:rsidP="004C153E">
      <w:pPr>
        <w:spacing w:line="360" w:lineRule="auto"/>
      </w:pPr>
      <w:r w:rsidRPr="003336A1">
        <w:t>Do: Nazwa i siedziba Zamawiającego:</w:t>
      </w:r>
    </w:p>
    <w:p w:rsidR="004C153E" w:rsidRPr="003336A1" w:rsidRDefault="004C153E" w:rsidP="004C153E">
      <w:pPr>
        <w:ind w:right="-110"/>
        <w:rPr>
          <w:b/>
        </w:rPr>
      </w:pPr>
      <w:r w:rsidRPr="003336A1">
        <w:rPr>
          <w:b/>
        </w:rPr>
        <w:t>Akademia Górniczo - Hutnicza</w:t>
      </w:r>
    </w:p>
    <w:p w:rsidR="004C153E" w:rsidRPr="003336A1" w:rsidRDefault="004C153E" w:rsidP="004C153E">
      <w:pPr>
        <w:ind w:right="-110"/>
        <w:rPr>
          <w:b/>
        </w:rPr>
      </w:pPr>
      <w:r w:rsidRPr="003336A1">
        <w:rPr>
          <w:b/>
        </w:rPr>
        <w:t>im. Stanisława Staszica w Krakowie</w:t>
      </w:r>
    </w:p>
    <w:p w:rsidR="004C153E" w:rsidRPr="003336A1" w:rsidRDefault="004C153E" w:rsidP="004C153E">
      <w:pPr>
        <w:ind w:right="-110"/>
        <w:rPr>
          <w:b/>
        </w:rPr>
      </w:pPr>
      <w:r w:rsidRPr="003336A1">
        <w:rPr>
          <w:b/>
        </w:rPr>
        <w:t xml:space="preserve">Dział Zamówień Publicznych  </w:t>
      </w:r>
    </w:p>
    <w:p w:rsidR="004C153E" w:rsidRPr="003336A1" w:rsidRDefault="004C153E" w:rsidP="004C153E">
      <w:pPr>
        <w:ind w:right="-110"/>
        <w:rPr>
          <w:b/>
        </w:rPr>
      </w:pPr>
      <w:r w:rsidRPr="003336A1">
        <w:rPr>
          <w:b/>
        </w:rPr>
        <w:t xml:space="preserve">Al. Mickiewicza 30 </w:t>
      </w:r>
    </w:p>
    <w:p w:rsidR="004C153E" w:rsidRPr="003336A1" w:rsidRDefault="004C153E" w:rsidP="004C153E">
      <w:pPr>
        <w:rPr>
          <w:b/>
        </w:rPr>
      </w:pPr>
      <w:r w:rsidRPr="003336A1">
        <w:rPr>
          <w:b/>
        </w:rPr>
        <w:t xml:space="preserve">30-059 Kraków,  </w:t>
      </w:r>
    </w:p>
    <w:p w:rsidR="004C153E" w:rsidRDefault="004C153E" w:rsidP="008D2AB8">
      <w:pPr>
        <w:widowControl w:val="0"/>
        <w:ind w:right="1"/>
        <w:jc w:val="both"/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474461" w:rsidRPr="00474461">
        <w:rPr>
          <w:b/>
        </w:rPr>
        <w:t xml:space="preserve">Dostawa 2 szt. tabletów dla </w:t>
      </w:r>
      <w:proofErr w:type="spellStart"/>
      <w:r w:rsidR="00474461" w:rsidRPr="00474461">
        <w:rPr>
          <w:b/>
        </w:rPr>
        <w:t>WFiIS</w:t>
      </w:r>
      <w:proofErr w:type="spellEnd"/>
      <w:r w:rsidR="00474461" w:rsidRPr="00474461">
        <w:rPr>
          <w:b/>
        </w:rPr>
        <w:t xml:space="preserve"> - KC-zp.272-681/23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4C153E" w:rsidRPr="003336A1" w:rsidRDefault="004C153E" w:rsidP="004C153E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netto</w:t>
      </w:r>
      <w:r w:rsidR="004726D8">
        <w:rPr>
          <w:b/>
        </w:rPr>
        <w:t xml:space="preserve"> za całość przedmiot </w:t>
      </w:r>
      <w:bookmarkStart w:id="0" w:name="_GoBack"/>
      <w:bookmarkEnd w:id="0"/>
      <w:r w:rsidRPr="003336A1">
        <w:rPr>
          <w:b/>
        </w:rPr>
        <w:t>:   ......................................................................... PLN</w:t>
      </w:r>
    </w:p>
    <w:p w:rsidR="004C153E" w:rsidRPr="003336A1" w:rsidRDefault="004C153E" w:rsidP="004C153E">
      <w:pPr>
        <w:widowControl w:val="0"/>
        <w:spacing w:line="264" w:lineRule="auto"/>
        <w:ind w:right="1"/>
        <w:rPr>
          <w:b/>
        </w:rPr>
      </w:pPr>
    </w:p>
    <w:p w:rsidR="004C153E" w:rsidRPr="003336A1" w:rsidRDefault="004C153E" w:rsidP="004C153E">
      <w:pPr>
        <w:widowControl w:val="0"/>
        <w:spacing w:line="264" w:lineRule="auto"/>
        <w:ind w:right="1"/>
        <w:rPr>
          <w:b/>
        </w:rPr>
      </w:pPr>
      <w:r w:rsidRPr="003336A1">
        <w:rPr>
          <w:b/>
        </w:rPr>
        <w:t>Cena brutto: ......................................................................... PLN</w:t>
      </w:r>
    </w:p>
    <w:p w:rsidR="004C153E" w:rsidRPr="003336A1" w:rsidRDefault="004C153E" w:rsidP="004C153E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4C153E" w:rsidRPr="003336A1" w:rsidRDefault="004C153E" w:rsidP="004C153E">
      <w:pPr>
        <w:widowControl w:val="0"/>
        <w:spacing w:line="264" w:lineRule="auto"/>
        <w:ind w:right="1"/>
        <w:jc w:val="both"/>
      </w:pPr>
      <w:r w:rsidRPr="003336A1">
        <w:t>Słownie brutto: .......................................................................................................................</w:t>
      </w:r>
    </w:p>
    <w:p w:rsidR="004C153E" w:rsidRPr="003336A1" w:rsidRDefault="004C153E" w:rsidP="004C153E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4C153E" w:rsidRPr="003336A1" w:rsidRDefault="004C153E" w:rsidP="004C153E">
      <w:pPr>
        <w:pStyle w:val="Tekstpodstawowy"/>
      </w:pPr>
      <w:r w:rsidRPr="003336A1">
        <w:t>Powyższa cena zawiera podatek VAT w wysokości .......... % tj. ……………………. PLN</w:t>
      </w:r>
    </w:p>
    <w:p w:rsidR="004C153E" w:rsidRPr="003336A1" w:rsidRDefault="004C153E" w:rsidP="004C153E">
      <w:pPr>
        <w:pStyle w:val="Tekstpodstawowy"/>
      </w:pPr>
      <w:r w:rsidRPr="003336A1">
        <w:t xml:space="preserve">Producent/model zaoferowanego urządzenia:  </w:t>
      </w:r>
      <w:r w:rsidRPr="003336A1">
        <w:rPr>
          <w:b w:val="0"/>
        </w:rPr>
        <w:t>…………………………………………..</w:t>
      </w:r>
    </w:p>
    <w:p w:rsidR="004C153E" w:rsidRPr="003336A1" w:rsidRDefault="004C153E" w:rsidP="004C153E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 xml:space="preserve">Termin realizacji umowy: </w:t>
      </w:r>
      <w:r w:rsidRPr="003336A1">
        <w:rPr>
          <w:b/>
          <w:bCs/>
        </w:rPr>
        <w:t>do 21</w:t>
      </w:r>
      <w:r>
        <w:rPr>
          <w:b/>
          <w:bCs/>
        </w:rPr>
        <w:t xml:space="preserve"> </w:t>
      </w:r>
      <w:r w:rsidRPr="003336A1">
        <w:rPr>
          <w:b/>
          <w:bCs/>
        </w:rPr>
        <w:t>dni od daty podpisania umowy</w:t>
      </w:r>
      <w:r w:rsidRPr="003336A1">
        <w:t>.</w:t>
      </w:r>
    </w:p>
    <w:p w:rsidR="004C153E" w:rsidRPr="003336A1" w:rsidRDefault="004C153E" w:rsidP="004C153E">
      <w:pPr>
        <w:widowControl w:val="0"/>
        <w:spacing w:line="360" w:lineRule="auto"/>
        <w:ind w:right="1"/>
        <w:jc w:val="both"/>
        <w:rPr>
          <w:b/>
        </w:rPr>
      </w:pPr>
      <w:r w:rsidRPr="003336A1">
        <w:rPr>
          <w:b/>
        </w:rPr>
        <w:t>Okres udzielonej gwarancji wynosi:</w:t>
      </w:r>
      <w:r w:rsidRPr="003336A1">
        <w:t xml:space="preserve"> </w:t>
      </w:r>
      <w:r w:rsidRPr="003336A1">
        <w:rPr>
          <w:b/>
          <w:bCs/>
        </w:rPr>
        <w:t>……… miesięcy</w:t>
      </w:r>
      <w:r w:rsidRPr="003336A1">
        <w:t xml:space="preserve"> </w:t>
      </w:r>
      <w:r w:rsidRPr="003336A1">
        <w:rPr>
          <w:highlight w:val="yellow"/>
        </w:rPr>
        <w:t>(</w:t>
      </w:r>
      <w:r w:rsidRPr="003336A1">
        <w:rPr>
          <w:i/>
          <w:highlight w:val="yellow"/>
        </w:rPr>
        <w:t>kryterium oceny ofert)</w:t>
      </w:r>
    </w:p>
    <w:p w:rsidR="004C153E" w:rsidRPr="003336A1" w:rsidRDefault="004C153E" w:rsidP="004C153E">
      <w:pPr>
        <w:tabs>
          <w:tab w:val="left" w:pos="426"/>
        </w:tabs>
        <w:spacing w:after="120"/>
        <w:jc w:val="both"/>
        <w:rPr>
          <w:b/>
          <w:sz w:val="22"/>
        </w:rPr>
      </w:pPr>
      <w:r w:rsidRPr="003336A1">
        <w:rPr>
          <w:sz w:val="22"/>
        </w:rPr>
        <w:t>Oświadczamy, że zgodnie z ustawą z dnia 6 marca 2018 r. Prawo przedsiębiorców, należymy do małych lub średnich przedsiębiorców:</w:t>
      </w:r>
      <w:r w:rsidRPr="003336A1">
        <w:rPr>
          <w:b/>
          <w:sz w:val="22"/>
        </w:rPr>
        <w:t xml:space="preserve"> TAK/NIE</w:t>
      </w:r>
    </w:p>
    <w:p w:rsidR="004C153E" w:rsidRDefault="004C153E" w:rsidP="004C153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  <w:r w:rsidRPr="003336A1">
        <w:rPr>
          <w:sz w:val="22"/>
        </w:rPr>
        <w:t xml:space="preserve">Termin płatności: </w:t>
      </w:r>
      <w:r w:rsidRPr="003336A1">
        <w:rPr>
          <w:b w:val="0"/>
          <w:bCs/>
          <w:sz w:val="22"/>
          <w:szCs w:val="22"/>
        </w:rPr>
        <w:t>w terminie do 21 dni od dnia otrzymania faktury wystawionej przez Sprzedawcę po dokonaniu odbioru przedmiotu umowy potwierdzonego protokołem zdawczo - odbiorczym. Zapłata wynagrodzenia nastąpi przelewem na rachunek Sprzedawcy zawarty na dzień zlecenia przelewu w wykazie podmiotów o których mowa w art. 96b ust. 1) Ustawy o podatku od towarów i usług.</w:t>
      </w:r>
    </w:p>
    <w:p w:rsidR="004C153E" w:rsidRPr="003336A1" w:rsidRDefault="004C153E" w:rsidP="004C153E">
      <w:pPr>
        <w:pStyle w:val="Tekstpodstawowy"/>
        <w:widowControl/>
        <w:spacing w:line="240" w:lineRule="auto"/>
        <w:ind w:right="-47"/>
        <w:jc w:val="both"/>
        <w:rPr>
          <w:b w:val="0"/>
          <w:bCs/>
          <w:sz w:val="22"/>
          <w:szCs w:val="22"/>
        </w:rPr>
      </w:pPr>
    </w:p>
    <w:p w:rsidR="004C153E" w:rsidRDefault="004C153E" w:rsidP="004C153E">
      <w:pPr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4C153E" w:rsidRDefault="004C153E" w:rsidP="004C153E">
      <w:pPr>
        <w:tabs>
          <w:tab w:val="left" w:pos="426"/>
        </w:tabs>
        <w:spacing w:after="120"/>
        <w:jc w:val="both"/>
        <w:rPr>
          <w:sz w:val="22"/>
        </w:rPr>
      </w:pPr>
    </w:p>
    <w:p w:rsidR="004C153E" w:rsidRDefault="004C153E" w:rsidP="004C153E">
      <w:pPr>
        <w:tabs>
          <w:tab w:val="left" w:pos="5040"/>
        </w:tabs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C153E" w:rsidRDefault="004C153E" w:rsidP="004C153E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:rsidR="004C153E" w:rsidRDefault="004C153E" w:rsidP="004C153E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:rsidR="004C153E" w:rsidRDefault="004C153E" w:rsidP="004C153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4C153E" w:rsidRDefault="004C153E" w:rsidP="004C153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C153E" w:rsidRDefault="004C153E" w:rsidP="004C153E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C153E" w:rsidRDefault="004C153E" w:rsidP="004C153E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C153E" w:rsidTr="0050623E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53E" w:rsidRDefault="004C153E" w:rsidP="005062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C153E" w:rsidRDefault="004C153E" w:rsidP="005062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:rsidR="004C153E" w:rsidRDefault="004C153E" w:rsidP="005062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C153E" w:rsidRDefault="004C153E" w:rsidP="0050623E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C153E" w:rsidTr="0050623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Default="004C153E" w:rsidP="0050623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Default="004C153E" w:rsidP="005062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Default="004C153E" w:rsidP="005062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C153E" w:rsidTr="0050623E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Default="004C153E" w:rsidP="0050623E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Default="004C153E" w:rsidP="005062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C153E" w:rsidRDefault="004C153E" w:rsidP="0050623E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4C153E" w:rsidRDefault="004C153E" w:rsidP="004C153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4C153E" w:rsidRDefault="004C153E" w:rsidP="004C153E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:rsidR="004C153E" w:rsidRDefault="004C153E" w:rsidP="004C153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C153E" w:rsidRDefault="004C153E" w:rsidP="004C153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:rsidR="004C153E" w:rsidRDefault="004C153E" w:rsidP="004C153E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C153E" w:rsidRDefault="004C153E" w:rsidP="004C153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C153E" w:rsidRDefault="004C153E" w:rsidP="004C153E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4C153E" w:rsidRDefault="004C153E" w:rsidP="004C153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C153E" w:rsidRDefault="004C153E" w:rsidP="004C153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C153E" w:rsidRDefault="004C153E" w:rsidP="004C153E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C153E" w:rsidRDefault="004C153E" w:rsidP="004C153E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 w:rsidRPr="008614E0">
        <w:rPr>
          <w:b/>
          <w:color w:val="FF0000"/>
          <w:sz w:val="22"/>
          <w:szCs w:val="22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C66" w:rsidRDefault="00532C66">
      <w:r>
        <w:separator/>
      </w:r>
    </w:p>
  </w:endnote>
  <w:endnote w:type="continuationSeparator" w:id="0">
    <w:p w:rsidR="00532C66" w:rsidRDefault="00532C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C66" w:rsidRDefault="00532C66">
      <w:r>
        <w:separator/>
      </w:r>
    </w:p>
  </w:footnote>
  <w:footnote w:type="continuationSeparator" w:id="0">
    <w:p w:rsidR="00532C66" w:rsidRDefault="00532C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4461" w:rsidRDefault="004744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32C66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726D8"/>
    <w:rsid w:val="00474461"/>
    <w:rsid w:val="004B7300"/>
    <w:rsid w:val="004C153E"/>
    <w:rsid w:val="004C6753"/>
    <w:rsid w:val="00532C6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35252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A037802"/>
  <w15:chartTrackingRefBased/>
  <w15:docId w15:val="{F8C00197-E9B3-4F8C-A82F-BECF51A23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F9CDA4-5A04-413E-ABE6-AF91DF71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56</TotalTime>
  <Pages>2</Pages>
  <Words>549</Words>
  <Characters>4458</Characters>
  <Application>Microsoft Office Word</Application>
  <DocSecurity>0</DocSecurity>
  <Lines>37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5</cp:revision>
  <cp:lastPrinted>1899-12-31T23:00:00Z</cp:lastPrinted>
  <dcterms:created xsi:type="dcterms:W3CDTF">2023-11-14T13:36:00Z</dcterms:created>
  <dcterms:modified xsi:type="dcterms:W3CDTF">2023-11-14T14:35:00Z</dcterms:modified>
</cp:coreProperties>
</file>