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50A3C" w:rsidRPr="00350A3C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50A3C" w:rsidRPr="00350A3C">
        <w:rPr>
          <w:rFonts w:ascii="Arial" w:hAnsi="Arial" w:cs="Arial"/>
          <w:b/>
          <w:sz w:val="24"/>
          <w:szCs w:val="24"/>
        </w:rPr>
        <w:t>KC-zp.272-681/23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50A3C" w:rsidRPr="00350A3C">
        <w:rPr>
          <w:rFonts w:ascii="Arial" w:hAnsi="Arial" w:cs="Arial"/>
        </w:rPr>
        <w:t>Akademia Górniczo - Hutnicza im. Stanisława Staszica w Krakowie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50A3C" w:rsidRPr="00350A3C">
        <w:rPr>
          <w:rFonts w:ascii="Arial" w:hAnsi="Arial" w:cs="Arial"/>
        </w:rPr>
        <w:t>al. Mickiewicza</w:t>
      </w:r>
      <w:r w:rsidRPr="0012157F">
        <w:rPr>
          <w:rFonts w:ascii="Arial" w:hAnsi="Arial" w:cs="Arial"/>
        </w:rPr>
        <w:t xml:space="preserve"> </w:t>
      </w:r>
      <w:r w:rsidR="00350A3C" w:rsidRPr="00350A3C">
        <w:rPr>
          <w:rFonts w:ascii="Arial" w:hAnsi="Arial" w:cs="Arial"/>
        </w:rPr>
        <w:t>30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50A3C" w:rsidRPr="00350A3C">
        <w:rPr>
          <w:rFonts w:ascii="Arial" w:hAnsi="Arial" w:cs="Arial"/>
        </w:rPr>
        <w:t>30-059</w:t>
      </w:r>
      <w:r w:rsidRPr="0012157F">
        <w:rPr>
          <w:rFonts w:ascii="Arial" w:hAnsi="Arial" w:cs="Arial"/>
        </w:rPr>
        <w:t xml:space="preserve"> </w:t>
      </w:r>
      <w:r w:rsidR="00350A3C" w:rsidRPr="00350A3C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8E6B6B" w:rsidRPr="008E6B6B" w:rsidRDefault="008E6B6B" w:rsidP="008E6B6B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 w:rsidRPr="008E6B6B">
        <w:rPr>
          <w:rFonts w:ascii="Arial" w:hAnsi="Arial" w:cs="Arial"/>
          <w:b/>
          <w:sz w:val="20"/>
          <w:szCs w:val="20"/>
        </w:rPr>
        <w:t>Wykonawca:</w:t>
      </w:r>
    </w:p>
    <w:p w:rsidR="008E6B6B" w:rsidRPr="008E6B6B" w:rsidRDefault="008E6B6B" w:rsidP="008E6B6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8E6B6B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8E6B6B" w:rsidRPr="008E6B6B" w:rsidRDefault="008E6B6B" w:rsidP="008E6B6B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8E6B6B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E6B6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E6B6B">
        <w:rPr>
          <w:rFonts w:ascii="Arial" w:hAnsi="Arial" w:cs="Arial"/>
          <w:i/>
          <w:sz w:val="16"/>
          <w:szCs w:val="16"/>
        </w:rPr>
        <w:t>)</w:t>
      </w:r>
    </w:p>
    <w:p w:rsidR="008E6B6B" w:rsidRPr="008E6B6B" w:rsidRDefault="008E6B6B" w:rsidP="008E6B6B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 w:rsidRPr="008E6B6B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8E6B6B" w:rsidRPr="008E6B6B" w:rsidRDefault="008E6B6B" w:rsidP="008E6B6B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8E6B6B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8E6B6B" w:rsidRPr="008E6B6B" w:rsidRDefault="008E6B6B" w:rsidP="008E6B6B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 w:rsidRPr="008E6B6B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E6B6B" w:rsidRDefault="008E6B6B" w:rsidP="008E6B6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8E6B6B" w:rsidRPr="001714D9" w:rsidRDefault="008E6B6B" w:rsidP="008E6B6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8E6B6B" w:rsidRPr="001714D9" w:rsidRDefault="008E6B6B" w:rsidP="008E6B6B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8E6B6B" w:rsidRPr="001714D9" w:rsidRDefault="008E6B6B" w:rsidP="008E6B6B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90CD1" w:rsidRPr="008E6B6B" w:rsidRDefault="001F027E" w:rsidP="008E6B6B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8E6B6B">
        <w:rPr>
          <w:rFonts w:ascii="Arial" w:hAnsi="Arial" w:cs="Arial"/>
          <w:sz w:val="20"/>
          <w:szCs w:val="20"/>
        </w:rPr>
        <w:t>Na potrzeby postę</w:t>
      </w:r>
      <w:r w:rsidR="008D0487" w:rsidRPr="008E6B6B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8E6B6B">
        <w:rPr>
          <w:rFonts w:ascii="Arial" w:hAnsi="Arial" w:cs="Arial"/>
          <w:sz w:val="20"/>
          <w:szCs w:val="20"/>
        </w:rPr>
        <w:t>zamówienia publicznego</w:t>
      </w:r>
      <w:r w:rsidR="00E50194" w:rsidRPr="008E6B6B">
        <w:rPr>
          <w:rFonts w:ascii="Arial" w:hAnsi="Arial" w:cs="Arial"/>
          <w:sz w:val="20"/>
          <w:szCs w:val="20"/>
        </w:rPr>
        <w:t xml:space="preserve"> pn.:</w:t>
      </w:r>
      <w:r w:rsidR="008E6B6B">
        <w:rPr>
          <w:rFonts w:ascii="Arial" w:hAnsi="Arial" w:cs="Arial"/>
          <w:sz w:val="20"/>
          <w:szCs w:val="20"/>
        </w:rPr>
        <w:t xml:space="preserve"> </w:t>
      </w:r>
      <w:r w:rsidR="00350A3C" w:rsidRPr="008E6B6B">
        <w:rPr>
          <w:rFonts w:ascii="Arial" w:hAnsi="Arial" w:cs="Arial"/>
          <w:b/>
          <w:sz w:val="20"/>
          <w:szCs w:val="20"/>
        </w:rPr>
        <w:t xml:space="preserve">Dostawa 2 szt. tabletów dla </w:t>
      </w:r>
      <w:proofErr w:type="spellStart"/>
      <w:r w:rsidR="00350A3C" w:rsidRPr="008E6B6B">
        <w:rPr>
          <w:rFonts w:ascii="Arial" w:hAnsi="Arial" w:cs="Arial"/>
          <w:b/>
          <w:sz w:val="20"/>
          <w:szCs w:val="20"/>
        </w:rPr>
        <w:t>WFiIS</w:t>
      </w:r>
      <w:proofErr w:type="spellEnd"/>
      <w:r w:rsidR="00350A3C" w:rsidRPr="008E6B6B">
        <w:rPr>
          <w:rFonts w:ascii="Arial" w:hAnsi="Arial" w:cs="Arial"/>
          <w:b/>
          <w:sz w:val="20"/>
          <w:szCs w:val="20"/>
        </w:rPr>
        <w:t xml:space="preserve"> - KC-zp.272-681/23</w:t>
      </w:r>
      <w:r w:rsidR="008E6B6B">
        <w:rPr>
          <w:rFonts w:ascii="Arial" w:hAnsi="Arial" w:cs="Arial"/>
          <w:b/>
          <w:sz w:val="20"/>
          <w:szCs w:val="20"/>
        </w:rPr>
        <w:t xml:space="preserve"> </w:t>
      </w:r>
      <w:r w:rsidR="005434B3" w:rsidRPr="008E6B6B">
        <w:rPr>
          <w:rFonts w:ascii="Arial" w:hAnsi="Arial" w:cs="Arial"/>
          <w:sz w:val="20"/>
          <w:szCs w:val="20"/>
        </w:rPr>
        <w:t xml:space="preserve">prowadzonego przez </w:t>
      </w:r>
      <w:r w:rsidR="00350A3C" w:rsidRPr="008E6B6B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8E6B6B">
        <w:rPr>
          <w:rFonts w:ascii="Arial" w:hAnsi="Arial" w:cs="Arial"/>
          <w:b/>
          <w:sz w:val="20"/>
          <w:szCs w:val="20"/>
        </w:rPr>
        <w:t>,</w:t>
      </w:r>
      <w:r w:rsidR="002B2AD9" w:rsidRPr="008E6B6B">
        <w:rPr>
          <w:rFonts w:ascii="Arial" w:hAnsi="Arial" w:cs="Arial"/>
          <w:sz w:val="20"/>
          <w:szCs w:val="20"/>
        </w:rPr>
        <w:t xml:space="preserve"> </w:t>
      </w:r>
      <w:r w:rsidR="00E65685" w:rsidRPr="008E6B6B">
        <w:rPr>
          <w:rFonts w:ascii="Arial" w:hAnsi="Arial" w:cs="Arial"/>
          <w:sz w:val="20"/>
          <w:szCs w:val="20"/>
        </w:rPr>
        <w:t>oświa</w:t>
      </w:r>
      <w:r w:rsidR="00825A09" w:rsidRPr="008E6B6B">
        <w:rPr>
          <w:rFonts w:ascii="Arial" w:hAnsi="Arial" w:cs="Arial"/>
          <w:sz w:val="20"/>
          <w:szCs w:val="20"/>
        </w:rPr>
        <w:t>dczam</w:t>
      </w:r>
      <w:r w:rsidR="00E65685" w:rsidRPr="008E6B6B">
        <w:rPr>
          <w:rFonts w:ascii="Arial" w:hAnsi="Arial" w:cs="Arial"/>
          <w:sz w:val="20"/>
          <w:szCs w:val="20"/>
        </w:rPr>
        <w:t>,</w:t>
      </w:r>
      <w:r w:rsidR="002B2AD9" w:rsidRPr="008E6B6B">
        <w:rPr>
          <w:rFonts w:ascii="Arial" w:hAnsi="Arial" w:cs="Arial"/>
          <w:sz w:val="20"/>
          <w:szCs w:val="20"/>
        </w:rPr>
        <w:t xml:space="preserve"> co następuje:</w:t>
      </w:r>
    </w:p>
    <w:p w:rsidR="008E6B6B" w:rsidRPr="001714D9" w:rsidRDefault="008E6B6B" w:rsidP="008E6B6B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E6B6B" w:rsidRPr="001714D9" w:rsidRDefault="008E6B6B" w:rsidP="008E6B6B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8E6B6B" w:rsidRPr="001714D9" w:rsidRDefault="008E6B6B" w:rsidP="008E6B6B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8E6B6B" w:rsidRPr="001714D9" w:rsidRDefault="008E6B6B" w:rsidP="008E6B6B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:rsidR="008E6B6B" w:rsidRPr="001714D9" w:rsidRDefault="008E6B6B" w:rsidP="008E6B6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8E6B6B" w:rsidRPr="001714D9" w:rsidRDefault="008E6B6B" w:rsidP="008E6B6B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8E6B6B" w:rsidRPr="001714D9" w:rsidRDefault="008E6B6B" w:rsidP="008E6B6B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8E6B6B" w:rsidRPr="001714D9" w:rsidRDefault="008E6B6B" w:rsidP="008E6B6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8E6B6B" w:rsidRPr="001714D9" w:rsidRDefault="008E6B6B" w:rsidP="008E6B6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8E6B6B" w:rsidRPr="001714D9" w:rsidRDefault="008E6B6B" w:rsidP="008E6B6B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8E6B6B" w:rsidRPr="001714D9" w:rsidRDefault="008E6B6B" w:rsidP="008E6B6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:rsidR="008E6B6B" w:rsidRPr="001714D9" w:rsidRDefault="008E6B6B" w:rsidP="008E6B6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8E6B6B" w:rsidRPr="001714D9" w:rsidRDefault="008E6B6B" w:rsidP="008E6B6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E6B6B" w:rsidRPr="001714D9" w:rsidRDefault="008E6B6B" w:rsidP="008E6B6B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E6B6B" w:rsidRPr="001714D9" w:rsidRDefault="008E6B6B" w:rsidP="008E6B6B">
      <w:pPr>
        <w:spacing w:after="0" w:line="360" w:lineRule="auto"/>
        <w:jc w:val="both"/>
        <w:rPr>
          <w:rFonts w:ascii="Arial" w:hAnsi="Arial" w:cs="Arial"/>
          <w:b/>
        </w:rPr>
      </w:pPr>
    </w:p>
    <w:p w:rsidR="008E6B6B" w:rsidRPr="001714D9" w:rsidRDefault="008E6B6B" w:rsidP="008E6B6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E6B6B" w:rsidRPr="001714D9" w:rsidRDefault="008E6B6B" w:rsidP="008E6B6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E6B6B" w:rsidRPr="001714D9" w:rsidRDefault="008E6B6B" w:rsidP="008E6B6B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</w:t>
      </w:r>
      <w:bookmarkStart w:id="4" w:name="_GoBack"/>
      <w:bookmarkEnd w:id="4"/>
      <w:r w:rsidRPr="001714D9">
        <w:rPr>
          <w:rFonts w:ascii="Arial" w:hAnsi="Arial" w:cs="Arial"/>
          <w:b/>
          <w:sz w:val="21"/>
          <w:szCs w:val="21"/>
        </w:rPr>
        <w:t>ĄCA DOSTĘPU DO PODMIOTOWYCH ŚRODKÓW DOWODOWYCH:</w:t>
      </w:r>
    </w:p>
    <w:p w:rsidR="008E6B6B" w:rsidRPr="001714D9" w:rsidRDefault="008E6B6B" w:rsidP="008E6B6B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8E6B6B" w:rsidRPr="001714D9" w:rsidRDefault="008E6B6B" w:rsidP="008E6B6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:rsidR="008E6B6B" w:rsidRPr="001714D9" w:rsidRDefault="008E6B6B" w:rsidP="008E6B6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8E6B6B" w:rsidRPr="001714D9" w:rsidRDefault="008E6B6B" w:rsidP="008E6B6B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5C3" w:rsidRDefault="00B035C3" w:rsidP="0038231F">
      <w:pPr>
        <w:spacing w:after="0" w:line="240" w:lineRule="auto"/>
      </w:pPr>
      <w:r>
        <w:separator/>
      </w:r>
    </w:p>
  </w:endnote>
  <w:endnote w:type="continuationSeparator" w:id="0">
    <w:p w:rsidR="00B035C3" w:rsidRDefault="00B035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A3C" w:rsidRDefault="00350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A3C" w:rsidRDefault="00350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5C3" w:rsidRDefault="00B035C3" w:rsidP="0038231F">
      <w:pPr>
        <w:spacing w:after="0" w:line="240" w:lineRule="auto"/>
      </w:pPr>
      <w:r>
        <w:separator/>
      </w:r>
    </w:p>
  </w:footnote>
  <w:footnote w:type="continuationSeparator" w:id="0">
    <w:p w:rsidR="00B035C3" w:rsidRDefault="00B035C3" w:rsidP="0038231F">
      <w:pPr>
        <w:spacing w:after="0" w:line="240" w:lineRule="auto"/>
      </w:pPr>
      <w:r>
        <w:continuationSeparator/>
      </w:r>
    </w:p>
  </w:footnote>
  <w:footnote w:id="1">
    <w:p w:rsidR="008E6B6B" w:rsidRDefault="008E6B6B" w:rsidP="008E6B6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8E6B6B" w:rsidRDefault="008E6B6B" w:rsidP="008E6B6B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8E6B6B" w:rsidRDefault="008E6B6B" w:rsidP="008E6B6B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8E6B6B" w:rsidRDefault="008E6B6B" w:rsidP="008E6B6B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8E6B6B" w:rsidRDefault="008E6B6B" w:rsidP="008E6B6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8E6B6B" w:rsidRDefault="008E6B6B" w:rsidP="008E6B6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8E6B6B" w:rsidRDefault="008E6B6B" w:rsidP="008E6B6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E6B6B" w:rsidRDefault="008E6B6B" w:rsidP="008E6B6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E6B6B" w:rsidRDefault="008E6B6B" w:rsidP="008E6B6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A3C" w:rsidRDefault="00350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A3C" w:rsidRDefault="00350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A3C" w:rsidRDefault="00350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5C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A3C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6B6B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35C3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06ECB"/>
  <w15:docId w15:val="{FD9FD319-2245-4BC0-9CA7-91F2D1241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180634-9427-414F-8541-8D8FF2EFC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810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2023-11-15T10:12:00Z</dcterms:created>
  <dcterms:modified xsi:type="dcterms:W3CDTF">2023-11-15T10:19:00Z</dcterms:modified>
</cp:coreProperties>
</file>