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CC0B1" w14:textId="39CCF7BC" w:rsidR="00025386" w:rsidRPr="007C44D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C44D0">
        <w:rPr>
          <w:bCs/>
          <w:i w:val="0"/>
          <w:sz w:val="20"/>
        </w:rPr>
        <w:t xml:space="preserve">Załącznik nr </w:t>
      </w:r>
      <w:r w:rsidR="007C44D0" w:rsidRPr="007C44D0">
        <w:rPr>
          <w:bCs/>
          <w:i w:val="0"/>
          <w:sz w:val="20"/>
        </w:rPr>
        <w:t xml:space="preserve">8 </w:t>
      </w:r>
      <w:r w:rsidR="007666D6" w:rsidRPr="007C44D0">
        <w:rPr>
          <w:bCs/>
          <w:i w:val="0"/>
          <w:sz w:val="20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7C44D0" w14:paraId="31B1092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68F595" w14:textId="77777777" w:rsidR="008D442B" w:rsidRPr="007C44D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1A22035" w14:textId="77777777" w:rsidR="00053927" w:rsidRPr="007C44D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3BA6B3E" w14:textId="77777777" w:rsidR="00053927" w:rsidRPr="007C44D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C44D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C44D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FB82E7F" w14:textId="77777777" w:rsidR="00A137C9" w:rsidRPr="007C44D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C44D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C44D0" w14:paraId="3AB8FFC7" w14:textId="77777777" w:rsidTr="004F10A0">
        <w:tc>
          <w:tcPr>
            <w:tcW w:w="2269" w:type="dxa"/>
            <w:shd w:val="clear" w:color="auto" w:fill="auto"/>
          </w:tcPr>
          <w:p w14:paraId="07DCB37A" w14:textId="77777777" w:rsidR="00A137C9" w:rsidRPr="007C44D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DE142E" w14:textId="77777777" w:rsidR="00A137C9" w:rsidRPr="007C44D0" w:rsidRDefault="00D108F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Świadczenie usług pocztowych w obrocie krajowym i zagranicznym</w:t>
            </w:r>
            <w:r w:rsidR="00A137C9"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108F8" w:rsidRPr="007C44D0" w14:paraId="41F7D8DA" w14:textId="77777777" w:rsidTr="003B2C14">
        <w:tc>
          <w:tcPr>
            <w:tcW w:w="2269" w:type="dxa"/>
            <w:shd w:val="clear" w:color="auto" w:fill="auto"/>
          </w:tcPr>
          <w:p w14:paraId="663951AD" w14:textId="77777777" w:rsidR="00D108F8" w:rsidRPr="007C44D0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FF58A0" w14:textId="77777777" w:rsidR="00D108F8" w:rsidRPr="007C44D0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ZP.271.34.2023</w:t>
            </w:r>
          </w:p>
        </w:tc>
      </w:tr>
    </w:tbl>
    <w:p w14:paraId="5C46FE28" w14:textId="77777777" w:rsidR="00A137C9" w:rsidRPr="007C44D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A913201" w14:textId="77777777" w:rsidR="003A486D" w:rsidRPr="007C44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44D0">
        <w:rPr>
          <w:rFonts w:ascii="Times New Roman" w:hAnsi="Times New Roman"/>
          <w:sz w:val="20"/>
          <w:szCs w:val="20"/>
        </w:rPr>
        <w:t xml:space="preserve">prowadzonego przez </w:t>
      </w:r>
      <w:r w:rsidR="00D108F8" w:rsidRPr="007C44D0">
        <w:rPr>
          <w:rFonts w:ascii="Times New Roman" w:hAnsi="Times New Roman"/>
          <w:b/>
          <w:sz w:val="20"/>
          <w:szCs w:val="20"/>
        </w:rPr>
        <w:t>GMINA NIEPOŁOMICE</w:t>
      </w:r>
      <w:r w:rsidRPr="007C44D0">
        <w:rPr>
          <w:rFonts w:ascii="Times New Roman" w:hAnsi="Times New Roman"/>
          <w:b/>
          <w:sz w:val="20"/>
          <w:szCs w:val="20"/>
        </w:rPr>
        <w:t>,</w:t>
      </w:r>
      <w:r w:rsidRPr="007C44D0">
        <w:rPr>
          <w:rFonts w:ascii="Times New Roman" w:hAnsi="Times New Roman"/>
          <w:sz w:val="20"/>
          <w:szCs w:val="20"/>
        </w:rPr>
        <w:t xml:space="preserve"> d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F38124D" w14:textId="77777777" w:rsidR="00A137C9" w:rsidRPr="007C44D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C44D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7C44D0" w14:paraId="343D5071" w14:textId="77777777" w:rsidTr="00A137C9">
        <w:tc>
          <w:tcPr>
            <w:tcW w:w="617" w:type="dxa"/>
            <w:shd w:val="clear" w:color="auto" w:fill="auto"/>
            <w:vAlign w:val="center"/>
          </w:tcPr>
          <w:p w14:paraId="4522E7D1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724209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002BDE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C44D0" w14:paraId="104AD5A0" w14:textId="77777777" w:rsidTr="00A137C9">
        <w:tc>
          <w:tcPr>
            <w:tcW w:w="617" w:type="dxa"/>
            <w:shd w:val="clear" w:color="auto" w:fill="auto"/>
            <w:vAlign w:val="center"/>
          </w:tcPr>
          <w:p w14:paraId="2F43D7F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8C1F60D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40935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C44D0" w14:paraId="1BB33909" w14:textId="77777777" w:rsidTr="00A137C9">
        <w:tc>
          <w:tcPr>
            <w:tcW w:w="617" w:type="dxa"/>
            <w:shd w:val="clear" w:color="auto" w:fill="auto"/>
            <w:vAlign w:val="center"/>
          </w:tcPr>
          <w:p w14:paraId="21F2046A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CA00D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32774A9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59FC63E" w14:textId="77777777" w:rsidR="00DC652A" w:rsidRPr="007C44D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C44D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108F8" w:rsidRPr="007C44D0">
        <w:rPr>
          <w:rFonts w:ascii="Times New Roman" w:hAnsi="Times New Roman"/>
          <w:sz w:val="20"/>
          <w:szCs w:val="20"/>
        </w:rPr>
        <w:t>(</w:t>
      </w:r>
      <w:proofErr w:type="spellStart"/>
      <w:r w:rsidR="00D108F8" w:rsidRPr="007C44D0">
        <w:rPr>
          <w:rFonts w:ascii="Times New Roman" w:hAnsi="Times New Roman"/>
          <w:sz w:val="20"/>
          <w:szCs w:val="20"/>
        </w:rPr>
        <w:t>t.j</w:t>
      </w:r>
      <w:proofErr w:type="spellEnd"/>
      <w:r w:rsidR="00D108F8" w:rsidRPr="007C44D0">
        <w:rPr>
          <w:rFonts w:ascii="Times New Roman" w:hAnsi="Times New Roman"/>
          <w:sz w:val="20"/>
          <w:szCs w:val="20"/>
        </w:rPr>
        <w:t>. Dz. U. z 2023r. poz. 1605)</w:t>
      </w:r>
      <w:r w:rsidRPr="007C44D0">
        <w:rPr>
          <w:rFonts w:ascii="Times New Roman" w:hAnsi="Times New Roman"/>
          <w:sz w:val="20"/>
          <w:szCs w:val="20"/>
        </w:rPr>
        <w:t>, że w ramach zamówienia</w:t>
      </w:r>
      <w:r w:rsidR="00A137C9" w:rsidRPr="007C44D0">
        <w:rPr>
          <w:rFonts w:ascii="Times New Roman" w:hAnsi="Times New Roman"/>
          <w:sz w:val="20"/>
          <w:szCs w:val="20"/>
        </w:rPr>
        <w:t>,</w:t>
      </w:r>
      <w:r w:rsidR="00A137C9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C44D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7C44D0" w14:paraId="404BFD05" w14:textId="77777777" w:rsidTr="00A137C9">
        <w:tc>
          <w:tcPr>
            <w:tcW w:w="617" w:type="dxa"/>
            <w:shd w:val="clear" w:color="auto" w:fill="auto"/>
            <w:vAlign w:val="center"/>
          </w:tcPr>
          <w:p w14:paraId="1D851D4E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6C1F894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A6A04E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C44D0" w14:paraId="38F600CF" w14:textId="77777777" w:rsidTr="00A137C9">
        <w:tc>
          <w:tcPr>
            <w:tcW w:w="617" w:type="dxa"/>
            <w:shd w:val="clear" w:color="auto" w:fill="auto"/>
            <w:vAlign w:val="center"/>
          </w:tcPr>
          <w:p w14:paraId="3E368B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D926971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4E3F9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C44D0" w14:paraId="1BF4721E" w14:textId="77777777" w:rsidTr="00A137C9">
        <w:tc>
          <w:tcPr>
            <w:tcW w:w="617" w:type="dxa"/>
            <w:shd w:val="clear" w:color="auto" w:fill="auto"/>
            <w:vAlign w:val="center"/>
          </w:tcPr>
          <w:p w14:paraId="5089D765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31921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626DC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BCA9C3A" w14:textId="77777777" w:rsidR="007A2C38" w:rsidRPr="007C44D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6D820C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28AEC87" w14:textId="77777777" w:rsid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3745485" w14:textId="77777777" w:rsid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BB721A7" w14:textId="77777777" w:rsidR="007C44D0" w:rsidRP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7C44D0" w14:paraId="4FBAFE00" w14:textId="77777777" w:rsidTr="004F10A0">
        <w:tc>
          <w:tcPr>
            <w:tcW w:w="2660" w:type="dxa"/>
            <w:shd w:val="clear" w:color="auto" w:fill="auto"/>
          </w:tcPr>
          <w:p w14:paraId="7469CA34" w14:textId="721F01D5" w:rsidR="00A137C9" w:rsidRPr="007C44D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97F1DF6" w14:textId="77777777" w:rsidR="00A137C9" w:rsidRPr="007C44D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962C55C" w14:textId="77777777" w:rsidR="00E90118" w:rsidRPr="00E90118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Oświadczenie musi być podpisane kwalifikowanym podpisem  </w:t>
            </w:r>
          </w:p>
          <w:p w14:paraId="6D3A2CEA" w14:textId="77777777" w:rsidR="00E90118" w:rsidRPr="00E90118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elektronicznym lub podpisem  zaufanym lub podpisem  </w:t>
            </w:r>
          </w:p>
          <w:p w14:paraId="5854FEAC" w14:textId="6BDA0CAF" w:rsidR="00A137C9" w:rsidRPr="007C44D0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osobistym przez osobę upoważnioną</w:t>
            </w:r>
          </w:p>
        </w:tc>
      </w:tr>
    </w:tbl>
    <w:p w14:paraId="53AF26F5" w14:textId="77777777" w:rsidR="00A137C9" w:rsidRPr="007C44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C44D0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C6346" w14:textId="77777777" w:rsidR="007231C5" w:rsidRDefault="007231C5" w:rsidP="00025386">
      <w:pPr>
        <w:spacing w:after="0" w:line="240" w:lineRule="auto"/>
      </w:pPr>
      <w:r>
        <w:separator/>
      </w:r>
    </w:p>
  </w:endnote>
  <w:endnote w:type="continuationSeparator" w:id="0">
    <w:p w14:paraId="7A9130EA" w14:textId="77777777" w:rsidR="007231C5" w:rsidRDefault="007231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6607F" w14:textId="77777777" w:rsidR="007231C5" w:rsidRDefault="007231C5" w:rsidP="00025386">
      <w:pPr>
        <w:spacing w:after="0" w:line="240" w:lineRule="auto"/>
      </w:pPr>
      <w:r>
        <w:separator/>
      </w:r>
    </w:p>
  </w:footnote>
  <w:footnote w:type="continuationSeparator" w:id="0">
    <w:p w14:paraId="54FF9610" w14:textId="77777777" w:rsidR="007231C5" w:rsidRDefault="007231C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55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1C5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231C5"/>
    <w:rsid w:val="00745A44"/>
    <w:rsid w:val="007666D6"/>
    <w:rsid w:val="007A2C38"/>
    <w:rsid w:val="007C44D0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108F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0118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9B240"/>
  <w15:chartTrackingRefBased/>
  <w15:docId w15:val="{36226175-030E-486F-AE74-9E41FB6A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2023-11-17T14:24:00Z</cp:lastPrinted>
  <dcterms:created xsi:type="dcterms:W3CDTF">2023-11-17T14:24:00Z</dcterms:created>
  <dcterms:modified xsi:type="dcterms:W3CDTF">2023-11-17T14:24:00Z</dcterms:modified>
</cp:coreProperties>
</file>