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FB6638">
        <w:rPr>
          <w:rFonts w:ascii="Verdana" w:hAnsi="Verdana"/>
          <w:b/>
          <w:lang w:val="pl-PL"/>
        </w:rPr>
        <w:t>3</w:t>
      </w: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7604F8" w:rsidRPr="007604F8">
        <w:rPr>
          <w:rFonts w:ascii="Verdana" w:hAnsi="Verdana"/>
          <w:b/>
          <w:bCs/>
          <w:lang w:val="pl-PL"/>
        </w:rPr>
        <w:t>Dostawa dwóch specjalizowanych przyrządów do pomiaru małych rezystancji - KC-zp.272-684/23</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7604F8" w:rsidRPr="001410F3" w:rsidRDefault="007604F8" w:rsidP="007604F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rsidR="007604F8" w:rsidRPr="001410F3" w:rsidRDefault="007604F8" w:rsidP="007604F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Pr="001410F3">
        <w:rPr>
          <w:rFonts w:ascii="Verdana" w:hAnsi="Verdana"/>
          <w:sz w:val="20"/>
        </w:rPr>
        <w:t>Wydanie przedmiotu umowy Kupującemu winno nastąpić w miejscu wskazanym w pkt. 1  w godzinach uzgodnionych z Kupującym.</w:t>
      </w:r>
    </w:p>
    <w:p w:rsidR="007604F8" w:rsidRDefault="007604F8" w:rsidP="007604F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rsidR="007604F8" w:rsidRPr="001410F3" w:rsidRDefault="007604F8" w:rsidP="007604F8">
      <w:pPr>
        <w:pStyle w:val="Tekstpodstawowy"/>
        <w:spacing w:line="240" w:lineRule="auto"/>
        <w:ind w:left="360" w:right="-47"/>
        <w:jc w:val="both"/>
        <w:rPr>
          <w:rFonts w:ascii="Verdana" w:hAnsi="Verdana"/>
          <w:sz w:val="20"/>
        </w:rPr>
      </w:pP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 3</w:t>
      </w:r>
    </w:p>
    <w:p w:rsidR="007604F8" w:rsidRPr="001410F3" w:rsidRDefault="007604F8" w:rsidP="007604F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Pr>
          <w:rFonts w:ascii="Verdana" w:hAnsi="Verdana"/>
          <w:sz w:val="20"/>
        </w:rPr>
        <w:t xml:space="preserve"> </w:t>
      </w:r>
      <w:r w:rsidRPr="001410F3">
        <w:rPr>
          <w:rFonts w:ascii="Verdana" w:hAnsi="Verdana"/>
          <w:sz w:val="20"/>
        </w:rPr>
        <w:t>...........................</w:t>
      </w:r>
      <w:r>
        <w:rPr>
          <w:rFonts w:ascii="Verdana" w:hAnsi="Verdana"/>
          <w:sz w:val="20"/>
        </w:rPr>
        <w:t xml:space="preserve"> </w:t>
      </w:r>
      <w:r w:rsidRPr="001410F3">
        <w:rPr>
          <w:rFonts w:ascii="Verdana" w:hAnsi="Verdana"/>
          <w:i/>
          <w:sz w:val="20"/>
        </w:rPr>
        <w:t>(słownie.............................................................)</w:t>
      </w:r>
    </w:p>
    <w:p w:rsidR="007604F8" w:rsidRPr="001410F3" w:rsidRDefault="007604F8" w:rsidP="007604F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Pr>
          <w:rFonts w:ascii="Verdana" w:hAnsi="Verdana"/>
          <w:sz w:val="20"/>
        </w:rPr>
        <w:t xml:space="preserve"> </w:t>
      </w:r>
      <w:r w:rsidRPr="001410F3">
        <w:rPr>
          <w:rFonts w:ascii="Verdana" w:hAnsi="Verdana"/>
          <w:i/>
          <w:sz w:val="20"/>
        </w:rPr>
        <w:t>(słownie: ........................................................................)</w:t>
      </w:r>
    </w:p>
    <w:p w:rsidR="007604F8" w:rsidRPr="001410F3" w:rsidRDefault="007604F8" w:rsidP="007604F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Pr>
          <w:rFonts w:ascii="Verdana" w:hAnsi="Verdana"/>
          <w:sz w:val="20"/>
        </w:rPr>
        <w:t xml:space="preserve"> </w:t>
      </w:r>
      <w:r w:rsidRPr="001410F3">
        <w:rPr>
          <w:rFonts w:ascii="Verdana" w:hAnsi="Verdana"/>
          <w:sz w:val="20"/>
        </w:rPr>
        <w:t>(</w:t>
      </w:r>
      <w:r w:rsidRPr="001410F3">
        <w:rPr>
          <w:rFonts w:ascii="Verdana" w:hAnsi="Verdana"/>
          <w:i/>
          <w:sz w:val="20"/>
        </w:rPr>
        <w:t>słownie:………………………………………………………….)</w:t>
      </w:r>
    </w:p>
    <w:p w:rsidR="007604F8" w:rsidRPr="001410F3" w:rsidRDefault="007604F8" w:rsidP="007604F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7604F8" w:rsidRPr="001410F3" w:rsidRDefault="007604F8" w:rsidP="007604F8">
      <w:pPr>
        <w:pStyle w:val="Tekstpodstawowy"/>
        <w:spacing w:line="240" w:lineRule="auto"/>
        <w:ind w:right="-47"/>
        <w:jc w:val="center"/>
        <w:rPr>
          <w:rFonts w:ascii="Verdana" w:hAnsi="Verdana"/>
          <w:b/>
          <w:sz w:val="20"/>
        </w:rPr>
      </w:pP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 4</w:t>
      </w:r>
    </w:p>
    <w:p w:rsidR="007604F8" w:rsidRPr="001410F3" w:rsidRDefault="007604F8" w:rsidP="007604F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7604F8" w:rsidRPr="001410F3" w:rsidRDefault="007604F8" w:rsidP="007604F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r>
      <w:r w:rsidRPr="001410F3">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rsidR="007604F8" w:rsidRPr="001410F3" w:rsidRDefault="007604F8" w:rsidP="007604F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7604F8" w:rsidRPr="00AF489E" w:rsidRDefault="007604F8" w:rsidP="007604F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 5</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rsidR="007604F8" w:rsidRPr="001410F3" w:rsidRDefault="007604F8" w:rsidP="007604F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rsidR="007604F8" w:rsidRPr="001410F3" w:rsidRDefault="007604F8" w:rsidP="007604F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rsidR="007604F8" w:rsidRPr="001410F3" w:rsidRDefault="007604F8" w:rsidP="007604F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 tytułu odstąpienia od umowy w całości przez którąkolwiek ze stron z winy Sprzedawcy, w wysokości 10% całkowitego wynagrodzenia netto określonego w  § 3 ust. 1;</w:t>
      </w:r>
    </w:p>
    <w:p w:rsidR="007604F8" w:rsidRPr="001410F3" w:rsidRDefault="007604F8" w:rsidP="007604F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 tytułu odstąpienia od umowy w części przez którąkolwiek ze stron z winy Sprzedawcy, w wysokości 10% wartości netto części przedmiotu umowy, której dotyczy odstąpienie;</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rsidR="007604F8" w:rsidRPr="001410F3" w:rsidRDefault="007604F8" w:rsidP="007604F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z tytułu odstąpienia od umowy w całości przez którąkolwiek ze stron z winy Kupującego, w wysokości 10% całkowitego wynagrodzenia netto określonego w § 3 ust. 1;</w:t>
      </w:r>
    </w:p>
    <w:p w:rsidR="007604F8" w:rsidRPr="001410F3" w:rsidRDefault="007604F8" w:rsidP="007604F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z tytułu odstąpienia od umowy w części przez którąkolwiek ze stron winy Kupującego, w wysokości 10% wartości netto części przedmiotu umowy, której dotyczy odstąpienie</w:t>
      </w:r>
    </w:p>
    <w:p w:rsidR="007604F8"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Kara umowna będzie płatna w terminie 14 dni od wystąpienia przez Kupującego z żądaniem zapłaty.</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wyraża zgodę na potrącenie wymagalnych kar umownych z przysługującemu mu wynagrodzenia.</w:t>
      </w:r>
    </w:p>
    <w:p w:rsidR="007604F8" w:rsidRPr="001410F3" w:rsidRDefault="007604F8" w:rsidP="007604F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7604F8" w:rsidRPr="001410F3" w:rsidRDefault="007604F8" w:rsidP="007604F8">
      <w:pPr>
        <w:pStyle w:val="Tekstpodstawowy"/>
        <w:ind w:right="-47"/>
        <w:jc w:val="center"/>
        <w:rPr>
          <w:rFonts w:ascii="Verdana" w:hAnsi="Verdana"/>
          <w:b/>
          <w:sz w:val="20"/>
        </w:rPr>
      </w:pPr>
    </w:p>
    <w:p w:rsidR="007604F8" w:rsidRPr="001410F3" w:rsidRDefault="007604F8" w:rsidP="007604F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rsidR="007604F8" w:rsidRPr="001410F3" w:rsidRDefault="007604F8" w:rsidP="007604F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7604F8" w:rsidRPr="001410F3" w:rsidRDefault="007604F8" w:rsidP="007604F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rsidR="007604F8" w:rsidRPr="001410F3" w:rsidRDefault="007604F8" w:rsidP="007604F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rsidR="007604F8" w:rsidRPr="001410F3" w:rsidRDefault="007604F8" w:rsidP="007604F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7604F8" w:rsidRPr="00AF489E" w:rsidRDefault="007604F8" w:rsidP="007604F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7604F8" w:rsidRPr="001410F3" w:rsidRDefault="007604F8" w:rsidP="007604F8">
      <w:pPr>
        <w:pStyle w:val="Tekstpodstawowy"/>
        <w:spacing w:line="240" w:lineRule="auto"/>
        <w:ind w:left="340" w:right="-47"/>
        <w:jc w:val="center"/>
        <w:rPr>
          <w:rFonts w:ascii="Verdana" w:hAnsi="Verdana"/>
          <w:b/>
          <w:sz w:val="20"/>
        </w:rPr>
      </w:pPr>
      <w:r w:rsidRPr="001410F3">
        <w:rPr>
          <w:rFonts w:ascii="Verdana" w:hAnsi="Verdana"/>
          <w:b/>
          <w:sz w:val="20"/>
        </w:rPr>
        <w:t>§ 7</w:t>
      </w:r>
    </w:p>
    <w:p w:rsidR="007604F8" w:rsidRPr="001410F3" w:rsidRDefault="007604F8" w:rsidP="007604F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7604F8" w:rsidRPr="001410F3" w:rsidRDefault="007604F8" w:rsidP="007604F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7604F8" w:rsidRPr="001410F3" w:rsidRDefault="007604F8" w:rsidP="007604F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7604F8" w:rsidRPr="001410F3" w:rsidRDefault="007604F8" w:rsidP="007604F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7604F8" w:rsidRPr="001410F3" w:rsidRDefault="007604F8" w:rsidP="007604F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rsidR="007604F8" w:rsidRPr="001410F3" w:rsidRDefault="007604F8" w:rsidP="007604F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asortyment dostarczony przez Sprzedawcę na podstawie niniejszej umowy nie spełnia wymogów, o których mowa w niniejszej umowie, a Sprzedawca odmówił jego wymiany na wolny od wad w terminie określonym przez Kupującego;</w:t>
      </w:r>
    </w:p>
    <w:p w:rsidR="007604F8" w:rsidRPr="001410F3" w:rsidRDefault="007604F8" w:rsidP="007604F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rsidR="007604F8" w:rsidRPr="001410F3" w:rsidRDefault="007604F8" w:rsidP="007604F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7604F8" w:rsidRPr="001410F3" w:rsidRDefault="007604F8" w:rsidP="007604F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7604F8" w:rsidRPr="001410F3" w:rsidRDefault="007604F8" w:rsidP="007604F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rsidR="007604F8" w:rsidRPr="00AF489E" w:rsidRDefault="007604F8" w:rsidP="007604F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rsidR="007604F8" w:rsidRPr="001410F3" w:rsidRDefault="007604F8" w:rsidP="007604F8">
      <w:pPr>
        <w:pStyle w:val="Tekstpodstawowy"/>
        <w:spacing w:line="240" w:lineRule="auto"/>
        <w:ind w:left="360" w:right="-47"/>
        <w:jc w:val="center"/>
        <w:rPr>
          <w:rFonts w:ascii="Verdana" w:hAnsi="Verdana"/>
          <w:b/>
          <w:sz w:val="20"/>
        </w:rPr>
      </w:pPr>
      <w:r w:rsidRPr="001410F3">
        <w:rPr>
          <w:rFonts w:ascii="Verdana" w:hAnsi="Verdana"/>
          <w:b/>
          <w:sz w:val="20"/>
        </w:rPr>
        <w:t>§ 8</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lang w:val="pl-PL"/>
        </w:rPr>
        <w:t>Sprzedawca udziela Kupującemu gwarancji, że dostarczony przedmiot zamówienia jest fabrycznie nowy i wolny od wad fizycznych i wad prawnych. Sprzedawca 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lastRenderedPageBreak/>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 zobowiązany jest do świadczenia usług gwarancyjnych na poniższych zasadach:</w:t>
      </w:r>
    </w:p>
    <w:p w:rsidR="007604F8" w:rsidRPr="001410F3" w:rsidRDefault="007604F8" w:rsidP="007604F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Kupującego bądź przewóz do serwisu na własny koszt.  </w:t>
      </w:r>
    </w:p>
    <w:p w:rsidR="007604F8" w:rsidRPr="001410F3" w:rsidRDefault="007604F8" w:rsidP="007604F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rsidR="007604F8" w:rsidRPr="00AF489E" w:rsidRDefault="007604F8" w:rsidP="007604F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Pr>
          <w:rFonts w:ascii="Verdana" w:hAnsi="Verdana"/>
          <w:bCs/>
          <w:lang w:val="pl-PL" w:eastAsia="en-US"/>
        </w:rPr>
        <w:t>24</w:t>
      </w:r>
      <w:r w:rsidRPr="00AF489E">
        <w:rPr>
          <w:rFonts w:ascii="Verdana" w:hAnsi="Verdana"/>
          <w:bCs/>
          <w:lang w:val="pl-PL" w:eastAsia="en-US"/>
        </w:rPr>
        <w:t xml:space="preserve"> godzin</w:t>
      </w:r>
      <w:r>
        <w:rPr>
          <w:rFonts w:ascii="Verdana" w:hAnsi="Verdana"/>
          <w:bCs/>
          <w:lang w:val="pl-PL" w:eastAsia="en-US"/>
        </w:rPr>
        <w:t>y</w:t>
      </w:r>
      <w:r w:rsidRPr="00AF489E">
        <w:rPr>
          <w:rFonts w:ascii="Verdana" w:hAnsi="Verdana"/>
          <w:bCs/>
          <w:lang w:val="pl-PL" w:eastAsia="en-US"/>
        </w:rPr>
        <w:t xml:space="preserve"> od momentu zgłoszenia, czas naprawy nie dłuższy niż </w:t>
      </w:r>
      <w:r>
        <w:rPr>
          <w:rFonts w:ascii="Verdana" w:hAnsi="Verdana"/>
          <w:bCs/>
          <w:lang w:val="pl-PL" w:eastAsia="en-US"/>
        </w:rPr>
        <w:t>7 dni</w:t>
      </w:r>
      <w:r w:rsidRPr="00AF489E">
        <w:rPr>
          <w:rFonts w:ascii="Verdana" w:hAnsi="Verdana"/>
          <w:bCs/>
          <w:lang w:val="pl-PL" w:eastAsia="en-US"/>
        </w:rPr>
        <w:t xml:space="preserve"> od momentu zgłoszenia.</w:t>
      </w:r>
    </w:p>
    <w:p w:rsidR="007604F8" w:rsidRPr="001410F3" w:rsidRDefault="007604F8" w:rsidP="007604F8">
      <w:pPr>
        <w:numPr>
          <w:ilvl w:val="1"/>
          <w:numId w:val="35"/>
        </w:numPr>
        <w:jc w:val="both"/>
        <w:rPr>
          <w:rFonts w:ascii="Verdana" w:hAnsi="Verdana"/>
          <w:bCs/>
          <w:lang w:val="pl-PL" w:eastAsia="en-US"/>
        </w:rPr>
      </w:pPr>
      <w:r w:rsidRPr="001410F3">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rsidR="007604F8" w:rsidRPr="001410F3" w:rsidRDefault="007604F8" w:rsidP="007604F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7604F8" w:rsidRPr="00AF489E" w:rsidRDefault="007604F8" w:rsidP="007604F8">
      <w:pPr>
        <w:numPr>
          <w:ilvl w:val="1"/>
          <w:numId w:val="35"/>
        </w:numPr>
        <w:jc w:val="both"/>
        <w:rPr>
          <w:rFonts w:ascii="Verdana" w:hAnsi="Verdana"/>
          <w:bCs/>
          <w:lang w:val="pl-PL" w:eastAsia="en-US"/>
        </w:rPr>
      </w:pPr>
      <w:r w:rsidRPr="001410F3">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ponosi pełną odpowiedzialność za ewentualną utratę lub zniszczenie Sprzętu po odebraniu go do naprawy z siedziby Kupującego. </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rsidR="007604F8" w:rsidRPr="001410F3" w:rsidRDefault="007604F8" w:rsidP="007604F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Sprzedawcę na nowy bez konieczności zwrotu uszkodzonego </w:t>
      </w:r>
      <w:r w:rsidRPr="001410F3">
        <w:rPr>
          <w:rFonts w:ascii="Verdana" w:hAnsi="Verdana"/>
          <w:bCs/>
          <w:lang w:val="pl-PL" w:eastAsia="en-US"/>
        </w:rPr>
        <w:br/>
        <w:t>i dokonywania ekspertyzy poza siedzibą Kupującego. Sprzedawcy przysługuje prawo sprawdzenia awarii dysku lub nośnika w siedzibie Kupującego.</w:t>
      </w:r>
    </w:p>
    <w:p w:rsidR="007604F8" w:rsidRPr="001410F3" w:rsidRDefault="007604F8" w:rsidP="007604F8">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7604F8" w:rsidRPr="001410F3" w:rsidRDefault="007604F8" w:rsidP="007604F8">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rsidR="007604F8" w:rsidRPr="001410F3" w:rsidRDefault="007604F8" w:rsidP="007604F8">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7604F8" w:rsidRPr="001410F3" w:rsidRDefault="007604F8" w:rsidP="007604F8">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7604F8" w:rsidRPr="001410F3" w:rsidRDefault="007604F8" w:rsidP="007604F8">
      <w:pPr>
        <w:pStyle w:val="Tekstpodstawowy"/>
        <w:spacing w:line="240" w:lineRule="auto"/>
        <w:ind w:right="-47"/>
        <w:rPr>
          <w:rFonts w:ascii="Verdana" w:hAnsi="Verdana"/>
          <w:b/>
          <w:sz w:val="20"/>
        </w:rPr>
      </w:pP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 9</w:t>
      </w:r>
    </w:p>
    <w:p w:rsidR="007604F8" w:rsidRPr="001410F3" w:rsidRDefault="007604F8" w:rsidP="007604F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rsidR="007604F8" w:rsidRPr="00300352" w:rsidRDefault="007604F8" w:rsidP="007604F8">
      <w:pPr>
        <w:spacing w:line="240" w:lineRule="atLeast"/>
        <w:ind w:right="-47"/>
        <w:jc w:val="center"/>
        <w:rPr>
          <w:rFonts w:ascii="Verdana" w:hAnsi="Verdana"/>
          <w:b/>
        </w:rPr>
      </w:pPr>
      <w:r w:rsidRPr="001410F3">
        <w:rPr>
          <w:rFonts w:ascii="Verdana" w:hAnsi="Verdana"/>
          <w:b/>
        </w:rPr>
        <w:t>§ 10</w:t>
      </w:r>
    </w:p>
    <w:p w:rsidR="007604F8" w:rsidRPr="001410F3" w:rsidRDefault="007604F8" w:rsidP="007604F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rsidR="007604F8" w:rsidRPr="001410F3" w:rsidRDefault="007604F8" w:rsidP="007604F8">
      <w:pPr>
        <w:tabs>
          <w:tab w:val="left" w:pos="367"/>
        </w:tabs>
        <w:spacing w:line="276" w:lineRule="auto"/>
        <w:ind w:left="360" w:right="60"/>
        <w:contextualSpacing/>
        <w:jc w:val="both"/>
        <w:rPr>
          <w:rFonts w:ascii="Verdana" w:eastAsia="Calibri" w:hAnsi="Verdana"/>
          <w:lang w:val="pl-PL" w:eastAsia="en-US"/>
        </w:rPr>
      </w:pPr>
    </w:p>
    <w:p w:rsidR="007604F8" w:rsidRPr="001410F3" w:rsidRDefault="007604F8" w:rsidP="007604F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rsidR="007604F8" w:rsidRPr="001410F3" w:rsidRDefault="007604F8" w:rsidP="007604F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rsidR="007604F8" w:rsidRPr="001410F3" w:rsidRDefault="007604F8" w:rsidP="007604F8">
      <w:pPr>
        <w:tabs>
          <w:tab w:val="left" w:pos="387"/>
        </w:tabs>
        <w:spacing w:line="276" w:lineRule="auto"/>
        <w:ind w:left="720" w:right="60"/>
        <w:contextualSpacing/>
        <w:jc w:val="both"/>
        <w:rPr>
          <w:rFonts w:ascii="Verdana" w:eastAsia="Calibri" w:hAnsi="Verdana"/>
          <w:lang w:val="pl-PL" w:eastAsia="en-US"/>
        </w:rPr>
      </w:pPr>
    </w:p>
    <w:p w:rsidR="007604F8" w:rsidRPr="001410F3" w:rsidRDefault="007604F8" w:rsidP="007604F8">
      <w:pPr>
        <w:pStyle w:val="Tekstpodstawowy"/>
        <w:ind w:right="-47"/>
        <w:jc w:val="center"/>
        <w:rPr>
          <w:rFonts w:ascii="Verdana" w:hAnsi="Verdana"/>
          <w:b/>
          <w:bCs/>
          <w:sz w:val="20"/>
        </w:rPr>
      </w:pPr>
      <w:bookmarkStart w:id="3" w:name="_Hlk93992905"/>
      <w:r w:rsidRPr="001410F3">
        <w:rPr>
          <w:rFonts w:ascii="Verdana" w:hAnsi="Verdana"/>
          <w:b/>
          <w:bCs/>
          <w:sz w:val="20"/>
        </w:rPr>
        <w:t>§ 11</w:t>
      </w:r>
    </w:p>
    <w:bookmarkEnd w:id="3"/>
    <w:p w:rsidR="007604F8" w:rsidRPr="001410F3" w:rsidRDefault="007604F8" w:rsidP="007604F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7604F8" w:rsidRPr="001410F3" w:rsidRDefault="007604F8" w:rsidP="007604F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7604F8" w:rsidRPr="001410F3" w:rsidRDefault="007604F8" w:rsidP="007604F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rsidR="007604F8" w:rsidRPr="001410F3" w:rsidRDefault="007604F8" w:rsidP="007604F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7604F8" w:rsidRPr="001410F3" w:rsidRDefault="007604F8" w:rsidP="007604F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7604F8" w:rsidRPr="001410F3" w:rsidRDefault="007604F8" w:rsidP="007604F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7604F8" w:rsidRPr="001410F3" w:rsidRDefault="007604F8" w:rsidP="007604F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ramienia Sprzedawcy - ……………………………………………..</w:t>
      </w:r>
    </w:p>
    <w:p w:rsidR="007604F8" w:rsidRDefault="007604F8" w:rsidP="007604F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 xml:space="preserve">i realizacją niniejszej umowy. Dane osobowe nie będą poddawane profilowaniu. </w:t>
      </w:r>
      <w:r w:rsidRPr="001410F3">
        <w:rPr>
          <w:rFonts w:ascii="Verdana" w:eastAsia="Lucida Sans Unicode" w:hAnsi="Verdana" w:cs="Times New Roman"/>
          <w:sz w:val="20"/>
          <w:szCs w:val="20"/>
          <w:lang w:eastAsia="ar-SA"/>
        </w:rPr>
        <w:lastRenderedPageBreak/>
        <w:t>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7604F8" w:rsidRPr="00BA3AEC" w:rsidRDefault="007604F8" w:rsidP="007604F8">
      <w:pPr>
        <w:pStyle w:val="Standard"/>
        <w:widowControl w:val="0"/>
        <w:spacing w:after="0"/>
        <w:ind w:left="360"/>
        <w:jc w:val="both"/>
        <w:rPr>
          <w:rFonts w:ascii="Verdana" w:eastAsia="Lucida Sans Unicode" w:hAnsi="Verdana" w:cs="Times New Roman"/>
          <w:sz w:val="20"/>
          <w:szCs w:val="20"/>
          <w:lang w:eastAsia="ar-SA"/>
        </w:rPr>
      </w:pPr>
    </w:p>
    <w:p w:rsidR="007604F8" w:rsidRPr="001410F3" w:rsidRDefault="007604F8" w:rsidP="007604F8">
      <w:pPr>
        <w:pStyle w:val="Tekstpodstawowy"/>
        <w:ind w:right="-47"/>
        <w:jc w:val="center"/>
        <w:rPr>
          <w:rFonts w:ascii="Verdana" w:hAnsi="Verdana"/>
          <w:b/>
          <w:bCs/>
          <w:sz w:val="20"/>
        </w:rPr>
      </w:pPr>
      <w:r w:rsidRPr="001410F3">
        <w:rPr>
          <w:rFonts w:ascii="Verdana" w:hAnsi="Verdana"/>
          <w:b/>
          <w:bCs/>
          <w:sz w:val="20"/>
        </w:rPr>
        <w:t>§ 12</w:t>
      </w:r>
    </w:p>
    <w:p w:rsidR="007604F8" w:rsidRPr="001410F3" w:rsidRDefault="007604F8" w:rsidP="007604F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rsidR="007604F8" w:rsidRPr="001410F3" w:rsidRDefault="007604F8" w:rsidP="007604F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rsidR="007604F8" w:rsidRPr="001410F3" w:rsidRDefault="007604F8" w:rsidP="007604F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7604F8" w:rsidRPr="001410F3" w:rsidRDefault="007604F8" w:rsidP="007604F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rsidR="007604F8" w:rsidRPr="001410F3" w:rsidRDefault="007604F8" w:rsidP="007604F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w:t>
      </w:r>
      <w:bookmarkStart w:id="5" w:name="_GoBack"/>
      <w:bookmarkEnd w:id="5"/>
      <w:r w:rsidRPr="001410F3">
        <w:rPr>
          <w:rFonts w:ascii="Verdana" w:hAnsi="Verdana"/>
          <w:color w:val="000000"/>
          <w:lang w:val="pl-PL"/>
        </w:rPr>
        <w:t>z innych niezawinionych przez Strony przyczyny, w tym spowodowane przez tzw. siłę wyższą w rozumieniu § 13 ust 1;</w:t>
      </w:r>
      <w:bookmarkEnd w:id="4"/>
    </w:p>
    <w:p w:rsidR="007604F8" w:rsidRPr="001410F3" w:rsidRDefault="007604F8" w:rsidP="007604F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rsidR="007604F8" w:rsidRPr="001410F3" w:rsidRDefault="007604F8" w:rsidP="007604F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rsidR="007604F8" w:rsidRPr="001410F3" w:rsidRDefault="007604F8" w:rsidP="007604F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rsidR="007604F8" w:rsidRPr="001410F3" w:rsidRDefault="007604F8" w:rsidP="007604F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rsidR="007604F8" w:rsidRPr="001410F3" w:rsidRDefault="007604F8" w:rsidP="007604F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7604F8" w:rsidRDefault="007604F8" w:rsidP="007604F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7604F8" w:rsidRPr="001410F3" w:rsidRDefault="007604F8" w:rsidP="007604F8">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rsidR="007604F8" w:rsidRPr="001410F3" w:rsidRDefault="007604F8" w:rsidP="007604F8">
      <w:pPr>
        <w:widowControl w:val="0"/>
        <w:suppressAutoHyphens/>
        <w:autoSpaceDN w:val="0"/>
        <w:ind w:left="360"/>
        <w:jc w:val="center"/>
        <w:textAlignment w:val="baseline"/>
        <w:rPr>
          <w:rFonts w:ascii="Verdana" w:eastAsia="SimSun" w:hAnsi="Verdana"/>
          <w:b/>
          <w:bCs/>
          <w:color w:val="000000"/>
          <w:kern w:val="2"/>
          <w:lang w:val="pl-PL"/>
        </w:rPr>
      </w:pPr>
    </w:p>
    <w:p w:rsidR="007604F8" w:rsidRPr="001410F3" w:rsidRDefault="007604F8" w:rsidP="007604F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rsidR="007604F8" w:rsidRPr="001410F3" w:rsidRDefault="007604F8" w:rsidP="007604F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1410F3">
        <w:rPr>
          <w:rFonts w:ascii="Verdana" w:hAnsi="Verdana"/>
          <w:color w:val="000000"/>
          <w:kern w:val="2"/>
          <w:lang w:val="pl-PL"/>
        </w:rPr>
        <w:lastRenderedPageBreak/>
        <w:t>epidemia, pandemia, blokada komunikacyjna o charakterze ponadregionalnym, strajk, zamieszki społeczne, katastrofa ekologiczna, katastrofa budowlana.</w:t>
      </w:r>
    </w:p>
    <w:p w:rsidR="007604F8" w:rsidRPr="001410F3" w:rsidRDefault="007604F8" w:rsidP="007604F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7604F8" w:rsidRPr="001410F3" w:rsidRDefault="007604F8" w:rsidP="007604F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7604F8" w:rsidRPr="001410F3" w:rsidRDefault="007604F8" w:rsidP="007604F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 14</w:t>
      </w:r>
    </w:p>
    <w:p w:rsidR="007604F8" w:rsidRPr="001410F3" w:rsidRDefault="007604F8" w:rsidP="007604F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7604F8" w:rsidRPr="001410F3" w:rsidRDefault="007604F8" w:rsidP="007604F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rsidR="007604F8" w:rsidRPr="001410F3" w:rsidRDefault="007604F8" w:rsidP="007604F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rsidR="007604F8" w:rsidRPr="001410F3" w:rsidRDefault="007604F8" w:rsidP="007604F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7604F8" w:rsidRPr="00BA3AEC" w:rsidRDefault="007604F8" w:rsidP="007604F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§15</w:t>
      </w:r>
    </w:p>
    <w:p w:rsidR="007604F8" w:rsidRPr="00661D01" w:rsidRDefault="007604F8" w:rsidP="007604F8">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rsidR="007604F8" w:rsidRPr="001410F3" w:rsidRDefault="007604F8" w:rsidP="007604F8">
      <w:pPr>
        <w:jc w:val="center"/>
        <w:rPr>
          <w:rFonts w:ascii="Verdana" w:hAnsi="Verdana"/>
          <w:b/>
          <w:lang w:val="pl-PL"/>
        </w:rPr>
      </w:pPr>
      <w:r w:rsidRPr="001410F3">
        <w:rPr>
          <w:rFonts w:ascii="Verdana" w:hAnsi="Verdana"/>
          <w:b/>
          <w:lang w:val="pl-PL"/>
        </w:rPr>
        <w:t>§16</w:t>
      </w:r>
    </w:p>
    <w:p w:rsidR="007604F8" w:rsidRPr="001410F3" w:rsidRDefault="007604F8" w:rsidP="007604F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§17</w:t>
      </w:r>
    </w:p>
    <w:p w:rsidR="007604F8" w:rsidRPr="00661D01" w:rsidRDefault="007604F8" w:rsidP="007604F8">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§18</w:t>
      </w:r>
    </w:p>
    <w:p w:rsidR="007604F8" w:rsidRPr="00661D01" w:rsidRDefault="007604F8" w:rsidP="007604F8">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rsidR="007604F8" w:rsidRPr="001410F3" w:rsidRDefault="007604F8" w:rsidP="007604F8">
      <w:pPr>
        <w:pStyle w:val="Tekstpodstawowy"/>
        <w:spacing w:line="240" w:lineRule="auto"/>
        <w:ind w:right="-47"/>
        <w:jc w:val="center"/>
        <w:rPr>
          <w:rFonts w:ascii="Verdana" w:hAnsi="Verdana"/>
          <w:b/>
          <w:sz w:val="20"/>
        </w:rPr>
      </w:pPr>
      <w:r w:rsidRPr="001410F3">
        <w:rPr>
          <w:rFonts w:ascii="Verdana" w:hAnsi="Verdana"/>
          <w:b/>
          <w:sz w:val="20"/>
        </w:rPr>
        <w:t>§19</w:t>
      </w:r>
    </w:p>
    <w:p w:rsidR="007604F8" w:rsidRPr="001410F3" w:rsidRDefault="007604F8" w:rsidP="007604F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rsidR="007604F8" w:rsidRPr="001410F3" w:rsidRDefault="007604F8" w:rsidP="007604F8">
      <w:pPr>
        <w:pStyle w:val="Tekstpodstawowy2"/>
        <w:spacing w:line="240" w:lineRule="auto"/>
        <w:ind w:right="-47"/>
        <w:rPr>
          <w:rFonts w:ascii="Verdana" w:hAnsi="Verdana"/>
        </w:rPr>
      </w:pPr>
    </w:p>
    <w:p w:rsidR="007604F8" w:rsidRPr="00661D01" w:rsidRDefault="007604F8" w:rsidP="007604F8">
      <w:pPr>
        <w:pStyle w:val="Tekstpodstawowy2"/>
        <w:spacing w:line="240" w:lineRule="auto"/>
        <w:ind w:right="-47"/>
        <w:rPr>
          <w:rFonts w:ascii="Verdana" w:hAnsi="Verdana"/>
          <w:b/>
        </w:rPr>
      </w:pPr>
      <w:r w:rsidRPr="001410F3">
        <w:rPr>
          <w:rFonts w:ascii="Verdana" w:hAnsi="Verdana"/>
          <w:b/>
        </w:rPr>
        <w:t xml:space="preserve">         Za Sprzedawcę                                                                  Za Kupującego</w:t>
      </w:r>
    </w:p>
    <w:p w:rsidR="007604F8" w:rsidRPr="001410F3" w:rsidRDefault="007604F8" w:rsidP="007604F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rsidR="007604F8" w:rsidRPr="001410F3" w:rsidRDefault="007604F8" w:rsidP="007604F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rsidR="007604F8" w:rsidRPr="001410F3" w:rsidRDefault="007604F8" w:rsidP="007604F8">
      <w:pPr>
        <w:pStyle w:val="Zwykytekst"/>
        <w:tabs>
          <w:tab w:val="left" w:pos="7050"/>
        </w:tabs>
        <w:rPr>
          <w:rFonts w:ascii="Verdana" w:hAnsi="Verdana" w:cs="Times New Roman"/>
          <w:i/>
          <w:iCs/>
          <w:lang w:val="pl-PL"/>
        </w:rPr>
      </w:pPr>
    </w:p>
    <w:p w:rsidR="007604F8" w:rsidRPr="001410F3" w:rsidRDefault="007604F8" w:rsidP="007604F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rsidR="007604F8" w:rsidRPr="001410F3" w:rsidRDefault="007604F8" w:rsidP="007604F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rsidR="007604F8" w:rsidRPr="00BA3AEC" w:rsidRDefault="007604F8" w:rsidP="007604F8">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rsidR="007604F8" w:rsidRDefault="007604F8" w:rsidP="007604F8">
      <w:pPr>
        <w:widowControl w:val="0"/>
        <w:autoSpaceDE w:val="0"/>
        <w:autoSpaceDN w:val="0"/>
        <w:jc w:val="right"/>
        <w:textAlignment w:val="baseline"/>
        <w:rPr>
          <w:rFonts w:ascii="Verdana" w:hAnsi="Verdana" w:cs="Arial"/>
          <w:lang w:val="pl-PL"/>
        </w:rPr>
      </w:pPr>
    </w:p>
    <w:p w:rsidR="007604F8" w:rsidRDefault="007604F8" w:rsidP="007604F8">
      <w:pPr>
        <w:widowControl w:val="0"/>
        <w:autoSpaceDE w:val="0"/>
        <w:autoSpaceDN w:val="0"/>
        <w:jc w:val="right"/>
        <w:textAlignment w:val="baseline"/>
        <w:rPr>
          <w:rFonts w:ascii="Verdana" w:hAnsi="Verdana" w:cs="Arial"/>
          <w:lang w:val="pl-PL"/>
        </w:rPr>
      </w:pPr>
    </w:p>
    <w:p w:rsidR="007604F8" w:rsidRDefault="007604F8" w:rsidP="007604F8">
      <w:pPr>
        <w:widowControl w:val="0"/>
        <w:autoSpaceDE w:val="0"/>
        <w:autoSpaceDN w:val="0"/>
        <w:jc w:val="right"/>
        <w:textAlignment w:val="baseline"/>
        <w:rPr>
          <w:rFonts w:ascii="Verdana" w:hAnsi="Verdana" w:cs="Arial"/>
          <w:lang w:val="pl-PL"/>
        </w:rPr>
      </w:pPr>
    </w:p>
    <w:p w:rsidR="007604F8" w:rsidRDefault="007604F8" w:rsidP="007604F8">
      <w:pPr>
        <w:widowControl w:val="0"/>
        <w:autoSpaceDE w:val="0"/>
        <w:autoSpaceDN w:val="0"/>
        <w:jc w:val="right"/>
        <w:textAlignment w:val="baseline"/>
        <w:rPr>
          <w:rFonts w:ascii="Verdana" w:hAnsi="Verdana" w:cs="Arial"/>
          <w:lang w:val="pl-PL"/>
        </w:rPr>
      </w:pPr>
    </w:p>
    <w:p w:rsidR="007604F8" w:rsidRDefault="007604F8" w:rsidP="007604F8">
      <w:pPr>
        <w:widowControl w:val="0"/>
        <w:autoSpaceDE w:val="0"/>
        <w:autoSpaceDN w:val="0"/>
        <w:jc w:val="right"/>
        <w:textAlignment w:val="baseline"/>
        <w:rPr>
          <w:rFonts w:ascii="Verdana" w:hAnsi="Verdana" w:cs="Arial"/>
          <w:lang w:val="pl-PL"/>
        </w:rPr>
      </w:pPr>
    </w:p>
    <w:p w:rsidR="007604F8" w:rsidRPr="001410F3" w:rsidRDefault="007604F8" w:rsidP="007604F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rsidR="007604F8" w:rsidRPr="001410F3" w:rsidRDefault="007604F8" w:rsidP="007604F8">
      <w:pPr>
        <w:widowControl w:val="0"/>
        <w:autoSpaceDE w:val="0"/>
        <w:autoSpaceDN w:val="0"/>
        <w:jc w:val="both"/>
        <w:textAlignment w:val="baseline"/>
        <w:rPr>
          <w:rFonts w:ascii="Verdana" w:hAnsi="Verdana" w:cs="Arial"/>
          <w:lang w:val="pl-PL"/>
        </w:rPr>
      </w:pPr>
    </w:p>
    <w:p w:rsidR="007604F8" w:rsidRPr="001410F3" w:rsidRDefault="007604F8" w:rsidP="007604F8">
      <w:pPr>
        <w:widowControl w:val="0"/>
        <w:autoSpaceDE w:val="0"/>
        <w:autoSpaceDN w:val="0"/>
        <w:jc w:val="both"/>
        <w:textAlignment w:val="baseline"/>
        <w:rPr>
          <w:rFonts w:ascii="Verdana" w:hAnsi="Verdana" w:cs="Arial"/>
          <w:lang w:val="pl-PL"/>
        </w:rPr>
      </w:pPr>
    </w:p>
    <w:p w:rsidR="007604F8" w:rsidRPr="001410F3" w:rsidRDefault="007604F8" w:rsidP="007604F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rsidR="007604F8" w:rsidRPr="001410F3" w:rsidRDefault="007604F8" w:rsidP="007604F8">
      <w:pPr>
        <w:widowControl w:val="0"/>
        <w:autoSpaceDE w:val="0"/>
        <w:autoSpaceDN w:val="0"/>
        <w:ind w:firstLine="555"/>
        <w:textAlignment w:val="baseline"/>
        <w:rPr>
          <w:rFonts w:ascii="Verdana" w:hAnsi="Verdana" w:cs="Arial"/>
          <w:lang w:val="pl-PL"/>
        </w:rPr>
      </w:pPr>
      <w:r w:rsidRPr="001410F3">
        <w:rPr>
          <w:rFonts w:ascii="Verdana" w:hAnsi="Verdana" w:cs="Arial"/>
          <w:lang w:val="pl-PL"/>
        </w:rPr>
        <w:t>Nazwa Sprzedawcy</w:t>
      </w:r>
    </w:p>
    <w:p w:rsidR="007604F8" w:rsidRPr="001410F3" w:rsidRDefault="007604F8" w:rsidP="007604F8">
      <w:pPr>
        <w:widowControl w:val="0"/>
        <w:autoSpaceDE w:val="0"/>
        <w:autoSpaceDN w:val="0"/>
        <w:textAlignment w:val="baseline"/>
        <w:rPr>
          <w:rFonts w:ascii="Verdana" w:hAnsi="Verdana" w:cs="Segoe UI"/>
          <w:lang w:val="pl-PL"/>
        </w:rPr>
      </w:pPr>
    </w:p>
    <w:p w:rsidR="007604F8" w:rsidRPr="001410F3" w:rsidRDefault="007604F8" w:rsidP="007604F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rsidR="007604F8" w:rsidRPr="001410F3" w:rsidRDefault="007604F8" w:rsidP="007604F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rsidR="007604F8" w:rsidRPr="001410F3" w:rsidRDefault="007604F8" w:rsidP="007604F8">
      <w:pPr>
        <w:widowControl w:val="0"/>
        <w:autoSpaceDE w:val="0"/>
        <w:autoSpaceDN w:val="0"/>
        <w:spacing w:before="90"/>
        <w:ind w:left="115"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jc w:val="center"/>
        <w:textAlignment w:val="baseline"/>
        <w:rPr>
          <w:rFonts w:ascii="Verdana" w:hAnsi="Verdana" w:cs="Arial"/>
          <w:b/>
          <w:bCs/>
          <w:lang w:val="pl-PL"/>
        </w:rPr>
      </w:pPr>
    </w:p>
    <w:p w:rsidR="007604F8" w:rsidRPr="001410F3" w:rsidRDefault="007604F8" w:rsidP="007604F8">
      <w:pPr>
        <w:widowControl w:val="0"/>
        <w:autoSpaceDE w:val="0"/>
        <w:autoSpaceDN w:val="0"/>
        <w:jc w:val="center"/>
        <w:textAlignment w:val="baseline"/>
        <w:rPr>
          <w:rFonts w:ascii="Verdana" w:hAnsi="Verdana" w:cs="Arial"/>
          <w:b/>
          <w:bCs/>
          <w:lang w:val="pl-PL"/>
        </w:rPr>
      </w:pPr>
    </w:p>
    <w:p w:rsidR="007604F8" w:rsidRPr="001410F3" w:rsidRDefault="007604F8" w:rsidP="007604F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rsidR="007604F8" w:rsidRPr="001410F3" w:rsidRDefault="007604F8" w:rsidP="007604F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rsidR="007604F8" w:rsidRPr="001410F3" w:rsidRDefault="007604F8" w:rsidP="007604F8">
      <w:pPr>
        <w:widowControl w:val="0"/>
        <w:autoSpaceDE w:val="0"/>
        <w:autoSpaceDN w:val="0"/>
        <w:jc w:val="center"/>
        <w:textAlignment w:val="baseline"/>
        <w:rPr>
          <w:rFonts w:ascii="Verdana" w:hAnsi="Verdana" w:cs="Arial"/>
          <w:b/>
          <w:bCs/>
          <w:lang w:val="pl-PL"/>
        </w:rPr>
      </w:pPr>
    </w:p>
    <w:p w:rsidR="007604F8" w:rsidRPr="001410F3" w:rsidRDefault="007604F8" w:rsidP="007604F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rsidR="007604F8" w:rsidRPr="001410F3" w:rsidRDefault="007604F8" w:rsidP="007604F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rsidR="007604F8" w:rsidRPr="001410F3" w:rsidRDefault="007604F8" w:rsidP="007604F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rsidR="007604F8" w:rsidRPr="001410F3" w:rsidRDefault="007604F8" w:rsidP="007604F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rsidR="007604F8" w:rsidRPr="001410F3" w:rsidRDefault="007604F8" w:rsidP="007604F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rsidR="007604F8" w:rsidRPr="001410F3" w:rsidRDefault="007604F8" w:rsidP="007604F8">
      <w:pPr>
        <w:spacing w:after="200" w:line="276" w:lineRule="auto"/>
        <w:ind w:left="780"/>
        <w:contextualSpacing/>
        <w:textAlignment w:val="baseline"/>
        <w:rPr>
          <w:rFonts w:ascii="Verdana" w:hAnsi="Verdana" w:cs="Arial"/>
          <w:lang w:val="pl-PL"/>
        </w:rPr>
      </w:pPr>
    </w:p>
    <w:p w:rsidR="007604F8" w:rsidRPr="001410F3" w:rsidRDefault="007604F8" w:rsidP="007604F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7604F8" w:rsidRPr="00C10233" w:rsidTr="00A34B94">
        <w:tc>
          <w:tcPr>
            <w:tcW w:w="4105" w:type="dxa"/>
            <w:hideMark/>
          </w:tcPr>
          <w:p w:rsidR="007604F8" w:rsidRPr="001410F3" w:rsidRDefault="007604F8" w:rsidP="00A34B94">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rsidR="007604F8" w:rsidRPr="001410F3" w:rsidRDefault="007604F8" w:rsidP="00A34B94">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rsidR="007604F8" w:rsidRPr="001410F3" w:rsidRDefault="007604F8" w:rsidP="007604F8">
      <w:pPr>
        <w:spacing w:line="360" w:lineRule="auto"/>
        <w:jc w:val="both"/>
        <w:rPr>
          <w:rFonts w:ascii="Verdana" w:eastAsia="Calibri" w:hAnsi="Verdana" w:cs="Arial"/>
          <w:color w:val="222A35"/>
          <w:lang w:val="pl-PL" w:eastAsia="x-none"/>
        </w:rPr>
      </w:pPr>
    </w:p>
    <w:p w:rsidR="007604F8" w:rsidRPr="001410F3" w:rsidRDefault="007604F8" w:rsidP="007604F8">
      <w:pPr>
        <w:widowControl w:val="0"/>
        <w:autoSpaceDE w:val="0"/>
        <w:autoSpaceDN w:val="0"/>
        <w:spacing w:line="360" w:lineRule="auto"/>
        <w:rPr>
          <w:rFonts w:ascii="Verdana" w:eastAsia="Verdana" w:hAnsi="Verdana" w:cs="Arial"/>
          <w:color w:val="222A35"/>
          <w:lang w:val="pl-PL" w:eastAsia="x-none"/>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widowControl w:val="0"/>
        <w:autoSpaceDE w:val="0"/>
        <w:autoSpaceDN w:val="0"/>
        <w:spacing w:before="90"/>
        <w:ind w:right="110"/>
        <w:jc w:val="both"/>
        <w:outlineLvl w:val="0"/>
        <w:rPr>
          <w:rFonts w:ascii="Verdana" w:eastAsia="Verdana" w:hAnsi="Verdana" w:cs="Verdana"/>
          <w:b/>
          <w:bCs/>
          <w:lang w:val="pl-PL" w:eastAsia="en-US"/>
        </w:rPr>
      </w:pPr>
    </w:p>
    <w:p w:rsidR="007604F8" w:rsidRPr="001410F3" w:rsidRDefault="007604F8" w:rsidP="007604F8">
      <w:pPr>
        <w:pStyle w:val="Zwykytekst"/>
        <w:tabs>
          <w:tab w:val="left" w:pos="7050"/>
        </w:tabs>
        <w:rPr>
          <w:rFonts w:ascii="Verdana" w:hAnsi="Verdana" w:cs="Times New Roman"/>
          <w:i/>
          <w:iCs/>
          <w:lang w:val="pl-PL"/>
        </w:rPr>
      </w:pPr>
    </w:p>
    <w:p w:rsidR="007604F8" w:rsidRPr="001410F3" w:rsidRDefault="007604F8" w:rsidP="007604F8">
      <w:pPr>
        <w:rPr>
          <w:rFonts w:ascii="Verdana" w:hAnsi="Verdana"/>
          <w:lang w:val="pl-PL"/>
        </w:rPr>
      </w:pPr>
    </w:p>
    <w:p w:rsidR="00496551" w:rsidRPr="00BA5498" w:rsidRDefault="00496551" w:rsidP="007604F8">
      <w:pPr>
        <w:pStyle w:val="Tekstpodstawowy"/>
        <w:tabs>
          <w:tab w:val="num" w:pos="284"/>
        </w:tabs>
        <w:spacing w:line="240" w:lineRule="auto"/>
        <w:ind w:left="360" w:right="-47"/>
        <w:jc w:val="both"/>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D40" w:rsidRDefault="002D4D40">
      <w:r>
        <w:separator/>
      </w:r>
    </w:p>
  </w:endnote>
  <w:endnote w:type="continuationSeparator" w:id="0">
    <w:p w:rsidR="002D4D40" w:rsidRDefault="002D4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75" w:rsidRDefault="00AB1F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75" w:rsidRDefault="00AB1F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75" w:rsidRDefault="00AB1F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D40" w:rsidRDefault="002D4D40">
      <w:r>
        <w:separator/>
      </w:r>
    </w:p>
  </w:footnote>
  <w:footnote w:type="continuationSeparator" w:id="0">
    <w:p w:rsidR="002D4D40" w:rsidRDefault="002D4D40">
      <w:r>
        <w:continuationSeparator/>
      </w:r>
    </w:p>
  </w:footnote>
  <w:footnote w:id="1">
    <w:p w:rsidR="007604F8" w:rsidRDefault="007604F8" w:rsidP="007604F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7604F8" w:rsidRDefault="007604F8" w:rsidP="007604F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7604F8" w:rsidRDefault="007604F8" w:rsidP="007604F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7604F8" w:rsidRDefault="007604F8" w:rsidP="007604F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7604F8" w:rsidRDefault="007604F8" w:rsidP="007604F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7604F8" w:rsidRDefault="007604F8" w:rsidP="007604F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7604F8" w:rsidRDefault="007604F8" w:rsidP="007604F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7604F8" w:rsidRDefault="007604F8" w:rsidP="007604F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7604F8" w:rsidRDefault="007604F8" w:rsidP="007604F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7604F8" w:rsidRDefault="007604F8" w:rsidP="007604F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7604F8" w:rsidRDefault="007604F8" w:rsidP="007604F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7604F8" w:rsidRDefault="007604F8" w:rsidP="007604F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7604F8" w:rsidRDefault="007604F8" w:rsidP="007604F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7604F8" w:rsidRDefault="007604F8" w:rsidP="007604F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7604F8" w:rsidRDefault="007604F8" w:rsidP="007604F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7604F8" w:rsidRDefault="007604F8" w:rsidP="007604F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7604F8" w:rsidRDefault="007604F8" w:rsidP="007604F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7604F8" w:rsidRDefault="007604F8" w:rsidP="007604F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7604F8" w:rsidRDefault="007604F8" w:rsidP="007604F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7604F8" w:rsidRDefault="007604F8" w:rsidP="007604F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7604F8" w:rsidRDefault="007604F8" w:rsidP="007604F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7604F8" w:rsidRDefault="007604F8" w:rsidP="007604F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7604F8" w:rsidRDefault="007604F8" w:rsidP="007604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7604F8" w:rsidRDefault="007604F8" w:rsidP="007604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7604F8" w:rsidRDefault="007604F8" w:rsidP="007604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7604F8" w:rsidRDefault="007604F8" w:rsidP="007604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7604F8" w:rsidRDefault="007604F8" w:rsidP="007604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7604F8" w:rsidRDefault="007604F8" w:rsidP="007604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7604F8" w:rsidRDefault="007604F8" w:rsidP="007604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7604F8" w:rsidRDefault="007604F8" w:rsidP="007604F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75" w:rsidRDefault="00AB1F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75" w:rsidRDefault="00AB1F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F75" w:rsidRDefault="00AB1F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4D40"/>
    <w:rsid w:val="000033EA"/>
    <w:rsid w:val="0002467C"/>
    <w:rsid w:val="00040A7A"/>
    <w:rsid w:val="0007315E"/>
    <w:rsid w:val="000936CA"/>
    <w:rsid w:val="00097182"/>
    <w:rsid w:val="000B1A00"/>
    <w:rsid w:val="000C0F66"/>
    <w:rsid w:val="001764D4"/>
    <w:rsid w:val="001F341B"/>
    <w:rsid w:val="002430FD"/>
    <w:rsid w:val="00267340"/>
    <w:rsid w:val="00275C59"/>
    <w:rsid w:val="002D4D40"/>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604F8"/>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1F75"/>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B66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10E04"/>
  <w15:chartTrackingRefBased/>
  <w15:docId w15:val="{82F31B7F-EB72-4571-B71B-C2214401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3286</Words>
  <Characters>21812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2023-11-15T12:53:00Z</dcterms:created>
  <dcterms:modified xsi:type="dcterms:W3CDTF">2023-11-15T12:59:00Z</dcterms:modified>
</cp:coreProperties>
</file>