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915D8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915D8C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915D8C" w:rsidP="00915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C53C20" w:rsidRPr="00C53C20" w:rsidRDefault="00C53C20" w:rsidP="008D2AB8">
      <w:pPr>
        <w:ind w:right="-110"/>
        <w:rPr>
          <w:b/>
        </w:rPr>
      </w:pPr>
      <w:r w:rsidRPr="00C53C20">
        <w:rPr>
          <w:b/>
        </w:rPr>
        <w:t>Akademia Górniczo - Hutnicza</w:t>
      </w:r>
    </w:p>
    <w:p w:rsidR="00C53C20" w:rsidRPr="00C53C20" w:rsidRDefault="00C53C20" w:rsidP="008D2AB8">
      <w:pPr>
        <w:ind w:right="-110"/>
        <w:rPr>
          <w:b/>
        </w:rPr>
      </w:pPr>
      <w:r w:rsidRPr="00C53C20">
        <w:rPr>
          <w:b/>
        </w:rPr>
        <w:t>im. Stanisława Staszica w Krakowie</w:t>
      </w:r>
    </w:p>
    <w:p w:rsidR="008D2AB8" w:rsidRDefault="00C53C20" w:rsidP="008D2AB8">
      <w:pPr>
        <w:ind w:right="-110"/>
        <w:rPr>
          <w:b/>
        </w:rPr>
      </w:pPr>
      <w:r w:rsidRPr="00C53C2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C53C20" w:rsidP="008D2AB8">
      <w:pPr>
        <w:ind w:right="-110"/>
        <w:rPr>
          <w:b/>
        </w:rPr>
      </w:pPr>
      <w:r w:rsidRPr="00C53C20">
        <w:rPr>
          <w:b/>
        </w:rPr>
        <w:t>Al. Mickiewicza</w:t>
      </w:r>
      <w:r w:rsidR="008D2AB8">
        <w:rPr>
          <w:b/>
        </w:rPr>
        <w:t xml:space="preserve"> </w:t>
      </w:r>
      <w:r w:rsidRPr="00C53C2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C53C20" w:rsidP="008D2AB8">
      <w:pPr>
        <w:rPr>
          <w:b/>
        </w:rPr>
      </w:pPr>
      <w:r w:rsidRPr="00C53C20">
        <w:rPr>
          <w:b/>
        </w:rPr>
        <w:t>30-059</w:t>
      </w:r>
      <w:r w:rsidR="008D2AB8">
        <w:rPr>
          <w:b/>
        </w:rPr>
        <w:t xml:space="preserve"> </w:t>
      </w:r>
      <w:r w:rsidRPr="00C53C2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53C20" w:rsidRPr="00C53C20">
        <w:rPr>
          <w:b/>
        </w:rPr>
        <w:t>Dostawa dwóch specjalizowanych przyrządów do pomiaru małych rezystancji - KC-zp.272-684/23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915D8C" w:rsidRPr="00B508A5" w:rsidTr="00011969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5D8C" w:rsidRDefault="00915D8C" w:rsidP="00011969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5D8C" w:rsidRDefault="00915D8C" w:rsidP="00011969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Producent, model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:rsidR="00915D8C" w:rsidRDefault="00915D8C" w:rsidP="00011969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915D8C" w:rsidRPr="00B508A5" w:rsidTr="00011969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915D8C" w:rsidRPr="00B508A5" w:rsidTr="00011969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</w:rPr>
              <w:t>Przyrząd do pomiaru małych rezystancji 1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15D8C" w:rsidRPr="00B508A5" w:rsidTr="00011969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</w:rPr>
              <w:t>Przyrząd do pomiaru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małych rezystancji</w:t>
            </w:r>
            <w:r>
              <w:rPr>
                <w:sz w:val="20"/>
                <w:szCs w:val="20"/>
              </w:rPr>
              <w:t xml:space="preserve"> 2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15D8C" w:rsidRPr="00B508A5" w:rsidTr="00011969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915D8C" w:rsidRDefault="00915D8C" w:rsidP="00011969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:rsidR="00915D8C" w:rsidRDefault="00915D8C" w:rsidP="00011969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15D8C" w:rsidRPr="00B508A5" w:rsidTr="00011969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5D8C" w:rsidRDefault="00915D8C" w:rsidP="00011969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:rsidR="00915D8C" w:rsidRDefault="00915D8C" w:rsidP="00011969">
            <w:pPr>
              <w:rPr>
                <w:kern w:val="3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15D8C" w:rsidRDefault="00915D8C" w:rsidP="0001196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915D8C">
        <w:t xml:space="preserve">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915D8C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915D8C" w:rsidRDefault="00915D8C" w:rsidP="00915D8C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915D8C" w:rsidRDefault="00915D8C" w:rsidP="00915D8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2"/>
        </w:rPr>
        <w:lastRenderedPageBreak/>
        <w:t xml:space="preserve">Termin płatności: </w:t>
      </w:r>
      <w:r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915D8C" w:rsidRDefault="00915D8C" w:rsidP="00915D8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915D8C" w:rsidRDefault="00915D8C" w:rsidP="00915D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15D8C" w:rsidRDefault="00915D8C" w:rsidP="00915D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15D8C" w:rsidRDefault="00915D8C" w:rsidP="00915D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15D8C" w:rsidRDefault="00915D8C" w:rsidP="00915D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15D8C" w:rsidRDefault="00915D8C" w:rsidP="00915D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15D8C" w:rsidTr="000119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5D8C" w:rsidRDefault="00915D8C" w:rsidP="000119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15D8C" w:rsidTr="000119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D8C" w:rsidRDefault="00915D8C" w:rsidP="000119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15D8C" w:rsidTr="000119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D8C" w:rsidRDefault="00915D8C" w:rsidP="000119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D8C" w:rsidRDefault="00915D8C" w:rsidP="000119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15D8C" w:rsidRDefault="00915D8C" w:rsidP="00915D8C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915D8C" w:rsidRDefault="00915D8C" w:rsidP="00915D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15D8C" w:rsidRDefault="00915D8C" w:rsidP="00915D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15D8C" w:rsidRDefault="00915D8C" w:rsidP="00915D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15D8C" w:rsidRDefault="00915D8C" w:rsidP="00915D8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15D8C" w:rsidRDefault="00915D8C" w:rsidP="00915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15D8C" w:rsidRDefault="00915D8C" w:rsidP="00915D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15D8C" w:rsidRDefault="00915D8C" w:rsidP="00915D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A35" w:rsidRDefault="004E1A35">
      <w:r>
        <w:separator/>
      </w:r>
    </w:p>
  </w:endnote>
  <w:endnote w:type="continuationSeparator" w:id="0">
    <w:p w:rsidR="004E1A35" w:rsidRDefault="004E1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C20" w:rsidRDefault="00C53C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C20" w:rsidRDefault="00C53C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A35" w:rsidRDefault="004E1A35">
      <w:r>
        <w:separator/>
      </w:r>
    </w:p>
  </w:footnote>
  <w:footnote w:type="continuationSeparator" w:id="0">
    <w:p w:rsidR="004E1A35" w:rsidRDefault="004E1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C20" w:rsidRDefault="00C53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C20" w:rsidRDefault="00C53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A3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0199"/>
    <w:rsid w:val="004B7300"/>
    <w:rsid w:val="004C6753"/>
    <w:rsid w:val="004E1A3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5D8C"/>
    <w:rsid w:val="00970FE4"/>
    <w:rsid w:val="00A0022B"/>
    <w:rsid w:val="00A346FE"/>
    <w:rsid w:val="00A47B4D"/>
    <w:rsid w:val="00A83018"/>
    <w:rsid w:val="00B774DC"/>
    <w:rsid w:val="00C53C2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AF4BEC"/>
  <w15:chartTrackingRefBased/>
  <w15:docId w15:val="{4483CF54-03B3-4BD5-9D3D-EBD491577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A7900-6961-40BE-8C8D-26618857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542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2023-11-15T12:46:00Z</dcterms:created>
  <dcterms:modified xsi:type="dcterms:W3CDTF">2023-11-15T12:50:00Z</dcterms:modified>
</cp:coreProperties>
</file>