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40D0F570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86039F">
        <w:rPr>
          <w:b/>
        </w:rPr>
        <w:t>dostawa komputerów przenośnych 2 sztuki WIMIR - KC-zp.272-685/23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039F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2023-11-13T08:59:00Z</dcterms:created>
  <dcterms:modified xsi:type="dcterms:W3CDTF">2023-11-13T08:59:00Z</dcterms:modified>
</cp:coreProperties>
</file>