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14BAF" w14:textId="2D2897B9" w:rsidR="00035DEC" w:rsidRPr="00AD45A9" w:rsidRDefault="00137B3C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37B3C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137B3C">
        <w:rPr>
          <w:rFonts w:ascii="Arial" w:hAnsi="Arial" w:cs="Arial"/>
          <w:sz w:val="24"/>
          <w:szCs w:val="24"/>
        </w:rPr>
        <w:t>2023-11-</w:t>
      </w:r>
      <w:r w:rsidR="003633E6">
        <w:rPr>
          <w:rFonts w:ascii="Arial" w:hAnsi="Arial" w:cs="Arial"/>
          <w:sz w:val="24"/>
          <w:szCs w:val="24"/>
        </w:rPr>
        <w:t>16</w:t>
      </w:r>
    </w:p>
    <w:p w14:paraId="3BA16B5D" w14:textId="77777777" w:rsidR="00035DEC" w:rsidRPr="00AD45A9" w:rsidRDefault="00137B3C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37B3C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3AA0B31D" w14:textId="77777777" w:rsidR="00035DEC" w:rsidRPr="00AD45A9" w:rsidRDefault="00137B3C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137B3C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137B3C">
        <w:rPr>
          <w:rFonts w:ascii="Arial" w:hAnsi="Arial" w:cs="Arial"/>
          <w:sz w:val="24"/>
          <w:szCs w:val="24"/>
        </w:rPr>
        <w:t>66</w:t>
      </w:r>
    </w:p>
    <w:p w14:paraId="420441B1" w14:textId="77777777" w:rsidR="00035DEC" w:rsidRPr="00AD45A9" w:rsidRDefault="00137B3C" w:rsidP="00035DEC">
      <w:pPr>
        <w:rPr>
          <w:rFonts w:ascii="Arial" w:hAnsi="Arial" w:cs="Arial"/>
          <w:sz w:val="24"/>
          <w:szCs w:val="24"/>
        </w:rPr>
      </w:pPr>
      <w:r w:rsidRPr="00137B3C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137B3C">
        <w:rPr>
          <w:rFonts w:ascii="Arial" w:hAnsi="Arial" w:cs="Arial"/>
          <w:sz w:val="24"/>
          <w:szCs w:val="24"/>
        </w:rPr>
        <w:t>Kraków</w:t>
      </w:r>
    </w:p>
    <w:p w14:paraId="3858FB31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8A9631D" w14:textId="4C9156D0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7EBC50CF" w14:textId="1A182F68" w:rsidR="003633E6" w:rsidRPr="00AD45A9" w:rsidRDefault="003633E6" w:rsidP="00035D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Pismo: SZP-42/23- </w:t>
      </w:r>
      <w:r w:rsidR="00D85477">
        <w:rPr>
          <w:rFonts w:ascii="Arial" w:hAnsi="Arial" w:cs="Arial"/>
          <w:bCs/>
          <w:sz w:val="18"/>
          <w:szCs w:val="18"/>
        </w:rPr>
        <w:t>785</w:t>
      </w:r>
      <w:r>
        <w:rPr>
          <w:rFonts w:ascii="Arial" w:hAnsi="Arial" w:cs="Arial"/>
          <w:bCs/>
          <w:sz w:val="18"/>
          <w:szCs w:val="18"/>
        </w:rPr>
        <w:t>.EJK</w:t>
      </w:r>
    </w:p>
    <w:p w14:paraId="254C20FC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49A2807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58FE957E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1409E740" w14:textId="77777777" w:rsidTr="00B32FF9">
        <w:tc>
          <w:tcPr>
            <w:tcW w:w="2269" w:type="dxa"/>
            <w:shd w:val="clear" w:color="auto" w:fill="auto"/>
          </w:tcPr>
          <w:p w14:paraId="39B9F3D7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DCC5C9E" w14:textId="6BE23148" w:rsidR="00035DEC" w:rsidRPr="004E4B64" w:rsidRDefault="00137B3C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7B3C">
              <w:rPr>
                <w:rFonts w:ascii="Arial" w:hAnsi="Arial" w:cs="Arial"/>
                <w:bCs/>
                <w:sz w:val="24"/>
                <w:szCs w:val="24"/>
              </w:rPr>
              <w:t xml:space="preserve">Świadczenie usług w zakresie transportu i unieszkodliwiania odpadów medycznych wraz z udostępnieniem kontenerów oraz odbiór </w:t>
            </w:r>
            <w:proofErr w:type="spellStart"/>
            <w:r w:rsidRPr="00137B3C">
              <w:rPr>
                <w:rFonts w:ascii="Arial" w:hAnsi="Arial" w:cs="Arial"/>
                <w:bCs/>
                <w:sz w:val="24"/>
                <w:szCs w:val="24"/>
              </w:rPr>
              <w:t>skratek</w:t>
            </w:r>
            <w:proofErr w:type="spellEnd"/>
            <w:r w:rsidRPr="00137B3C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37B3C" w:rsidRPr="004E4B64" w14:paraId="47FB8359" w14:textId="77777777" w:rsidTr="00D33C27">
        <w:tc>
          <w:tcPr>
            <w:tcW w:w="2269" w:type="dxa"/>
            <w:shd w:val="clear" w:color="auto" w:fill="auto"/>
          </w:tcPr>
          <w:p w14:paraId="5AF95186" w14:textId="77777777" w:rsidR="00137B3C" w:rsidRPr="004E4B64" w:rsidRDefault="00137B3C" w:rsidP="00D33C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B96244" w14:textId="77777777" w:rsidR="00137B3C" w:rsidRPr="004E4B64" w:rsidRDefault="00137B3C" w:rsidP="00D33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7B3C">
              <w:rPr>
                <w:rFonts w:ascii="Arial" w:hAnsi="Arial" w:cs="Arial"/>
                <w:bCs/>
                <w:sz w:val="24"/>
                <w:szCs w:val="24"/>
              </w:rPr>
              <w:t>SZP-271-42-2023</w:t>
            </w:r>
          </w:p>
        </w:tc>
      </w:tr>
    </w:tbl>
    <w:p w14:paraId="16EAD376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4426407D" w14:textId="77777777" w:rsidTr="00B32FF9">
        <w:tc>
          <w:tcPr>
            <w:tcW w:w="9330" w:type="dxa"/>
            <w:shd w:val="clear" w:color="auto" w:fill="F2F2F2"/>
            <w:hideMark/>
          </w:tcPr>
          <w:p w14:paraId="49BF1F72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A84E0B7" w14:textId="77777777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137B3C" w:rsidRPr="00137B3C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137B3C" w:rsidRPr="00137B3C">
        <w:rPr>
          <w:rFonts w:ascii="Arial" w:hAnsi="Arial" w:cs="Arial"/>
          <w:sz w:val="24"/>
          <w:szCs w:val="24"/>
        </w:rPr>
        <w:t>(</w:t>
      </w:r>
      <w:proofErr w:type="spellStart"/>
      <w:r w:rsidR="00137B3C" w:rsidRPr="00137B3C">
        <w:rPr>
          <w:rFonts w:ascii="Arial" w:hAnsi="Arial" w:cs="Arial"/>
          <w:sz w:val="24"/>
          <w:szCs w:val="24"/>
        </w:rPr>
        <w:t>t.j</w:t>
      </w:r>
      <w:proofErr w:type="spellEnd"/>
      <w:r w:rsidR="00137B3C" w:rsidRPr="00137B3C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37B3C" w:rsidRPr="009003D1" w14:paraId="0A52540E" w14:textId="77777777" w:rsidTr="00D33C27">
        <w:tc>
          <w:tcPr>
            <w:tcW w:w="9356" w:type="dxa"/>
            <w:shd w:val="clear" w:color="auto" w:fill="auto"/>
          </w:tcPr>
          <w:p w14:paraId="26AD9623" w14:textId="25DD749F" w:rsidR="00137B3C" w:rsidRPr="003633E6" w:rsidRDefault="00137B3C" w:rsidP="003633E6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Pytanie nr 1</w:t>
            </w:r>
          </w:p>
          <w:p w14:paraId="7AB38439" w14:textId="50BA607B" w:rsidR="00BA5F8B" w:rsidRPr="003633E6" w:rsidRDefault="00BA5F8B" w:rsidP="003633E6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33E6">
              <w:rPr>
                <w:rFonts w:ascii="Arial" w:hAnsi="Arial" w:cs="Arial"/>
                <w:color w:val="000008"/>
                <w:sz w:val="20"/>
                <w:szCs w:val="20"/>
              </w:rPr>
              <w:t xml:space="preserve">Zapisem pkt 7.2.2 SWZ Zamawiający na potwierdzenie spełniania warunków udziału w postępowaniu w zakresie zdolności technicznej lub zawodowej wymaga od Wykonawcy wykazania, że wykonał co najmniej dwie usługi transportu i unieszkodliwiania odpadów medycznych, świadczone przez okres co najmniej jednego roku, o wartości nie mniejszej niż 800.000,00 zł brutto każda. </w:t>
            </w:r>
          </w:p>
          <w:p w14:paraId="53E47505" w14:textId="77777777" w:rsidR="00BA5F8B" w:rsidRPr="003633E6" w:rsidRDefault="00BA5F8B" w:rsidP="003633E6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33E6">
              <w:rPr>
                <w:rFonts w:ascii="Arial" w:hAnsi="Arial" w:cs="Arial"/>
                <w:sz w:val="20"/>
                <w:szCs w:val="20"/>
              </w:rPr>
              <w:t xml:space="preserve">Wymóg wykazania się przez Wykonawcę usługami trwającymi </w:t>
            </w:r>
            <w:r w:rsidRPr="003633E6">
              <w:rPr>
                <w:rFonts w:ascii="Arial" w:hAnsi="Arial" w:cs="Arial"/>
                <w:color w:val="000008"/>
                <w:sz w:val="20"/>
                <w:szCs w:val="20"/>
              </w:rPr>
              <w:t xml:space="preserve">co najmniej 1 rok </w:t>
            </w:r>
            <w:r w:rsidRPr="003633E6">
              <w:rPr>
                <w:rFonts w:ascii="Arial" w:hAnsi="Arial" w:cs="Arial"/>
                <w:sz w:val="20"/>
                <w:szCs w:val="20"/>
              </w:rPr>
              <w:t xml:space="preserve">zmniejsza konkurencyjność postępowania wykluczając z niego oferentów, którzy mogą wykazać się realizacją usług o wartościach większych niż 800 tys. brutto każda, lecz trwających krócej niż 1 rok oraz posiadających wymagane prawem decyzje/pozwolenia do prowadzenia działalności i odpowiednie </w:t>
            </w:r>
            <w:r w:rsidRPr="003633E6">
              <w:rPr>
                <w:rFonts w:ascii="Arial" w:hAnsi="Arial" w:cs="Arial"/>
                <w:sz w:val="20"/>
                <w:szCs w:val="20"/>
              </w:rPr>
              <w:lastRenderedPageBreak/>
              <w:t xml:space="preserve">zaplecze </w:t>
            </w:r>
            <w:proofErr w:type="spellStart"/>
            <w:r w:rsidRPr="003633E6">
              <w:rPr>
                <w:rFonts w:ascii="Arial" w:hAnsi="Arial" w:cs="Arial"/>
                <w:sz w:val="20"/>
                <w:szCs w:val="20"/>
              </w:rPr>
              <w:t>personalno</w:t>
            </w:r>
            <w:proofErr w:type="spellEnd"/>
            <w:r w:rsidRPr="003633E6">
              <w:rPr>
                <w:rFonts w:ascii="Arial" w:hAnsi="Arial" w:cs="Arial"/>
                <w:sz w:val="20"/>
                <w:szCs w:val="20"/>
              </w:rPr>
              <w:t xml:space="preserve"> - techniczne. </w:t>
            </w:r>
          </w:p>
          <w:p w14:paraId="7E6A1375" w14:textId="77777777" w:rsidR="00BA5F8B" w:rsidRPr="003633E6" w:rsidRDefault="00BA5F8B" w:rsidP="003633E6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33E6">
              <w:rPr>
                <w:rFonts w:ascii="Arial" w:hAnsi="Arial" w:cs="Arial"/>
                <w:sz w:val="20"/>
                <w:szCs w:val="20"/>
              </w:rPr>
              <w:t xml:space="preserve">Podtrzymanie w/w warunku udziału w postępowaniu w dotychczasowym brzmieniu zmniejsza szansę Zamawiającego na dokonania wyboru oferty, która jest najkorzystniejsza cenowo, gdyż uniemożliwi niektórym wykonawcom złożenie oferty, a to z kolei wpłynie na konkurencyjność postępowania. </w:t>
            </w:r>
          </w:p>
          <w:p w14:paraId="46797D1E" w14:textId="77777777" w:rsidR="00BA5F8B" w:rsidRPr="003633E6" w:rsidRDefault="00BA5F8B" w:rsidP="003633E6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33E6">
              <w:rPr>
                <w:rFonts w:ascii="Arial" w:hAnsi="Arial" w:cs="Arial"/>
                <w:sz w:val="20"/>
                <w:szCs w:val="20"/>
              </w:rPr>
              <w:t xml:space="preserve">Z uwagi na powyższe prosimy o przyjęcie w pkt 7.2.2 SWZ zapisu w brzmieniu: </w:t>
            </w:r>
          </w:p>
          <w:p w14:paraId="3DC1CD6D" w14:textId="77777777" w:rsidR="00BA5F8B" w:rsidRPr="003633E6" w:rsidRDefault="00BA5F8B" w:rsidP="003633E6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33E6">
              <w:rPr>
                <w:rFonts w:ascii="Arial" w:hAnsi="Arial" w:cs="Arial"/>
                <w:i/>
                <w:iCs/>
                <w:color w:val="000008"/>
                <w:sz w:val="20"/>
                <w:szCs w:val="20"/>
              </w:rPr>
              <w:t xml:space="preserve">„Wykonawca spełni warunek jeśli wykaże, że wykonał co najmniej dwie usługi transportu i unieszkodliwiania odpadów medycznych, o wartości nie mniejszej niż 800 tys. zł brutto każda, w okresie ostatnich 3 lat, a jeżeli okres prowadzenia działalności jest krótszy - w tym okresie”. </w:t>
            </w:r>
          </w:p>
          <w:p w14:paraId="1C6C2BE8" w14:textId="20428497" w:rsidR="00BA5F8B" w:rsidRPr="003633E6" w:rsidRDefault="00BA5F8B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Stanowisko (wyjaśnienie) Zamawiającego:</w:t>
            </w:r>
          </w:p>
          <w:p w14:paraId="1A3225D1" w14:textId="5466A46C" w:rsidR="00BA5F8B" w:rsidRPr="003633E6" w:rsidRDefault="00050DD7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Wykonawca spełni warunek jeśli wykaże, że wykonał lub wykonuje co najmniej dwie usługi odbioru, transportu i unieszkodliwiania odpadów medycznych, każda o wartości nie mniejszej niż 800 tys. zł brutto rocznie (lub w krótszym okresie czasowym).</w:t>
            </w:r>
          </w:p>
          <w:p w14:paraId="00BE9CC7" w14:textId="3FE16DA1" w:rsidR="00DE13DC" w:rsidRPr="003633E6" w:rsidRDefault="00DE13DC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W przypadku Wykonawców wspólnie ubiegających się o udzielenie zamówienia np. Konsorcjum powyższy warunek musi spełnić przynajmniej jeden z Wykonawców ubiegających się wspólnie o udzielenie zamówienia</w:t>
            </w:r>
            <w:r w:rsidR="003633E6" w:rsidRPr="003633E6">
              <w:rPr>
                <w:rFonts w:ascii="Arial" w:hAnsi="Arial" w:cs="Arial"/>
                <w:b/>
                <w:bCs/>
              </w:rPr>
              <w:t xml:space="preserve"> </w:t>
            </w:r>
            <w:r w:rsidRPr="003633E6">
              <w:rPr>
                <w:rFonts w:ascii="Arial" w:hAnsi="Arial" w:cs="Arial"/>
                <w:b/>
                <w:bCs/>
              </w:rPr>
              <w:t>np. członek Konsorcjum.</w:t>
            </w:r>
          </w:p>
          <w:p w14:paraId="69D50ACC" w14:textId="77777777" w:rsidR="00050DD7" w:rsidRPr="003633E6" w:rsidRDefault="00050DD7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</w:p>
          <w:p w14:paraId="4EF2AD28" w14:textId="762FA9A9" w:rsidR="00BA5F8B" w:rsidRPr="003633E6" w:rsidRDefault="00BA5F8B" w:rsidP="003633E6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Pytanie nr 2</w:t>
            </w:r>
          </w:p>
          <w:p w14:paraId="4EE9BA36" w14:textId="77777777" w:rsidR="00BA5F8B" w:rsidRPr="003633E6" w:rsidRDefault="00BA5F8B" w:rsidP="003633E6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33E6">
              <w:rPr>
                <w:rFonts w:ascii="Arial" w:hAnsi="Arial" w:cs="Arial"/>
                <w:sz w:val="20"/>
                <w:szCs w:val="20"/>
              </w:rPr>
              <w:t xml:space="preserve">Prosimy o przeniesienie odpadów o kodzie 16 80 01 (magnetyczne i optyczne nośniki informacji) z GRUPY nr 1 przedmiotu zamówienia do GRUPY nr 2 przedmiotu zamówienia. </w:t>
            </w:r>
          </w:p>
          <w:p w14:paraId="77998BEC" w14:textId="77777777" w:rsidR="00BA5F8B" w:rsidRPr="003633E6" w:rsidRDefault="00BA5F8B" w:rsidP="003633E6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33E6">
              <w:rPr>
                <w:rFonts w:ascii="Arial" w:hAnsi="Arial" w:cs="Arial"/>
                <w:sz w:val="20"/>
                <w:szCs w:val="20"/>
              </w:rPr>
              <w:t>GRUPA nr 1 dotyczy odbioru, transportu i unieszkodliwiania odpadów z podgrupy 1801, a zatem sensu stricto odpadów medycznych. Odpady o kodzie 16 80 01 nie należą do kategorii odpadów medycznych oraz są podobnie jak odpady o kodzie 19 08 01 (</w:t>
            </w:r>
            <w:proofErr w:type="spellStart"/>
            <w:r w:rsidRPr="003633E6">
              <w:rPr>
                <w:rFonts w:ascii="Arial" w:hAnsi="Arial" w:cs="Arial"/>
                <w:sz w:val="20"/>
                <w:szCs w:val="20"/>
              </w:rPr>
              <w:t>skratki</w:t>
            </w:r>
            <w:proofErr w:type="spellEnd"/>
            <w:r w:rsidRPr="003633E6">
              <w:rPr>
                <w:rFonts w:ascii="Arial" w:hAnsi="Arial" w:cs="Arial"/>
                <w:sz w:val="20"/>
                <w:szCs w:val="20"/>
              </w:rPr>
              <w:t xml:space="preserve">) objęte obowiązkiem przeprowadzania badań dotyczących parametrów spalania zgodnie z dyrektywą Parlamentu Europejskiego i Rady 2010/75/UE. </w:t>
            </w:r>
          </w:p>
          <w:p w14:paraId="5899C290" w14:textId="1D8CAE2F" w:rsidR="00BA5F8B" w:rsidRPr="003633E6" w:rsidRDefault="00BA5F8B" w:rsidP="003633E6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33E6">
              <w:rPr>
                <w:rFonts w:ascii="Arial" w:hAnsi="Arial" w:cs="Arial"/>
                <w:sz w:val="20"/>
                <w:szCs w:val="20"/>
              </w:rPr>
              <w:t xml:space="preserve">Stąd wnosimy o włączenie kodu 16 80 01 do zakresu GRUPY nr 2. </w:t>
            </w:r>
          </w:p>
          <w:p w14:paraId="61CFD267" w14:textId="77777777" w:rsidR="00BA5F8B" w:rsidRPr="003633E6" w:rsidRDefault="00BA5F8B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Stanowisko (wyjaśnienie) Zamawiającego:</w:t>
            </w:r>
          </w:p>
          <w:p w14:paraId="3C5D7706" w14:textId="1889CF42" w:rsidR="00BA5F8B" w:rsidRPr="003633E6" w:rsidRDefault="00BA5F8B" w:rsidP="003633E6">
            <w:pPr>
              <w:pStyle w:val="Defaul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33E6"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  <w:r w:rsidR="002419F3" w:rsidRPr="003633E6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Pr="003633E6">
              <w:rPr>
                <w:rFonts w:ascii="Arial" w:hAnsi="Arial" w:cs="Arial"/>
                <w:b/>
                <w:bCs/>
                <w:sz w:val="20"/>
                <w:szCs w:val="20"/>
              </w:rPr>
              <w:t>mawiający modyfikuje zapisy SWZ i wykreśla z grupy 1 – odpady o kodzie 16 80 01 (magnetyczne i optyczne nośniki informacji)</w:t>
            </w:r>
            <w:r w:rsidR="003633E6" w:rsidRPr="003633E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3633E6">
              <w:rPr>
                <w:rFonts w:ascii="Arial" w:hAnsi="Arial" w:cs="Arial"/>
                <w:b/>
                <w:bCs/>
                <w:sz w:val="20"/>
                <w:szCs w:val="20"/>
              </w:rPr>
              <w:t>a w zakresie grupy 2 dopisuje odpady kodzie 16 80 01 (magnetyczne i optyczne nośniki informacji)</w:t>
            </w:r>
            <w:r w:rsidR="003633E6" w:rsidRPr="003633E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70406D85" w14:textId="77777777" w:rsidR="00BA5F8B" w:rsidRPr="003633E6" w:rsidRDefault="00BA5F8B" w:rsidP="003633E6">
            <w:pPr>
              <w:pStyle w:val="Defaul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DC9E276" w14:textId="5CC32805" w:rsidR="00BA5F8B" w:rsidRPr="003633E6" w:rsidRDefault="00BA5F8B" w:rsidP="003633E6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Pytanie nr 3</w:t>
            </w:r>
          </w:p>
          <w:p w14:paraId="65017BAB" w14:textId="77777777" w:rsidR="00BA5F8B" w:rsidRPr="003633E6" w:rsidRDefault="00BA5F8B" w:rsidP="003633E6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33E6">
              <w:rPr>
                <w:rFonts w:ascii="Arial" w:hAnsi="Arial" w:cs="Arial"/>
                <w:sz w:val="20"/>
                <w:szCs w:val="20"/>
              </w:rPr>
              <w:t xml:space="preserve">Zgodnie z wymaganiami dotyczącymi realizacji przedmiotowej usługi zawartymi w §8 ust. 4 Załącznika nr 10 do SWZ – Wzór Umowy, Zamawiający wymaga: </w:t>
            </w:r>
          </w:p>
          <w:p w14:paraId="04F22ECF" w14:textId="77777777" w:rsidR="00BA5F8B" w:rsidRPr="003633E6" w:rsidRDefault="00BA5F8B" w:rsidP="003633E6">
            <w:pPr>
              <w:pStyle w:val="Default"/>
              <w:pageBreakBefore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33E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„Dokument potwierdzający unieszkodliwianie odpadów medycznych należy dostarczyć Zamawiającemu w terminie do 14 dni od daty zakończenia miesiąca”. </w:t>
            </w:r>
          </w:p>
          <w:p w14:paraId="59FA6CF3" w14:textId="77777777" w:rsidR="00BA5F8B" w:rsidRPr="003633E6" w:rsidRDefault="00BA5F8B" w:rsidP="003633E6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33E6">
              <w:rPr>
                <w:rFonts w:ascii="Arial" w:hAnsi="Arial" w:cs="Arial"/>
                <w:sz w:val="20"/>
                <w:szCs w:val="20"/>
              </w:rPr>
              <w:t xml:space="preserve">Informujemy, że w dniu 22 sierpnia 2019r. (Dz. U. 2019, poz. 1579) została ogłoszona Ustawa o zmianie ustawy o utrzymaniu czystości i porządku gminach oraz niektórych innych ustaw (w tym również ustawy o odpadach). Zgodnie z art. 6 pkt 31 lit. a ogłoszonej ustawy, uchyla się art. 95 ust. od 4 do 10 ustawy o odpadach, czyli zapisy dotyczące dokumentu potwierdzającego unieszkodliwienie odpadów zakaźnych (DPU). Ustawa weszła w życie 14 dni od dnia ogłoszenia czyli 6 września 2019r. Zatem, zgodnie z aktualnymi przepisami, ostatni dokument DPU firmy unieszkodliwiające odpady zakaźne zobowiązane były wystawić dla odpadów przekształconych termicznie do dnia 5 września 2019r. </w:t>
            </w:r>
          </w:p>
          <w:p w14:paraId="7732977E" w14:textId="77777777" w:rsidR="00BA5F8B" w:rsidRPr="003633E6" w:rsidRDefault="00BA5F8B" w:rsidP="003633E6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33E6">
              <w:rPr>
                <w:rFonts w:ascii="Arial" w:hAnsi="Arial" w:cs="Arial"/>
                <w:sz w:val="20"/>
                <w:szCs w:val="20"/>
              </w:rPr>
              <w:t xml:space="preserve">Należy również zauważyć, że z chwilą uruchomienia platformy BDO od 01.01.2020 roku obieg dokumentów potwierdzających odbiór odpadów czyli „Karty przekazania odpadów” odbywa się za pośrednictwem platformy. Zamawiający w każdej chwili ma możliwość wglądu w te dokumenty, po zalogowaniu się na swój profil. To na karcie przekazania odpadów spalarnia odpadów potwierdza przyjęcie odpadów do unieszkodliwienia. Nie ma jednak możliwości generowania z BDO dokumentów potwierdzających unieszkodliwienie. </w:t>
            </w:r>
          </w:p>
          <w:p w14:paraId="6AEAA838" w14:textId="77777777" w:rsidR="00BA5F8B" w:rsidRPr="003633E6" w:rsidRDefault="00BA5F8B" w:rsidP="003633E6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33E6">
              <w:rPr>
                <w:rFonts w:ascii="Arial" w:hAnsi="Arial" w:cs="Arial"/>
                <w:sz w:val="20"/>
                <w:szCs w:val="20"/>
              </w:rPr>
              <w:t xml:space="preserve">Wprowadzenie platformy BDO, jako instrumentu służącego do elektronicznego obiegu dokumentów, miało m.in. na celu rezygnację z dokumentów papierowych. </w:t>
            </w:r>
          </w:p>
          <w:p w14:paraId="47445877" w14:textId="77777777" w:rsidR="00BA5F8B" w:rsidRPr="003633E6" w:rsidRDefault="00BA5F8B" w:rsidP="003633E6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33E6">
              <w:rPr>
                <w:rFonts w:ascii="Arial" w:hAnsi="Arial" w:cs="Arial"/>
                <w:sz w:val="20"/>
                <w:szCs w:val="20"/>
              </w:rPr>
              <w:t xml:space="preserve">W związku z powyższym prosimy o odstąpienie od wymogu żądania dokumentów potwierdzających unieszkodliwienie odpadów i zastąpienie w/w zapisu nowym w poniższym brzmieniu: </w:t>
            </w:r>
          </w:p>
          <w:p w14:paraId="2402AB44" w14:textId="77777777" w:rsidR="00BA5F8B" w:rsidRPr="003633E6" w:rsidRDefault="00BA5F8B" w:rsidP="003633E6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33E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„Każdorazowy odbiór odpadów dokumentowany będzie w systemie BDO poprzez utworzenie, wygenerowanie i zatwierdzenie elektronicznych kart przekazania odpadu”. </w:t>
            </w:r>
          </w:p>
          <w:p w14:paraId="48FCA189" w14:textId="470003BA" w:rsidR="002F6F50" w:rsidRPr="003633E6" w:rsidRDefault="002F6F50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Stanowisko (wyjaśnienie) Zamawiającego:</w:t>
            </w:r>
          </w:p>
          <w:p w14:paraId="669BD295" w14:textId="00F3F6F2" w:rsidR="002F6F50" w:rsidRPr="003633E6" w:rsidRDefault="002F6F50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 xml:space="preserve">Zamawiający w miejsce  zapisu §8 </w:t>
            </w:r>
            <w:r w:rsidRPr="003633E6">
              <w:rPr>
                <w:rFonts w:ascii="Arial" w:eastAsia="Bookman Old Style" w:hAnsi="Arial" w:cs="Arial"/>
                <w:b/>
                <w:bCs/>
              </w:rPr>
              <w:t xml:space="preserve">pkt 4 umowy </w:t>
            </w:r>
            <w:r w:rsidRPr="003633E6">
              <w:rPr>
                <w:rFonts w:ascii="Arial" w:hAnsi="Arial" w:cs="Arial"/>
                <w:b/>
                <w:bCs/>
              </w:rPr>
              <w:t>:</w:t>
            </w:r>
          </w:p>
          <w:p w14:paraId="1BA48B4F" w14:textId="2A555504" w:rsidR="002F6F50" w:rsidRPr="003633E6" w:rsidRDefault="002F6F50" w:rsidP="003633E6">
            <w:pPr>
              <w:suppressAutoHyphens/>
              <w:spacing w:line="300" w:lineRule="auto"/>
              <w:jc w:val="both"/>
              <w:rPr>
                <w:rFonts w:ascii="Arial" w:eastAsia="Bookman Old Style" w:hAnsi="Arial" w:cs="Arial"/>
                <w:b/>
                <w:bCs/>
              </w:rPr>
            </w:pPr>
            <w:r w:rsidRPr="003633E6">
              <w:rPr>
                <w:rFonts w:ascii="Arial" w:eastAsia="Bookman Old Style" w:hAnsi="Arial" w:cs="Arial"/>
                <w:b/>
                <w:bCs/>
              </w:rPr>
              <w:t xml:space="preserve">Dokument potwierdzający unieszkodliwianie odpadów medycznych należy dostarczyć </w:t>
            </w:r>
            <w:r w:rsidRPr="003633E6">
              <w:rPr>
                <w:rFonts w:ascii="Arial" w:eastAsia="Bookman Old Style" w:hAnsi="Arial" w:cs="Arial"/>
                <w:b/>
                <w:bCs/>
              </w:rPr>
              <w:lastRenderedPageBreak/>
              <w:t>Zamawiając</w:t>
            </w:r>
            <w:r w:rsidRPr="003633E6">
              <w:rPr>
                <w:rFonts w:ascii="Arial" w:eastAsia="Bookman Old Style" w:hAnsi="Arial" w:cs="Arial"/>
                <w:b/>
                <w:bCs/>
                <w:color w:val="000000"/>
              </w:rPr>
              <w:t xml:space="preserve">emu w terminie </w:t>
            </w:r>
            <w:r w:rsidRPr="003633E6">
              <w:rPr>
                <w:rFonts w:ascii="Arial" w:hAnsi="Arial" w:cs="Arial"/>
                <w:b/>
                <w:bCs/>
                <w:color w:val="000000"/>
              </w:rPr>
              <w:t>do 14 dni od daty zakończenia miesiąca.</w:t>
            </w:r>
          </w:p>
          <w:p w14:paraId="7EA82E38" w14:textId="7178E482" w:rsidR="002F6F50" w:rsidRPr="003633E6" w:rsidRDefault="002F6F50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Wprowadza nowy zapis</w:t>
            </w:r>
            <w:r w:rsidRPr="003633E6">
              <w:rPr>
                <w:rFonts w:ascii="Arial" w:hAnsi="Arial" w:cs="Arial"/>
              </w:rPr>
              <w:t xml:space="preserve">§8 pkt. 4 umowy  </w:t>
            </w:r>
            <w:r w:rsidRPr="003633E6">
              <w:rPr>
                <w:rFonts w:ascii="Arial" w:hAnsi="Arial" w:cs="Arial"/>
                <w:b/>
                <w:bCs/>
              </w:rPr>
              <w:t xml:space="preserve"> o następującej treści:</w:t>
            </w:r>
          </w:p>
          <w:p w14:paraId="58FEEE12" w14:textId="77777777" w:rsidR="002F6F50" w:rsidRPr="003633E6" w:rsidRDefault="002F6F50" w:rsidP="003633E6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0" w:name="_Hlk150327733"/>
            <w:r w:rsidRPr="003633E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„Każdorazowy odbiór odpadów dokumentowany będzie w systemie BDO poprzez utworzenie, wygenerowanie i zatwierdzenie elektronicznych kart przekazania odpadu”. </w:t>
            </w:r>
          </w:p>
          <w:p w14:paraId="56692E13" w14:textId="77777777" w:rsidR="002F6F50" w:rsidRPr="003633E6" w:rsidRDefault="002F6F50" w:rsidP="003633E6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</w:p>
          <w:bookmarkEnd w:id="0"/>
          <w:p w14:paraId="157127F9" w14:textId="41EE8AB6" w:rsidR="00BA5F8B" w:rsidRPr="003633E6" w:rsidRDefault="00BA5F8B" w:rsidP="003633E6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Pytanie nr 4</w:t>
            </w:r>
          </w:p>
          <w:p w14:paraId="31172DE3" w14:textId="774C3B22" w:rsidR="00BA5F8B" w:rsidRPr="003633E6" w:rsidRDefault="00BA5F8B" w:rsidP="003633E6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33E6">
              <w:rPr>
                <w:rFonts w:ascii="Arial" w:hAnsi="Arial" w:cs="Arial"/>
                <w:sz w:val="20"/>
                <w:szCs w:val="20"/>
              </w:rPr>
              <w:t xml:space="preserve">Prosimy o zmianę terminów, w których mowa w §2 ust. 5 Załącznika nr 10 do SWZ (Wzór Umowy) z 3 dni do 5 dni roboczych, z uwagi na możliwe opóźnienia w doręczeniu papierowej korespondencji przez organ administracji publicznej wydający odpowiednie pozwolenia. </w:t>
            </w:r>
          </w:p>
          <w:p w14:paraId="78599607" w14:textId="77777777" w:rsidR="002F6F50" w:rsidRPr="003633E6" w:rsidRDefault="002F6F50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Stanowisko (wyjaśnienie) Zamawiającego:</w:t>
            </w:r>
          </w:p>
          <w:p w14:paraId="42859172" w14:textId="110D0A37" w:rsidR="002F6F50" w:rsidRPr="003633E6" w:rsidRDefault="002F6F50" w:rsidP="003633E6">
            <w:pPr>
              <w:pStyle w:val="Defaul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33E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Zamawiający wyraża zgodę na zmianę do 5 dni . </w:t>
            </w:r>
          </w:p>
          <w:p w14:paraId="0B01546F" w14:textId="77777777" w:rsidR="002F6F50" w:rsidRPr="003633E6" w:rsidRDefault="002F6F50" w:rsidP="003633E6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</w:p>
          <w:p w14:paraId="61481A4E" w14:textId="2880D9E4" w:rsidR="00BA5F8B" w:rsidRPr="003633E6" w:rsidRDefault="00BA5F8B" w:rsidP="003633E6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Pytanie nr 5</w:t>
            </w:r>
          </w:p>
          <w:p w14:paraId="26260F0F" w14:textId="77777777" w:rsidR="00BA5F8B" w:rsidRPr="003633E6" w:rsidRDefault="00BA5F8B" w:rsidP="003633E6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33E6">
              <w:rPr>
                <w:rFonts w:ascii="Arial" w:hAnsi="Arial" w:cs="Arial"/>
                <w:sz w:val="20"/>
                <w:szCs w:val="20"/>
              </w:rPr>
              <w:t xml:space="preserve">Zgodnie z zapisami §9 ust. 5 Załącznika Nr 10 do SWZ – Wzór Umowy, Wykonawca zapłaci zamawiającemu karę umowną: </w:t>
            </w:r>
          </w:p>
          <w:p w14:paraId="1D1C7B6F" w14:textId="77777777" w:rsidR="00BA5F8B" w:rsidRPr="003633E6" w:rsidRDefault="00BA5F8B" w:rsidP="003633E6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33E6">
              <w:rPr>
                <w:rFonts w:ascii="Arial" w:hAnsi="Arial" w:cs="Arial"/>
                <w:sz w:val="20"/>
                <w:szCs w:val="20"/>
              </w:rPr>
              <w:t xml:space="preserve">- w wysokości 50.000,00 zł (słownie: pięćdziesiąt tysięcy złotych 00/100) w przypadku niedostarczenia Zamawiającemu nowego pozwolenia, w przypadkach i terminach, o którym mowa w § 2 ust. 5 umowy. </w:t>
            </w:r>
          </w:p>
          <w:p w14:paraId="68B801A7" w14:textId="77777777" w:rsidR="00BA5F8B" w:rsidRPr="003633E6" w:rsidRDefault="00BA5F8B" w:rsidP="003633E6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33E6">
              <w:rPr>
                <w:rFonts w:ascii="Arial" w:hAnsi="Arial" w:cs="Arial"/>
                <w:sz w:val="20"/>
                <w:szCs w:val="20"/>
              </w:rPr>
              <w:t xml:space="preserve">Zaproponowana przez Zamawiającego kara nie jest proporcjonalna do przewinienia i do ewentualnych strat na jakie Zamawiający byłby narażony w przypadkach, o których mowa powyżej. </w:t>
            </w:r>
          </w:p>
          <w:p w14:paraId="76244393" w14:textId="77777777" w:rsidR="00BA5F8B" w:rsidRPr="003633E6" w:rsidRDefault="00BA5F8B" w:rsidP="003633E6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33E6">
              <w:rPr>
                <w:rFonts w:ascii="Arial" w:hAnsi="Arial" w:cs="Arial"/>
                <w:sz w:val="20"/>
                <w:szCs w:val="20"/>
              </w:rPr>
              <w:t xml:space="preserve">Należy zauważyć, że żądanie wysokich kar umownych może okazać się niekorzystne nie tylko dla Wykonawców, ale również dla samego Zamawiającego, gdyż może zniechęcić do składania ofert i stanowić przyczynę małego zainteresowania wykonawców ubieganiem się o uzyskanie zamówienia, a to z kolei wpływa na konkurencyjność składanych ofert. </w:t>
            </w:r>
          </w:p>
          <w:p w14:paraId="68414B6C" w14:textId="77777777" w:rsidR="00BA5F8B" w:rsidRPr="003633E6" w:rsidRDefault="00BA5F8B" w:rsidP="003633E6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33E6">
              <w:rPr>
                <w:rFonts w:ascii="Arial" w:hAnsi="Arial" w:cs="Arial"/>
                <w:sz w:val="20"/>
                <w:szCs w:val="20"/>
              </w:rPr>
              <w:t xml:space="preserve">W związku z powyższym proponujemy modyfikację zapisów §9 ust. 5 Załącznika Nr 10 do SWZ – Wzór Umowy w następujący sposób: </w:t>
            </w:r>
          </w:p>
          <w:p w14:paraId="2BF7532A" w14:textId="6A977126" w:rsidR="00BA5F8B" w:rsidRPr="003633E6" w:rsidRDefault="00BA5F8B" w:rsidP="003633E6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33E6">
              <w:rPr>
                <w:rFonts w:ascii="Arial" w:hAnsi="Arial" w:cs="Arial"/>
                <w:sz w:val="20"/>
                <w:szCs w:val="20"/>
              </w:rPr>
              <w:t xml:space="preserve">- w wysokości 500,00 zł (słownie: pięćset złotych 00/100) za każdy dzień zwłoki w dostarczeniu Zamawiającemu nowego pozwolenia, w przypadkach i terminach, o którym mowa w § 2 ust. 5 umowy. </w:t>
            </w:r>
          </w:p>
          <w:p w14:paraId="5E229EDC" w14:textId="77777777" w:rsidR="002F6F50" w:rsidRPr="003633E6" w:rsidRDefault="002F6F50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Stanowisko (wyjaśnienie) Zamawiającego:</w:t>
            </w:r>
          </w:p>
          <w:p w14:paraId="365EF55A" w14:textId="7ADF2A7D" w:rsidR="00782F2F" w:rsidRPr="003633E6" w:rsidRDefault="002F6F50" w:rsidP="003633E6">
            <w:pPr>
              <w:pStyle w:val="Defaul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33E6">
              <w:rPr>
                <w:rFonts w:ascii="Arial" w:hAnsi="Arial" w:cs="Arial"/>
                <w:b/>
                <w:bCs/>
                <w:sz w:val="20"/>
                <w:szCs w:val="20"/>
              </w:rPr>
              <w:t>Zamawiający wyraża zgodę na zmianę wysokości kary umówieni do 500 zł  (</w:t>
            </w:r>
            <w:r w:rsidR="00782F2F" w:rsidRPr="003633E6">
              <w:rPr>
                <w:rFonts w:ascii="Arial" w:hAnsi="Arial" w:cs="Arial"/>
                <w:b/>
                <w:bCs/>
                <w:sz w:val="20"/>
                <w:szCs w:val="20"/>
              </w:rPr>
              <w:t>słownie:</w:t>
            </w:r>
            <w:r w:rsidRPr="003633E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pięćset złotych  00/1000 za każdy </w:t>
            </w:r>
            <w:r w:rsidR="00782F2F" w:rsidRPr="003633E6">
              <w:rPr>
                <w:rFonts w:ascii="Arial" w:hAnsi="Arial" w:cs="Arial"/>
                <w:b/>
                <w:bCs/>
                <w:sz w:val="20"/>
                <w:szCs w:val="20"/>
              </w:rPr>
              <w:t>dzień</w:t>
            </w:r>
            <w:r w:rsidRPr="003633E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zwłoki</w:t>
            </w:r>
            <w:r w:rsidR="00782F2F" w:rsidRPr="003633E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 dostarczeniu zamawiającemu nowego pozwolenia , w przypadkach i terminach, o którym mowa w § 2 ust. 5 umowy. </w:t>
            </w:r>
          </w:p>
          <w:p w14:paraId="0F763BF3" w14:textId="77777777" w:rsidR="002F6F50" w:rsidRPr="003633E6" w:rsidRDefault="002F6F50" w:rsidP="003633E6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A3E3F6F" w14:textId="53551775" w:rsidR="00BA5F8B" w:rsidRPr="003633E6" w:rsidRDefault="00BA5F8B" w:rsidP="003633E6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Pytanie nr 6</w:t>
            </w:r>
          </w:p>
          <w:p w14:paraId="3BCFCA09" w14:textId="5114629C" w:rsidR="00BA5F8B" w:rsidRPr="003633E6" w:rsidRDefault="00BA5F8B" w:rsidP="003633E6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</w:rPr>
              <w:t>Prosimy o skorygowanie słownego zapisu wysokości kary, o której mowa w §9 ust. 6 Załącznika Nr 10 do SWZ – Wzór Umowy. Jest - słownie: sto tysięcy złotych 00/100. Powinno być – słownie: pięćdziesiąt tysięcy złotych 00/100.</w:t>
            </w:r>
          </w:p>
          <w:p w14:paraId="044BFD82" w14:textId="77777777" w:rsidR="00782F2F" w:rsidRPr="003633E6" w:rsidRDefault="00782F2F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Stanowisko (wyjaśnienie) Zamawiającego:</w:t>
            </w:r>
          </w:p>
          <w:p w14:paraId="198164F6" w14:textId="4C37DE40" w:rsidR="00782F2F" w:rsidRPr="003633E6" w:rsidRDefault="00782F2F" w:rsidP="003633E6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Zamawiający koryguje w projekcie umowy zapis na słownie: pięćdziesiąt tysięcy złotych 00/100.</w:t>
            </w:r>
          </w:p>
          <w:p w14:paraId="3EBB21B6" w14:textId="77777777" w:rsidR="003633E6" w:rsidRPr="003633E6" w:rsidRDefault="003633E6" w:rsidP="003633E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</w:p>
          <w:p w14:paraId="1D913DD0" w14:textId="79E0C38E" w:rsidR="00137B3C" w:rsidRPr="003633E6" w:rsidRDefault="001540CF" w:rsidP="003633E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 xml:space="preserve">Pytanie nr 7 </w:t>
            </w:r>
          </w:p>
          <w:p w14:paraId="29D03B81" w14:textId="71BC2D21" w:rsidR="001540CF" w:rsidRPr="003633E6" w:rsidRDefault="001540CF" w:rsidP="003633E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</w:rPr>
            </w:pPr>
            <w:r w:rsidRPr="003633E6">
              <w:rPr>
                <w:rFonts w:ascii="Arial" w:hAnsi="Arial" w:cs="Arial"/>
              </w:rPr>
              <w:t>Zgodnie z zapisem zawartym ust. 9.2.2.5 SWZ Zamawiający przed wyborem najkorzystniejszej oferty wezwie Wykonawcę, którego oferta została najwyżej oceniona do złożenia w wyznaczonym terminie dokumentu potwierdzającego brak podstaw do wykluczenia:</w:t>
            </w:r>
          </w:p>
          <w:p w14:paraId="348797B6" w14:textId="77777777" w:rsidR="001540CF" w:rsidRPr="003633E6" w:rsidRDefault="001540CF" w:rsidP="003633E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</w:rPr>
            </w:pPr>
            <w:r w:rsidRPr="003633E6">
              <w:rPr>
                <w:rFonts w:ascii="Arial" w:hAnsi="Arial" w:cs="Arial"/>
              </w:rPr>
              <w:t>„Informację z Centralnego Rejestru Beneficjentów Rzeczywistych”</w:t>
            </w:r>
          </w:p>
          <w:p w14:paraId="50D3DE68" w14:textId="77777777" w:rsidR="001540CF" w:rsidRPr="003633E6" w:rsidRDefault="001540CF" w:rsidP="003633E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</w:rPr>
            </w:pPr>
            <w:r w:rsidRPr="003633E6">
              <w:rPr>
                <w:rFonts w:ascii="Arial" w:hAnsi="Arial" w:cs="Arial"/>
              </w:rPr>
              <w:t xml:space="preserve">Tego rodzaju dokument potwierdza brak podstaw wykluczenia w zakresie art. 108 ust. 2 ustawy </w:t>
            </w:r>
            <w:proofErr w:type="spellStart"/>
            <w:r w:rsidRPr="003633E6">
              <w:rPr>
                <w:rFonts w:ascii="Arial" w:hAnsi="Arial" w:cs="Arial"/>
              </w:rPr>
              <w:t>Pzp</w:t>
            </w:r>
            <w:proofErr w:type="spellEnd"/>
            <w:r w:rsidRPr="003633E6">
              <w:rPr>
                <w:rFonts w:ascii="Arial" w:hAnsi="Arial" w:cs="Arial"/>
              </w:rPr>
              <w:t xml:space="preserve">. </w:t>
            </w:r>
          </w:p>
          <w:p w14:paraId="6B082BF2" w14:textId="77777777" w:rsidR="001540CF" w:rsidRPr="003633E6" w:rsidRDefault="001540CF" w:rsidP="003633E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</w:rPr>
            </w:pPr>
            <w:r w:rsidRPr="003633E6">
              <w:rPr>
                <w:rFonts w:ascii="Arial" w:hAnsi="Arial" w:cs="Arial"/>
              </w:rPr>
              <w:t xml:space="preserve">Art. 108 ust. 2 ustawy </w:t>
            </w:r>
            <w:proofErr w:type="spellStart"/>
            <w:r w:rsidRPr="003633E6">
              <w:rPr>
                <w:rFonts w:ascii="Arial" w:hAnsi="Arial" w:cs="Arial"/>
              </w:rPr>
              <w:t>Pzp</w:t>
            </w:r>
            <w:proofErr w:type="spellEnd"/>
            <w:r w:rsidRPr="003633E6">
              <w:rPr>
                <w:rFonts w:ascii="Arial" w:hAnsi="Arial" w:cs="Arial"/>
              </w:rPr>
              <w:t xml:space="preserve"> dotyczy zamówień o wartości równej lub przekraczającej wyrażoną w złotych równowartość kwoty dla robót budowlanych - 20 000 000 euro, a dla dostaw lub usług – 10 000 000 </w:t>
            </w:r>
            <w:r w:rsidRPr="003633E6">
              <w:rPr>
                <w:rFonts w:ascii="Arial" w:hAnsi="Arial" w:cs="Arial"/>
              </w:rPr>
              <w:lastRenderedPageBreak/>
              <w:t>euro. Nie dotyczy zatem przedmiotowego postepowania.</w:t>
            </w:r>
          </w:p>
          <w:p w14:paraId="74460E8A" w14:textId="338ADFE5" w:rsidR="001540CF" w:rsidRPr="003633E6" w:rsidRDefault="001540CF" w:rsidP="003633E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</w:rPr>
            </w:pPr>
            <w:r w:rsidRPr="003633E6">
              <w:rPr>
                <w:rFonts w:ascii="Arial" w:hAnsi="Arial" w:cs="Arial"/>
              </w:rPr>
              <w:t>Prosimy o usunięcie tego dokumentu z wykazu środków dowodowych.</w:t>
            </w:r>
          </w:p>
          <w:p w14:paraId="437DD695" w14:textId="77777777" w:rsidR="001540CF" w:rsidRPr="003633E6" w:rsidRDefault="001540CF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Stanowisko (wyjaśnienie) Zamawiającego:</w:t>
            </w:r>
          </w:p>
          <w:p w14:paraId="0E91180D" w14:textId="53E99C61" w:rsidR="001540CF" w:rsidRPr="003633E6" w:rsidRDefault="001540CF" w:rsidP="003633E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Zamawiający wyjaśnia, że przesłank</w:t>
            </w:r>
            <w:r w:rsidR="00AD75E2" w:rsidRPr="003633E6">
              <w:rPr>
                <w:rFonts w:ascii="Arial" w:hAnsi="Arial" w:cs="Arial"/>
                <w:b/>
                <w:bCs/>
              </w:rPr>
              <w:t>i</w:t>
            </w:r>
            <w:r w:rsidRPr="003633E6">
              <w:rPr>
                <w:rFonts w:ascii="Arial" w:hAnsi="Arial" w:cs="Arial"/>
                <w:b/>
                <w:bCs/>
              </w:rPr>
              <w:t>, o których mowa w art. 7 ustawy z dnia 13 kwietnia 2022 r. – o szczególnych</w:t>
            </w:r>
            <w:r w:rsidR="00AD75E2" w:rsidRPr="003633E6">
              <w:rPr>
                <w:rFonts w:ascii="Arial" w:hAnsi="Arial" w:cs="Arial"/>
                <w:b/>
                <w:bCs/>
              </w:rPr>
              <w:t xml:space="preserve"> </w:t>
            </w:r>
            <w:r w:rsidRPr="003633E6">
              <w:rPr>
                <w:rFonts w:ascii="Arial" w:hAnsi="Arial" w:cs="Arial"/>
                <w:b/>
                <w:bCs/>
              </w:rPr>
              <w:t>rozwiązaniach w zakresie przeciwdziałania wspieraniu agresji na Ukrainę oraz służących</w:t>
            </w:r>
            <w:r w:rsidR="00AD75E2" w:rsidRPr="003633E6">
              <w:rPr>
                <w:rFonts w:ascii="Arial" w:hAnsi="Arial" w:cs="Arial"/>
                <w:b/>
                <w:bCs/>
              </w:rPr>
              <w:t xml:space="preserve"> </w:t>
            </w:r>
            <w:r w:rsidRPr="003633E6">
              <w:rPr>
                <w:rFonts w:ascii="Arial" w:hAnsi="Arial" w:cs="Arial"/>
                <w:b/>
                <w:bCs/>
              </w:rPr>
              <w:t>ochronie bezpieczeństwa narodowego</w:t>
            </w:r>
            <w:r w:rsidR="00AD75E2" w:rsidRPr="003633E6">
              <w:rPr>
                <w:rFonts w:ascii="Arial" w:hAnsi="Arial" w:cs="Arial"/>
                <w:b/>
                <w:bCs/>
              </w:rPr>
              <w:t xml:space="preserve"> (w tym art. 108 ust. 2 ustawy </w:t>
            </w:r>
            <w:proofErr w:type="spellStart"/>
            <w:r w:rsidR="00AD75E2" w:rsidRPr="003633E6">
              <w:rPr>
                <w:rFonts w:ascii="Arial" w:hAnsi="Arial" w:cs="Arial"/>
                <w:b/>
                <w:bCs/>
              </w:rPr>
              <w:t>Pzp</w:t>
            </w:r>
            <w:proofErr w:type="spellEnd"/>
            <w:r w:rsidR="00AD75E2" w:rsidRPr="003633E6">
              <w:rPr>
                <w:rFonts w:ascii="Arial" w:hAnsi="Arial" w:cs="Arial"/>
                <w:b/>
                <w:bCs/>
              </w:rPr>
              <w:t xml:space="preserve">) </w:t>
            </w:r>
            <w:r w:rsidRPr="003633E6">
              <w:rPr>
                <w:rFonts w:ascii="Arial" w:hAnsi="Arial" w:cs="Arial"/>
                <w:b/>
                <w:bCs/>
              </w:rPr>
              <w:t>stanowią samoistne, obligatoryjne i dodatkowe</w:t>
            </w:r>
            <w:r w:rsidR="00AD75E2" w:rsidRPr="003633E6">
              <w:rPr>
                <w:rFonts w:ascii="Arial" w:hAnsi="Arial" w:cs="Arial"/>
                <w:b/>
                <w:bCs/>
              </w:rPr>
              <w:t xml:space="preserve"> </w:t>
            </w:r>
            <w:r w:rsidRPr="003633E6">
              <w:rPr>
                <w:rFonts w:ascii="Arial" w:hAnsi="Arial" w:cs="Arial"/>
                <w:b/>
                <w:bCs/>
              </w:rPr>
              <w:t xml:space="preserve">w stosunku do przesłanek, o których mowa w art. 108 ustawy </w:t>
            </w:r>
            <w:proofErr w:type="spellStart"/>
            <w:r w:rsidRPr="003633E6">
              <w:rPr>
                <w:rFonts w:ascii="Arial" w:hAnsi="Arial" w:cs="Arial"/>
                <w:b/>
                <w:bCs/>
              </w:rPr>
              <w:t>Pzp</w:t>
            </w:r>
            <w:proofErr w:type="spellEnd"/>
            <w:r w:rsidRPr="003633E6">
              <w:rPr>
                <w:rFonts w:ascii="Arial" w:hAnsi="Arial" w:cs="Arial"/>
                <w:b/>
                <w:bCs/>
              </w:rPr>
              <w:t>, postawy wykluczenia</w:t>
            </w:r>
            <w:r w:rsidR="00AD75E2" w:rsidRPr="003633E6">
              <w:rPr>
                <w:rFonts w:ascii="Arial" w:hAnsi="Arial" w:cs="Arial"/>
                <w:b/>
                <w:bCs/>
              </w:rPr>
              <w:t xml:space="preserve"> </w:t>
            </w:r>
            <w:r w:rsidRPr="003633E6">
              <w:rPr>
                <w:rFonts w:ascii="Arial" w:hAnsi="Arial" w:cs="Arial"/>
                <w:b/>
                <w:bCs/>
              </w:rPr>
              <w:t xml:space="preserve">wykonawców z udziału w postępowaniach o udzielenie zamówienia publicznego. W konsekwencji </w:t>
            </w:r>
            <w:r w:rsidR="00AD75E2" w:rsidRPr="003633E6">
              <w:rPr>
                <w:rFonts w:ascii="Arial" w:hAnsi="Arial" w:cs="Arial"/>
                <w:b/>
                <w:bCs/>
              </w:rPr>
              <w:t>są</w:t>
            </w:r>
            <w:r w:rsidRPr="003633E6">
              <w:rPr>
                <w:rFonts w:ascii="Arial" w:hAnsi="Arial" w:cs="Arial"/>
                <w:b/>
                <w:bCs/>
              </w:rPr>
              <w:t xml:space="preserve"> one weryfikowane przez zamawiających w każdym</w:t>
            </w:r>
            <w:r w:rsidR="00AD75E2" w:rsidRPr="003633E6">
              <w:rPr>
                <w:rFonts w:ascii="Arial" w:hAnsi="Arial" w:cs="Arial"/>
                <w:b/>
                <w:bCs/>
              </w:rPr>
              <w:t xml:space="preserve"> </w:t>
            </w:r>
            <w:r w:rsidRPr="003633E6">
              <w:rPr>
                <w:rFonts w:ascii="Arial" w:hAnsi="Arial" w:cs="Arial"/>
                <w:b/>
                <w:bCs/>
              </w:rPr>
              <w:t>postępowaniu o udzielenie zamówienia publicznego lub konkursie niezależnie od ich wartości.</w:t>
            </w:r>
          </w:p>
          <w:p w14:paraId="2CAE02F5" w14:textId="451B61C1" w:rsidR="009925A1" w:rsidRPr="003633E6" w:rsidRDefault="00AD75E2" w:rsidP="003633E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 xml:space="preserve">Pytanie nr 8 </w:t>
            </w:r>
          </w:p>
          <w:p w14:paraId="5CFC47F0" w14:textId="2C09182A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633E6">
              <w:rPr>
                <w:rFonts w:ascii="Arial" w:hAnsi="Arial" w:cs="Arial"/>
              </w:rPr>
              <w:t xml:space="preserve">Zamawiający w SWZ - Opisie przedmiotu zamówienia dla Części 1 wskazał następujące kody odpadów oraz ich masę jakie zamierza przekazać do unieszkodliwienia tj.: 180103, 180102, 180101, 180104, 180182, natomiast w załączniku nr 1 do SWZ Opis przedmiotu zamówienia Zamawiający wskazuje odpady: 180101, 180102, 180103, 180104, 180106, 180109, 180182, 168001. Proszę o podanie szacowanej masy kg dla kodów: 180106, 180109, 168001. </w:t>
            </w:r>
          </w:p>
          <w:p w14:paraId="13BBE0E6" w14:textId="29AF9213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</w:p>
          <w:p w14:paraId="5E26B0B9" w14:textId="2D0C210E" w:rsidR="009925A1" w:rsidRPr="003633E6" w:rsidRDefault="009925A1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Stanowisko (wyjaśnienie) Zamawiającego:</w:t>
            </w:r>
          </w:p>
          <w:p w14:paraId="455CF3F9" w14:textId="548C7EF4" w:rsidR="00050DD7" w:rsidRPr="003633E6" w:rsidRDefault="00050DD7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 xml:space="preserve">Zamawiający </w:t>
            </w:r>
            <w:r w:rsidR="00B00CC9" w:rsidRPr="003633E6">
              <w:rPr>
                <w:rFonts w:ascii="Arial" w:hAnsi="Arial" w:cs="Arial"/>
                <w:b/>
                <w:bCs/>
              </w:rPr>
              <w:t xml:space="preserve">dopisuje do opisu w grupie 1 </w:t>
            </w:r>
            <w:r w:rsidRPr="003633E6">
              <w:rPr>
                <w:rFonts w:ascii="Arial" w:hAnsi="Arial" w:cs="Arial"/>
                <w:b/>
                <w:bCs/>
              </w:rPr>
              <w:t xml:space="preserve"> szacowane </w:t>
            </w:r>
            <w:r w:rsidR="00B00CC9" w:rsidRPr="003633E6">
              <w:rPr>
                <w:rFonts w:ascii="Arial" w:hAnsi="Arial" w:cs="Arial"/>
                <w:b/>
                <w:bCs/>
              </w:rPr>
              <w:t>wartości:</w:t>
            </w:r>
          </w:p>
          <w:p w14:paraId="3152B21E" w14:textId="30F6F127" w:rsidR="00B00CC9" w:rsidRPr="003633E6" w:rsidRDefault="00B00CC9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(…) „f) szacunkowa masa odpadów grupy 180106, wynosi ok. 50 kg rocznie,</w:t>
            </w:r>
          </w:p>
          <w:p w14:paraId="4C87F793" w14:textId="77777777" w:rsidR="00B00CC9" w:rsidRPr="003633E6" w:rsidRDefault="00B00CC9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g) szacunkowa masa odpadów grupy 180109, wynosi ok. 50 kg rocznie,</w:t>
            </w:r>
          </w:p>
          <w:p w14:paraId="78586608" w14:textId="2717FB67" w:rsidR="00B00CC9" w:rsidRPr="003633E6" w:rsidRDefault="00B00CC9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h) szacunkowa masa odpadów grupy 168001.wynosi ok. 5 kg rocznie.”</w:t>
            </w:r>
          </w:p>
          <w:p w14:paraId="78D6A5D0" w14:textId="77777777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560B5F3" w14:textId="7BF61CB0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633E6">
              <w:rPr>
                <w:rFonts w:ascii="Arial" w:hAnsi="Arial" w:cs="Arial"/>
                <w:b/>
                <w:bCs/>
              </w:rPr>
              <w:t xml:space="preserve">Pytanie nr 9: </w:t>
            </w:r>
          </w:p>
          <w:p w14:paraId="7A311D77" w14:textId="77777777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633E6">
              <w:rPr>
                <w:rFonts w:ascii="Arial" w:hAnsi="Arial" w:cs="Arial"/>
                <w:b/>
                <w:bCs/>
              </w:rPr>
              <w:t xml:space="preserve">Zamawiający dla Części 1 w Zał. Nr 1 do SWZ Opis przedmiotu zamówienia pkt 1, wskazuje: </w:t>
            </w:r>
          </w:p>
          <w:p w14:paraId="56F41FFE" w14:textId="633A7636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633E6">
              <w:rPr>
                <w:rFonts w:ascii="Arial" w:hAnsi="Arial" w:cs="Arial"/>
              </w:rPr>
              <w:t xml:space="preserve">Odbiór odpadów medycznych odbywał się będzie z miejsca ich składowania (to jest z terenu Szpitala) trzy razy w tygodniu tj. w poniedziałek, środę i piątek, w godzinach od 6.00 – 7.00. </w:t>
            </w:r>
          </w:p>
          <w:p w14:paraId="5DDF25F8" w14:textId="77777777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633E6">
              <w:rPr>
                <w:rFonts w:ascii="Arial" w:hAnsi="Arial" w:cs="Arial"/>
              </w:rPr>
              <w:t xml:space="preserve">Zwracamy się z prośbą o wydłużenie godzin odbioru do 6,00-11,00. </w:t>
            </w:r>
          </w:p>
          <w:p w14:paraId="54C076F4" w14:textId="5AD836AB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633E6">
              <w:rPr>
                <w:rFonts w:ascii="Arial" w:hAnsi="Arial" w:cs="Arial"/>
              </w:rPr>
              <w:t xml:space="preserve">Dłuższy przedział godzinowy pozwoli wykonawcy na prawidłowe wykonanie umowy w przypadku wystąpienia ewentualnych sytuacji losowych, na które nie ma wpływu tj. zdarzenie drogowe czy awaria samochodu). </w:t>
            </w:r>
          </w:p>
          <w:p w14:paraId="3EAC4695" w14:textId="73F0BCF3" w:rsidR="009925A1" w:rsidRPr="003633E6" w:rsidRDefault="009925A1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Stanowisko (wyjaśnienie) Zamawiającego:</w:t>
            </w:r>
            <w:r w:rsidR="000D5D31" w:rsidRPr="003633E6">
              <w:rPr>
                <w:rFonts w:ascii="Arial" w:hAnsi="Arial" w:cs="Arial"/>
                <w:b/>
                <w:bCs/>
              </w:rPr>
              <w:t xml:space="preserve"> Zamawiający nie wyraża zgody.</w:t>
            </w:r>
          </w:p>
          <w:p w14:paraId="76A06300" w14:textId="77777777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633E6">
              <w:rPr>
                <w:rFonts w:ascii="Arial" w:hAnsi="Arial" w:cs="Arial"/>
              </w:rPr>
              <w:t xml:space="preserve">Oraz </w:t>
            </w:r>
          </w:p>
          <w:p w14:paraId="0202FA94" w14:textId="4D4AD9C4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633E6">
              <w:rPr>
                <w:rFonts w:ascii="Arial" w:hAnsi="Arial" w:cs="Arial"/>
              </w:rPr>
              <w:t xml:space="preserve">Czy Zamawiający wyrazi zgodę na odbiór 5 x w tygodniu tj. poniedziałek, wtorek, środa, czwartek, piątek? </w:t>
            </w:r>
          </w:p>
          <w:p w14:paraId="196F6FAB" w14:textId="774628B1" w:rsidR="009925A1" w:rsidRPr="0074478C" w:rsidRDefault="009925A1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74478C">
              <w:rPr>
                <w:rFonts w:ascii="Arial" w:hAnsi="Arial" w:cs="Arial"/>
                <w:b/>
                <w:bCs/>
              </w:rPr>
              <w:t>Stanowisko (wyjaśnienie) Zamawiającego:</w:t>
            </w:r>
            <w:r w:rsidR="000D5D31" w:rsidRPr="0074478C">
              <w:rPr>
                <w:rFonts w:ascii="Arial" w:hAnsi="Arial" w:cs="Arial"/>
                <w:b/>
                <w:bCs/>
              </w:rPr>
              <w:t xml:space="preserve"> odbiór min. 3 razy, Zamawiający dopuszcza </w:t>
            </w:r>
            <w:r w:rsidR="0074478C" w:rsidRPr="0074478C">
              <w:rPr>
                <w:rFonts w:ascii="Arial" w:hAnsi="Arial" w:cs="Arial"/>
                <w:b/>
                <w:bCs/>
              </w:rPr>
              <w:t>częstotliwość odbierania i wywozu odpadów - do pięciu razy w tygodniu w dni robocze - z miejsc ich magazynowania.</w:t>
            </w:r>
          </w:p>
          <w:p w14:paraId="4B911F6D" w14:textId="77777777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4753B1BE" w14:textId="7F0A6048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633E6">
              <w:rPr>
                <w:rFonts w:ascii="Arial" w:hAnsi="Arial" w:cs="Arial"/>
                <w:b/>
                <w:bCs/>
              </w:rPr>
              <w:t xml:space="preserve">Pytanie nr 10: </w:t>
            </w:r>
          </w:p>
          <w:p w14:paraId="70D6A5C8" w14:textId="77777777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633E6">
              <w:rPr>
                <w:rFonts w:ascii="Arial" w:hAnsi="Arial" w:cs="Arial"/>
              </w:rPr>
              <w:t xml:space="preserve">Zamawiający w zakresie Części 1 wymaga od Wykonawcy </w:t>
            </w:r>
          </w:p>
          <w:p w14:paraId="75A2DFBE" w14:textId="77777777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633E6">
              <w:rPr>
                <w:rFonts w:ascii="Arial" w:hAnsi="Arial" w:cs="Arial"/>
              </w:rPr>
              <w:t xml:space="preserve">Kontenery o pojemności max. 1,1 m 3 ,muszą posiadać następujące cechy użytkowe: </w:t>
            </w:r>
          </w:p>
          <w:p w14:paraId="046E600F" w14:textId="77777777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633E6">
              <w:rPr>
                <w:rFonts w:ascii="Arial" w:hAnsi="Arial" w:cs="Arial"/>
              </w:rPr>
              <w:t xml:space="preserve">a) bezpieczne zamknięcie pojemnika w sposób uniemożliwiający otwarcie kontenera przez osoby nieupoważnione , </w:t>
            </w:r>
          </w:p>
          <w:p w14:paraId="1967BF72" w14:textId="6F2D8FE3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633E6">
              <w:rPr>
                <w:rFonts w:ascii="Arial" w:hAnsi="Arial" w:cs="Arial"/>
              </w:rPr>
              <w:t xml:space="preserve">Proszę o doprecyzowanie czy wymagane kontenery mają posiadać zamek i mają być zamykane na kluczyk? </w:t>
            </w:r>
          </w:p>
          <w:p w14:paraId="41F5EF47" w14:textId="39F1AAFF" w:rsidR="000D5D31" w:rsidRPr="003633E6" w:rsidRDefault="000D5D3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Stanowisko (wyjaśnienie) Zamawiającego:</w:t>
            </w:r>
            <w:r w:rsidR="00DE13DC" w:rsidRPr="003633E6">
              <w:rPr>
                <w:rFonts w:ascii="Arial" w:hAnsi="Arial" w:cs="Arial"/>
                <w:b/>
                <w:bCs/>
              </w:rPr>
              <w:t xml:space="preserve"> nie.</w:t>
            </w:r>
          </w:p>
          <w:p w14:paraId="1EC9BDCB" w14:textId="4C1CAB7B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Czy Zamawiający będzie magazynował odpady medyczne w w/w kontenerach w pomieszczeniu zamkniętym?</w:t>
            </w:r>
          </w:p>
          <w:p w14:paraId="1EE62F36" w14:textId="08A15C90" w:rsidR="009925A1" w:rsidRPr="003633E6" w:rsidRDefault="009925A1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Stanowisko (wyjaśnienie) Zamawiającego:</w:t>
            </w:r>
            <w:r w:rsidR="00DE13DC" w:rsidRPr="003633E6">
              <w:rPr>
                <w:rFonts w:ascii="Arial" w:hAnsi="Arial" w:cs="Arial"/>
                <w:b/>
                <w:bCs/>
              </w:rPr>
              <w:t xml:space="preserve"> tak. </w:t>
            </w:r>
          </w:p>
          <w:p w14:paraId="51033EC8" w14:textId="77777777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</w:p>
          <w:p w14:paraId="048C4E89" w14:textId="563B4EE2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633E6">
              <w:rPr>
                <w:rFonts w:ascii="Arial" w:hAnsi="Arial" w:cs="Arial"/>
                <w:b/>
                <w:bCs/>
              </w:rPr>
              <w:t xml:space="preserve">Pytanie nr 11: </w:t>
            </w:r>
          </w:p>
          <w:p w14:paraId="15AD8303" w14:textId="77777777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3633E6">
              <w:rPr>
                <w:rFonts w:ascii="Arial" w:hAnsi="Arial" w:cs="Arial"/>
                <w:color w:val="000009"/>
              </w:rPr>
              <w:t xml:space="preserve">Prosimy o udzielenie informacji czy istnieje możliwość dojazdu i odbioru odpadów medycznych samochodem ciężarowym o ładowności </w:t>
            </w:r>
            <w:r w:rsidRPr="003633E6">
              <w:rPr>
                <w:rFonts w:ascii="Arial" w:hAnsi="Arial" w:cs="Arial"/>
                <w:b/>
                <w:bCs/>
                <w:color w:val="000009"/>
              </w:rPr>
              <w:t>powyżej 3,5T</w:t>
            </w:r>
            <w:r w:rsidRPr="003633E6">
              <w:rPr>
                <w:rFonts w:ascii="Arial" w:hAnsi="Arial" w:cs="Arial"/>
                <w:color w:val="000009"/>
              </w:rPr>
              <w:t xml:space="preserve">? </w:t>
            </w:r>
          </w:p>
          <w:p w14:paraId="3C87C822" w14:textId="3C4E0FAA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9"/>
              </w:rPr>
            </w:pPr>
            <w:r w:rsidRPr="003633E6">
              <w:rPr>
                <w:rFonts w:ascii="Arial" w:hAnsi="Arial" w:cs="Arial"/>
                <w:color w:val="000009"/>
              </w:rPr>
              <w:t xml:space="preserve">Jeżeli nie, to proszę o wskazanie, gdzie występują ograniczenia. </w:t>
            </w:r>
          </w:p>
          <w:p w14:paraId="19BBC540" w14:textId="538AEF95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9"/>
              </w:rPr>
            </w:pPr>
          </w:p>
          <w:p w14:paraId="6F068657" w14:textId="66FBD811" w:rsidR="009925A1" w:rsidRPr="003633E6" w:rsidRDefault="009925A1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Stanowisko (wyjaśnienie) Zamawiającego:</w:t>
            </w:r>
            <w:r w:rsidR="00DE13DC" w:rsidRPr="003633E6">
              <w:rPr>
                <w:rFonts w:ascii="Arial" w:hAnsi="Arial" w:cs="Arial"/>
                <w:b/>
                <w:bCs/>
              </w:rPr>
              <w:t xml:space="preserve"> tak.</w:t>
            </w:r>
            <w:r w:rsidR="00C506D4" w:rsidRPr="003633E6">
              <w:rPr>
                <w:rFonts w:ascii="Arial" w:hAnsi="Arial" w:cs="Arial"/>
                <w:b/>
                <w:bCs/>
              </w:rPr>
              <w:t xml:space="preserve"> Dodatkowo ze względu na logistykę dojazdu samochód powinien posiadać następujące parametry: samochód ciężarowy typu skrzynia o długości max do 8 m i ładowność w przedziale 3-10 T.</w:t>
            </w:r>
          </w:p>
          <w:p w14:paraId="1415FDF9" w14:textId="2ABD00F1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9"/>
              </w:rPr>
            </w:pPr>
          </w:p>
          <w:p w14:paraId="4015831D" w14:textId="3069985A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3633E6">
              <w:rPr>
                <w:rFonts w:ascii="Arial" w:hAnsi="Arial" w:cs="Arial"/>
                <w:b/>
                <w:bCs/>
                <w:color w:val="000000"/>
              </w:rPr>
              <w:t xml:space="preserve">Pytanie nr 12: </w:t>
            </w:r>
          </w:p>
          <w:p w14:paraId="1453C34F" w14:textId="77777777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3633E6">
              <w:rPr>
                <w:rFonts w:ascii="Arial" w:hAnsi="Arial" w:cs="Arial"/>
                <w:b/>
                <w:bCs/>
                <w:color w:val="000000"/>
              </w:rPr>
              <w:t xml:space="preserve">Prosimy o dodanie zapisu do Projektu Umowy: </w:t>
            </w:r>
          </w:p>
          <w:p w14:paraId="6C786405" w14:textId="5E0684A4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3633E6">
              <w:rPr>
                <w:rFonts w:ascii="Arial" w:hAnsi="Arial" w:cs="Arial"/>
                <w:color w:val="000000"/>
              </w:rPr>
              <w:t xml:space="preserve">Zamawiający zagwarantuje Wykonawcy realizującemu odbiór odpadów medycznych bezpłatny wjazd na teren szpitala oraz podjazd pod miejsce magazynowania odpadów. W razie konieczności Zamawiający zobowiązuje się również do wydania bezpłatnie karty wjazdowej/ przepustki na czas obowiązywania umowy. </w:t>
            </w:r>
          </w:p>
          <w:p w14:paraId="3074D38D" w14:textId="28E11277" w:rsidR="009925A1" w:rsidRPr="003633E6" w:rsidRDefault="009925A1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Stanowisko (wyjaśnienie) Zamawiającego:</w:t>
            </w:r>
            <w:r w:rsidR="00DE13DC" w:rsidRPr="003633E6">
              <w:rPr>
                <w:rFonts w:ascii="Arial" w:hAnsi="Arial" w:cs="Arial"/>
                <w:b/>
                <w:bCs/>
              </w:rPr>
              <w:t xml:space="preserve"> Zamawiający zapewnia bezpłatny wjazd na teren szpitala.</w:t>
            </w:r>
          </w:p>
          <w:p w14:paraId="062765B0" w14:textId="77777777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</w:p>
          <w:p w14:paraId="61A2081A" w14:textId="777D2AA0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3633E6">
              <w:rPr>
                <w:rFonts w:ascii="Arial" w:hAnsi="Arial" w:cs="Arial"/>
                <w:b/>
                <w:bCs/>
                <w:color w:val="000000"/>
              </w:rPr>
              <w:t xml:space="preserve">Pytanie nr 13: </w:t>
            </w:r>
          </w:p>
          <w:p w14:paraId="201DCA0E" w14:textId="77777777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3633E6">
              <w:rPr>
                <w:rFonts w:ascii="Arial" w:hAnsi="Arial" w:cs="Arial"/>
                <w:color w:val="000000"/>
              </w:rPr>
              <w:t xml:space="preserve">W celu spełnienia warunków udziału w postępowaniu dot. zdolności technicznych lub zawodowych, Zamawiający wymaga w zakresie Pakietu nr 1: </w:t>
            </w:r>
          </w:p>
          <w:p w14:paraId="31DD312F" w14:textId="77777777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3633E6">
              <w:rPr>
                <w:rFonts w:ascii="Arial" w:hAnsi="Arial" w:cs="Arial"/>
                <w:b/>
                <w:bCs/>
                <w:color w:val="000000"/>
              </w:rPr>
              <w:t xml:space="preserve">Zdolność techniczna lub zawodowa </w:t>
            </w:r>
          </w:p>
          <w:p w14:paraId="0DB4B776" w14:textId="77777777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3633E6">
              <w:rPr>
                <w:rFonts w:ascii="Arial" w:hAnsi="Arial" w:cs="Arial"/>
                <w:color w:val="000000"/>
              </w:rPr>
              <w:t xml:space="preserve">Dotyczy tylko części 1: </w:t>
            </w:r>
          </w:p>
          <w:p w14:paraId="68EEE61B" w14:textId="77777777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3633E6">
              <w:rPr>
                <w:rFonts w:ascii="Arial" w:hAnsi="Arial" w:cs="Arial"/>
                <w:color w:val="000000"/>
              </w:rPr>
      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</w:t>
            </w:r>
          </w:p>
          <w:p w14:paraId="2FFE9B83" w14:textId="77777777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3633E6">
              <w:rPr>
                <w:rFonts w:ascii="Arial" w:hAnsi="Arial" w:cs="Arial"/>
                <w:color w:val="000000"/>
              </w:rPr>
              <w:t xml:space="preserve">Wykonawca spełni warunek jeśli wykaże, że wykonał co najmniej dwie usługi transportu i unieszkodliwiania odpadów medycznych, świadczone przez okres co najmniej jednego roku, o wartości nie mniejszej niż 800.000,00 zł brutto każda. </w:t>
            </w:r>
          </w:p>
          <w:p w14:paraId="55A0B42D" w14:textId="77777777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3633E6">
              <w:rPr>
                <w:rFonts w:ascii="Arial" w:hAnsi="Arial" w:cs="Arial"/>
                <w:b/>
                <w:bCs/>
                <w:color w:val="000000"/>
              </w:rPr>
              <w:t xml:space="preserve">Wnosimy o przyjęcie modyfikacji na: </w:t>
            </w:r>
          </w:p>
          <w:p w14:paraId="112CF60C" w14:textId="77777777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3633E6">
              <w:rPr>
                <w:rFonts w:ascii="Arial" w:hAnsi="Arial" w:cs="Arial"/>
                <w:color w:val="000000"/>
              </w:rPr>
              <w:t xml:space="preserve">Dotyczy tylko części 1: </w:t>
            </w:r>
          </w:p>
          <w:p w14:paraId="04E7D9B8" w14:textId="77777777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3633E6">
              <w:rPr>
                <w:rFonts w:ascii="Arial" w:hAnsi="Arial" w:cs="Arial"/>
                <w:color w:val="000000"/>
              </w:rPr>
      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</w:t>
            </w:r>
          </w:p>
          <w:p w14:paraId="4D981387" w14:textId="77777777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3633E6">
              <w:rPr>
                <w:rFonts w:ascii="Arial" w:hAnsi="Arial" w:cs="Arial"/>
                <w:color w:val="000000"/>
              </w:rPr>
              <w:t xml:space="preserve">Wykonawca spełni warunek jeśli wykaże, że wykonał co najmniej dwie usługi transportu i unieszkodliwiania odpadów medycznych, świadczone przez okres co najmniej jednego roku, o wartości nie mniejszej niż 800.000,00 zł brutto każda. </w:t>
            </w:r>
          </w:p>
          <w:p w14:paraId="5E31F7E9" w14:textId="77777777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3633E6">
              <w:rPr>
                <w:rFonts w:ascii="Arial" w:hAnsi="Arial" w:cs="Arial"/>
                <w:color w:val="000000"/>
              </w:rPr>
              <w:t xml:space="preserve">„W przypadku Wykonawców wspólnie ubiegających się o zamówienie ww. dokument przedłoży każdy z Wykonawców w zakresie części zamówienia, za którą będzie odpowiedzialny.” </w:t>
            </w:r>
          </w:p>
          <w:p w14:paraId="3E0085A1" w14:textId="77777777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3633E6">
              <w:rPr>
                <w:rFonts w:ascii="Arial" w:hAnsi="Arial" w:cs="Arial"/>
                <w:color w:val="000000"/>
              </w:rPr>
              <w:t xml:space="preserve">W celu przeprowadzenia oględzin miejsca dojazdu oraz magazynu skąd będą odbierane odpady medyczne będące przedmiotem zamówienia zwracamy się z prośbą o wyznaczenie przed terminem składania ofert- terminu wizji lokalnej. </w:t>
            </w:r>
          </w:p>
          <w:p w14:paraId="5399EC42" w14:textId="35133F1D" w:rsidR="009925A1" w:rsidRPr="003633E6" w:rsidRDefault="009925A1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633E6">
              <w:rPr>
                <w:rFonts w:ascii="Arial" w:hAnsi="Arial" w:cs="Arial"/>
                <w:color w:val="000000"/>
              </w:rPr>
              <w:t>Powyższe jest niezbędne do przygotowania rzetelnej kalkulacji.</w:t>
            </w:r>
          </w:p>
          <w:p w14:paraId="18A4D6CD" w14:textId="669CE0B6" w:rsidR="001540CF" w:rsidRPr="003633E6" w:rsidRDefault="009925A1" w:rsidP="003633E6">
            <w:pPr>
              <w:spacing w:after="40" w:line="276" w:lineRule="auto"/>
              <w:ind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Stanowisko (wyjaśnienie) Zamawiającego:</w:t>
            </w:r>
            <w:r w:rsidR="00DE13DC" w:rsidRPr="003633E6">
              <w:rPr>
                <w:rFonts w:ascii="Arial" w:hAnsi="Arial" w:cs="Arial"/>
                <w:b/>
                <w:bCs/>
              </w:rPr>
              <w:t xml:space="preserve"> odpowiedź vide pytanie nr 1.</w:t>
            </w:r>
          </w:p>
          <w:p w14:paraId="57D5277B" w14:textId="77777777" w:rsidR="003633E6" w:rsidRPr="003633E6" w:rsidRDefault="003633E6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</w:p>
          <w:p w14:paraId="11B1D5B1" w14:textId="758DB13B" w:rsidR="0040226F" w:rsidRPr="003633E6" w:rsidRDefault="003D18D6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 xml:space="preserve">Ponadto  Zamawiający modyfikuje </w:t>
            </w:r>
            <w:r w:rsidR="0040226F" w:rsidRPr="003633E6">
              <w:rPr>
                <w:rFonts w:ascii="Arial" w:hAnsi="Arial" w:cs="Arial"/>
                <w:b/>
                <w:bCs/>
              </w:rPr>
              <w:t xml:space="preserve">– </w:t>
            </w:r>
          </w:p>
          <w:p w14:paraId="18E9101D" w14:textId="71E13855" w:rsidR="00137B3C" w:rsidRPr="003633E6" w:rsidRDefault="0040226F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 xml:space="preserve">pkt. 4.2 1. SWZ w zakresie opisu: Odbiór i wywóz z zagospodarowaniem odpadów o kodzie 19 08 01- </w:t>
            </w:r>
            <w:proofErr w:type="spellStart"/>
            <w:r w:rsidRPr="003633E6">
              <w:rPr>
                <w:rFonts w:ascii="Arial" w:hAnsi="Arial" w:cs="Arial"/>
                <w:b/>
                <w:bCs/>
              </w:rPr>
              <w:t>skratek</w:t>
            </w:r>
            <w:proofErr w:type="spellEnd"/>
            <w:r w:rsidRPr="003633E6">
              <w:rPr>
                <w:rFonts w:ascii="Arial" w:hAnsi="Arial" w:cs="Arial"/>
                <w:b/>
                <w:bCs/>
              </w:rPr>
              <w:t xml:space="preserve"> i odpadów o kodzie 16 08 01- magnetyczne i optyczne nośniki informacji.  </w:t>
            </w:r>
          </w:p>
          <w:p w14:paraId="112C6336" w14:textId="77777777" w:rsidR="00DE7ABE" w:rsidRPr="003633E6" w:rsidRDefault="0040226F" w:rsidP="003633E6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33E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Pkt. 7.2.2. SWZ w zakresie grupy 1: </w:t>
            </w:r>
          </w:p>
          <w:p w14:paraId="6EE6BEA5" w14:textId="77777777" w:rsidR="00DE7ABE" w:rsidRPr="003633E6" w:rsidRDefault="00DE7ABE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</w:p>
          <w:p w14:paraId="28B9D757" w14:textId="77777777" w:rsidR="00C506D4" w:rsidRPr="003633E6" w:rsidRDefault="00C506D4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Wykonawca spełni warunek jeśli wykaże, że wykonał lub wykonuje co najmniej dwie usługi odbioru, transportu i unieszkodliwiania odpadów medycznych, każda o wartości nie mniejszej niż 800 tys. zł brutto rocznie (lub w krótszym okresie czasowym).</w:t>
            </w:r>
          </w:p>
          <w:p w14:paraId="6185F0F7" w14:textId="0B4E3F93" w:rsidR="00C506D4" w:rsidRPr="003633E6" w:rsidRDefault="00C506D4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W przypadku Wykonawców wspólnie ubiegających się o udzielenie zamówienia np. Konsorcjum powyższy warunek musi spełnić przynajmniej jeden z Wykonawców ubiegających się wspólnie o udzielenie zamówienia</w:t>
            </w:r>
            <w:r w:rsidR="003633E6" w:rsidRPr="003633E6">
              <w:rPr>
                <w:rFonts w:ascii="Arial" w:hAnsi="Arial" w:cs="Arial"/>
                <w:b/>
                <w:bCs/>
              </w:rPr>
              <w:t xml:space="preserve"> </w:t>
            </w:r>
            <w:r w:rsidRPr="003633E6">
              <w:rPr>
                <w:rFonts w:ascii="Arial" w:hAnsi="Arial" w:cs="Arial"/>
                <w:b/>
                <w:bCs/>
              </w:rPr>
              <w:t>np. członek Konsorcjum.</w:t>
            </w:r>
          </w:p>
          <w:p w14:paraId="727C27A5" w14:textId="77777777" w:rsidR="00DE7ABE" w:rsidRPr="003633E6" w:rsidRDefault="00DE7ABE" w:rsidP="00363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</w:p>
          <w:p w14:paraId="03531BED" w14:textId="60E9B951" w:rsidR="0040226F" w:rsidRPr="003633E6" w:rsidRDefault="001F6108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lastRenderedPageBreak/>
              <w:t>Pkt. 9.2. 1) 1. SWZ w celu potwierdzenia spełnienia przez wykonawcę warunków udziału w postępowaniu;</w:t>
            </w:r>
          </w:p>
          <w:p w14:paraId="5384304E" w14:textId="63FFC76E" w:rsidR="0040226F" w:rsidRPr="003633E6" w:rsidRDefault="001F6108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</w:rPr>
            </w:pPr>
            <w:r w:rsidRPr="003633E6">
              <w:rPr>
                <w:rFonts w:ascii="Arial" w:hAnsi="Arial" w:cs="Arial"/>
              </w:rPr>
              <w:t xml:space="preserve">aktualne zezwolenie na prowadzenie działalności w zakresie unieszkodliwiania odpadów obejmujących przedmiot zamówienia (klasyfikacja zgodna z Rozporządzeniem Ministra Klimatu z dnia 2 stycznia 2020 r. w sprawie katalogu odpadów (Dz. U. z 2020 r. poz. 10)) </w:t>
            </w:r>
          </w:p>
          <w:p w14:paraId="064EF9CB" w14:textId="6692B601" w:rsidR="001F6108" w:rsidRPr="003633E6" w:rsidRDefault="001F6108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Pkt. 9.2. 1) 3. SWZ w celu potwierdzenia spełnienia przez wykonawcę warunków udziału w postępowaniu;</w:t>
            </w:r>
          </w:p>
          <w:p w14:paraId="68AA267C" w14:textId="77777777" w:rsidR="001F6108" w:rsidRPr="003633E6" w:rsidRDefault="001F6108" w:rsidP="003633E6">
            <w:pPr>
              <w:spacing w:line="24" w:lineRule="atLeast"/>
              <w:ind w:right="5"/>
              <w:jc w:val="both"/>
              <w:rPr>
                <w:rFonts w:ascii="Arial" w:hAnsi="Arial" w:cs="Arial"/>
              </w:rPr>
            </w:pPr>
            <w:r w:rsidRPr="003633E6">
              <w:rPr>
                <w:rFonts w:ascii="Arial" w:hAnsi="Arial" w:cs="Arial"/>
              </w:rPr>
              <w:t>dokument potwierdzający uzyskanie wpisu do rejestru, o którym mowa w Rozdziale 2 Działu IV ustawy o odpadach (wpis do rejestru BDO) w zakresie kodów odpadów objętych przedmiotem zamówienia.</w:t>
            </w:r>
          </w:p>
          <w:p w14:paraId="255D258C" w14:textId="61D1CB34" w:rsidR="001F6108" w:rsidRPr="003633E6" w:rsidRDefault="001F6108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Pkt. 15.2. SWZ – wadium powinno być wniesione do dnia</w:t>
            </w:r>
            <w:r w:rsidR="00614FAB" w:rsidRPr="003633E6">
              <w:rPr>
                <w:rFonts w:ascii="Arial" w:hAnsi="Arial" w:cs="Arial"/>
                <w:b/>
                <w:bCs/>
              </w:rPr>
              <w:t xml:space="preserve"> 2</w:t>
            </w:r>
            <w:r w:rsidR="00E87295" w:rsidRPr="003633E6">
              <w:rPr>
                <w:rFonts w:ascii="Arial" w:hAnsi="Arial" w:cs="Arial"/>
                <w:b/>
                <w:bCs/>
              </w:rPr>
              <w:t>9</w:t>
            </w:r>
            <w:r w:rsidR="00614FAB" w:rsidRPr="003633E6">
              <w:rPr>
                <w:rFonts w:ascii="Arial" w:hAnsi="Arial" w:cs="Arial"/>
                <w:b/>
                <w:bCs/>
              </w:rPr>
              <w:t xml:space="preserve">.11.2023 </w:t>
            </w:r>
            <w:r w:rsidR="00E87295" w:rsidRPr="003633E6">
              <w:rPr>
                <w:rFonts w:ascii="Arial" w:hAnsi="Arial" w:cs="Arial"/>
                <w:b/>
                <w:bCs/>
              </w:rPr>
              <w:t xml:space="preserve">r. </w:t>
            </w:r>
            <w:r w:rsidR="00614FAB" w:rsidRPr="003633E6">
              <w:rPr>
                <w:rFonts w:ascii="Arial" w:hAnsi="Arial" w:cs="Arial"/>
                <w:b/>
                <w:bCs/>
              </w:rPr>
              <w:t>do godz:10:00</w:t>
            </w:r>
          </w:p>
          <w:p w14:paraId="0D00AA6C" w14:textId="2C6BD6FF" w:rsidR="001F6108" w:rsidRPr="003633E6" w:rsidRDefault="001F6108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>Pkt. 16.1</w:t>
            </w:r>
            <w:r w:rsidR="002419F3" w:rsidRPr="003633E6">
              <w:rPr>
                <w:rFonts w:ascii="Arial" w:hAnsi="Arial" w:cs="Arial"/>
                <w:b/>
                <w:bCs/>
              </w:rPr>
              <w:t>.</w:t>
            </w:r>
            <w:r w:rsidRPr="003633E6">
              <w:rPr>
                <w:rFonts w:ascii="Arial" w:hAnsi="Arial" w:cs="Arial"/>
                <w:b/>
                <w:bCs/>
              </w:rPr>
              <w:t xml:space="preserve"> SWZ – wykonawca pozostaje związany ofert</w:t>
            </w:r>
            <w:r w:rsidR="00E87295" w:rsidRPr="003633E6">
              <w:rPr>
                <w:rFonts w:ascii="Arial" w:hAnsi="Arial" w:cs="Arial"/>
                <w:b/>
                <w:bCs/>
              </w:rPr>
              <w:t>ą</w:t>
            </w:r>
            <w:r w:rsidRPr="003633E6">
              <w:rPr>
                <w:rFonts w:ascii="Arial" w:hAnsi="Arial" w:cs="Arial"/>
                <w:b/>
                <w:bCs/>
              </w:rPr>
              <w:t xml:space="preserve"> do dnia </w:t>
            </w:r>
            <w:r w:rsidR="00E87295" w:rsidRPr="003633E6">
              <w:rPr>
                <w:rFonts w:ascii="Arial" w:hAnsi="Arial" w:cs="Arial"/>
                <w:b/>
                <w:bCs/>
              </w:rPr>
              <w:t>26.02.2024 r.</w:t>
            </w:r>
          </w:p>
          <w:p w14:paraId="6B8F727E" w14:textId="03EBEEB3" w:rsidR="00614FAB" w:rsidRPr="003633E6" w:rsidRDefault="001F6108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 xml:space="preserve">Pkt. 18.1. SWZ – ofertę wraz z załącznikami należy złożyć w terminie </w:t>
            </w:r>
            <w:r w:rsidR="00614FAB" w:rsidRPr="003633E6">
              <w:rPr>
                <w:rFonts w:ascii="Arial" w:hAnsi="Arial" w:cs="Arial"/>
                <w:b/>
                <w:bCs/>
              </w:rPr>
              <w:t>2</w:t>
            </w:r>
            <w:r w:rsidR="00E87295" w:rsidRPr="003633E6">
              <w:rPr>
                <w:rFonts w:ascii="Arial" w:hAnsi="Arial" w:cs="Arial"/>
                <w:b/>
                <w:bCs/>
              </w:rPr>
              <w:t>9</w:t>
            </w:r>
            <w:r w:rsidR="00614FAB" w:rsidRPr="003633E6">
              <w:rPr>
                <w:rFonts w:ascii="Arial" w:hAnsi="Arial" w:cs="Arial"/>
                <w:b/>
                <w:bCs/>
              </w:rPr>
              <w:t>.11.2023</w:t>
            </w:r>
            <w:r w:rsidR="00E87295" w:rsidRPr="003633E6">
              <w:rPr>
                <w:rFonts w:ascii="Arial" w:hAnsi="Arial" w:cs="Arial"/>
                <w:b/>
                <w:bCs/>
              </w:rPr>
              <w:t xml:space="preserve"> r.</w:t>
            </w:r>
            <w:r w:rsidR="00614FAB" w:rsidRPr="003633E6">
              <w:rPr>
                <w:rFonts w:ascii="Arial" w:hAnsi="Arial" w:cs="Arial"/>
                <w:b/>
                <w:bCs/>
              </w:rPr>
              <w:t xml:space="preserve"> do godz:10:30</w:t>
            </w:r>
          </w:p>
          <w:p w14:paraId="141486F0" w14:textId="7239837C" w:rsidR="00614FAB" w:rsidRPr="003633E6" w:rsidRDefault="001F6108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 xml:space="preserve">Pkt. 19.1. SWZ – termin otwarcia ofert nastąpi w dniu </w:t>
            </w:r>
            <w:r w:rsidR="00614FAB" w:rsidRPr="003633E6">
              <w:rPr>
                <w:rFonts w:ascii="Arial" w:hAnsi="Arial" w:cs="Arial"/>
                <w:b/>
                <w:bCs/>
              </w:rPr>
              <w:t>2</w:t>
            </w:r>
            <w:r w:rsidR="00E87295" w:rsidRPr="003633E6">
              <w:rPr>
                <w:rFonts w:ascii="Arial" w:hAnsi="Arial" w:cs="Arial"/>
                <w:b/>
                <w:bCs/>
              </w:rPr>
              <w:t>9</w:t>
            </w:r>
            <w:r w:rsidR="00614FAB" w:rsidRPr="003633E6">
              <w:rPr>
                <w:rFonts w:ascii="Arial" w:hAnsi="Arial" w:cs="Arial"/>
                <w:b/>
                <w:bCs/>
              </w:rPr>
              <w:t>.11.2023</w:t>
            </w:r>
            <w:r w:rsidR="00E87295" w:rsidRPr="003633E6">
              <w:rPr>
                <w:rFonts w:ascii="Arial" w:hAnsi="Arial" w:cs="Arial"/>
                <w:b/>
                <w:bCs/>
              </w:rPr>
              <w:t xml:space="preserve"> r.</w:t>
            </w:r>
            <w:r w:rsidR="00614FAB" w:rsidRPr="003633E6">
              <w:rPr>
                <w:rFonts w:ascii="Arial" w:hAnsi="Arial" w:cs="Arial"/>
                <w:b/>
                <w:bCs/>
              </w:rPr>
              <w:t xml:space="preserve"> do godz:10:00</w:t>
            </w:r>
          </w:p>
          <w:p w14:paraId="153F676C" w14:textId="738EB9B7" w:rsidR="001F6108" w:rsidRPr="003633E6" w:rsidRDefault="001F6108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3633E6">
              <w:rPr>
                <w:rFonts w:ascii="Arial" w:hAnsi="Arial" w:cs="Arial"/>
                <w:b/>
                <w:bCs/>
              </w:rPr>
              <w:t xml:space="preserve">Pkt. 21.1. SWZ </w:t>
            </w:r>
            <w:r w:rsidR="002419F3" w:rsidRPr="003633E6">
              <w:rPr>
                <w:rFonts w:ascii="Arial" w:hAnsi="Arial" w:cs="Arial"/>
                <w:b/>
                <w:bCs/>
              </w:rPr>
              <w:t>–</w:t>
            </w:r>
            <w:r w:rsidRPr="003633E6">
              <w:rPr>
                <w:rFonts w:ascii="Arial" w:hAnsi="Arial" w:cs="Arial"/>
                <w:b/>
                <w:bCs/>
              </w:rPr>
              <w:t xml:space="preserve"> </w:t>
            </w:r>
            <w:r w:rsidR="002419F3" w:rsidRPr="003633E6">
              <w:rPr>
                <w:rFonts w:ascii="Arial" w:hAnsi="Arial" w:cs="Arial"/>
                <w:b/>
                <w:bCs/>
              </w:rPr>
              <w:t xml:space="preserve">ocena oferty nastąpi  z uwzględnieniem </w:t>
            </w:r>
            <w:r w:rsidR="00E87295" w:rsidRPr="003633E6">
              <w:rPr>
                <w:rFonts w:ascii="Arial" w:hAnsi="Arial" w:cs="Arial"/>
                <w:b/>
                <w:bCs/>
              </w:rPr>
              <w:t>obowiązujących przepisów prawa w tym art. 20 pkt 6 ustawy o odpadach .</w:t>
            </w:r>
          </w:p>
          <w:p w14:paraId="5AA4F5BB" w14:textId="77777777" w:rsidR="002419F3" w:rsidRPr="003633E6" w:rsidRDefault="002419F3" w:rsidP="003633E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</w:p>
          <w:p w14:paraId="308DBAA7" w14:textId="77777777" w:rsidR="001F6108" w:rsidRPr="002419F3" w:rsidRDefault="001F6108" w:rsidP="002419F3">
            <w:pPr>
              <w:spacing w:after="40" w:line="276" w:lineRule="auto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401BECA5" w14:textId="106BFBA6" w:rsidR="00137B3C" w:rsidRDefault="00137B3C" w:rsidP="00D33C2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136F55F6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31416CAD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35F2E611" w14:textId="19A1B991" w:rsidR="006D4AB3" w:rsidRPr="009003D1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F5A89" w14:textId="77777777" w:rsidR="00705D22" w:rsidRDefault="00705D22">
      <w:r>
        <w:separator/>
      </w:r>
    </w:p>
  </w:endnote>
  <w:endnote w:type="continuationSeparator" w:id="0">
    <w:p w14:paraId="375C1B6A" w14:textId="77777777" w:rsidR="00705D22" w:rsidRDefault="00705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6B6D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1197C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02857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C987470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3D90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CA825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F638EA" w14:textId="77777777" w:rsidR="006D4AB3" w:rsidRDefault="006D4AB3">
    <w:pPr>
      <w:pStyle w:val="Stopka"/>
      <w:tabs>
        <w:tab w:val="clear" w:pos="4536"/>
        <w:tab w:val="left" w:pos="6237"/>
      </w:tabs>
    </w:pPr>
  </w:p>
  <w:p w14:paraId="05F23A8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39243" w14:textId="77777777" w:rsidR="00705D22" w:rsidRDefault="00705D22">
      <w:r>
        <w:separator/>
      </w:r>
    </w:p>
  </w:footnote>
  <w:footnote w:type="continuationSeparator" w:id="0">
    <w:p w14:paraId="52FAD013" w14:textId="77777777" w:rsidR="00705D22" w:rsidRDefault="00705D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10085" w14:textId="77777777" w:rsidR="00137B3C" w:rsidRDefault="00137B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E127A" w14:textId="77777777" w:rsidR="00137B3C" w:rsidRDefault="00137B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3B644" w14:textId="77777777" w:rsidR="00137B3C" w:rsidRDefault="00137B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A933748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66974443">
    <w:abstractNumId w:val="3"/>
  </w:num>
  <w:num w:numId="2" w16cid:durableId="662241718">
    <w:abstractNumId w:val="7"/>
  </w:num>
  <w:num w:numId="3" w16cid:durableId="1325430072">
    <w:abstractNumId w:val="2"/>
  </w:num>
  <w:num w:numId="4" w16cid:durableId="915164977">
    <w:abstractNumId w:val="6"/>
  </w:num>
  <w:num w:numId="5" w16cid:durableId="1383211270">
    <w:abstractNumId w:val="0"/>
  </w:num>
  <w:num w:numId="6" w16cid:durableId="157306593">
    <w:abstractNumId w:val="1"/>
  </w:num>
  <w:num w:numId="7" w16cid:durableId="1286304290">
    <w:abstractNumId w:val="5"/>
  </w:num>
  <w:num w:numId="8" w16cid:durableId="15291062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6C9"/>
    <w:rsid w:val="00031374"/>
    <w:rsid w:val="000336C9"/>
    <w:rsid w:val="00035DEC"/>
    <w:rsid w:val="00050DD7"/>
    <w:rsid w:val="000A1097"/>
    <w:rsid w:val="000D5D31"/>
    <w:rsid w:val="000E2A8F"/>
    <w:rsid w:val="0012774F"/>
    <w:rsid w:val="00137B3C"/>
    <w:rsid w:val="00144B7A"/>
    <w:rsid w:val="001540CF"/>
    <w:rsid w:val="00180C6E"/>
    <w:rsid w:val="00195B5B"/>
    <w:rsid w:val="001F6108"/>
    <w:rsid w:val="002419F3"/>
    <w:rsid w:val="0029606A"/>
    <w:rsid w:val="002F6F50"/>
    <w:rsid w:val="003633E6"/>
    <w:rsid w:val="003D18D6"/>
    <w:rsid w:val="0040226F"/>
    <w:rsid w:val="004848F3"/>
    <w:rsid w:val="004A75F2"/>
    <w:rsid w:val="005144A9"/>
    <w:rsid w:val="00520165"/>
    <w:rsid w:val="005B1B08"/>
    <w:rsid w:val="00610F2D"/>
    <w:rsid w:val="00614FAB"/>
    <w:rsid w:val="00632C3C"/>
    <w:rsid w:val="00662BDB"/>
    <w:rsid w:val="006A5DF1"/>
    <w:rsid w:val="006B7198"/>
    <w:rsid w:val="006D4AB3"/>
    <w:rsid w:val="006F3B81"/>
    <w:rsid w:val="00705D22"/>
    <w:rsid w:val="0074478C"/>
    <w:rsid w:val="00782F2F"/>
    <w:rsid w:val="007D7198"/>
    <w:rsid w:val="00870F9F"/>
    <w:rsid w:val="008804B6"/>
    <w:rsid w:val="00883595"/>
    <w:rsid w:val="00897AB0"/>
    <w:rsid w:val="008A3553"/>
    <w:rsid w:val="009003D1"/>
    <w:rsid w:val="00947A50"/>
    <w:rsid w:val="009925A1"/>
    <w:rsid w:val="00A905AC"/>
    <w:rsid w:val="00AD75E2"/>
    <w:rsid w:val="00B00CC9"/>
    <w:rsid w:val="00B1255C"/>
    <w:rsid w:val="00B32FF9"/>
    <w:rsid w:val="00BA5F8B"/>
    <w:rsid w:val="00BA6584"/>
    <w:rsid w:val="00BE7BFD"/>
    <w:rsid w:val="00C370F2"/>
    <w:rsid w:val="00C44EEC"/>
    <w:rsid w:val="00C506D4"/>
    <w:rsid w:val="00D22FFA"/>
    <w:rsid w:val="00D257C2"/>
    <w:rsid w:val="00D8461B"/>
    <w:rsid w:val="00D85477"/>
    <w:rsid w:val="00D9049C"/>
    <w:rsid w:val="00D915F2"/>
    <w:rsid w:val="00DE13DC"/>
    <w:rsid w:val="00DE7ABE"/>
    <w:rsid w:val="00DF32E8"/>
    <w:rsid w:val="00E21B49"/>
    <w:rsid w:val="00E2789F"/>
    <w:rsid w:val="00E72428"/>
    <w:rsid w:val="00E87295"/>
    <w:rsid w:val="00EA14B3"/>
    <w:rsid w:val="00EA416E"/>
    <w:rsid w:val="00F2642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E4CEE7"/>
  <w15:chartTrackingRefBased/>
  <w15:docId w15:val="{9EB64200-BA8F-4DEB-BF61-49D3735DF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A5F8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2343</Words>
  <Characters>14063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2</cp:revision>
  <cp:lastPrinted>2001-02-10T14:28:00Z</cp:lastPrinted>
  <dcterms:created xsi:type="dcterms:W3CDTF">2023-11-16T11:07:00Z</dcterms:created>
  <dcterms:modified xsi:type="dcterms:W3CDTF">2023-11-16T11:07:00Z</dcterms:modified>
</cp:coreProperties>
</file>