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18586" w14:textId="49FBBD89" w:rsidR="00EB1359" w:rsidRPr="003261E7" w:rsidRDefault="00881AF1" w:rsidP="00EB1359">
      <w:pPr>
        <w:spacing w:after="240"/>
        <w:jc w:val="right"/>
        <w:rPr>
          <w:sz w:val="22"/>
          <w:szCs w:val="22"/>
        </w:rPr>
      </w:pPr>
      <w:r w:rsidRPr="00881AF1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1B01FB">
        <w:rPr>
          <w:sz w:val="22"/>
          <w:szCs w:val="22"/>
        </w:rPr>
        <w:t>17.11.2023r.</w:t>
      </w:r>
    </w:p>
    <w:p w14:paraId="416C4464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71887A94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1BD38032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BE9BE88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13F1C01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4B2AE4ED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79D37A2" w14:textId="2B84587A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5A2B17">
        <w:rPr>
          <w:b/>
          <w:sz w:val="28"/>
          <w:szCs w:val="24"/>
        </w:rPr>
        <w:t>NR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81AF1" w:rsidRPr="003261E7" w14:paraId="6EBA84C5" w14:textId="77777777" w:rsidTr="00DF1B12">
        <w:trPr>
          <w:trHeight w:val="638"/>
        </w:trPr>
        <w:tc>
          <w:tcPr>
            <w:tcW w:w="959" w:type="dxa"/>
            <w:shd w:val="clear" w:color="auto" w:fill="auto"/>
          </w:tcPr>
          <w:p w14:paraId="756C0C07" w14:textId="77777777" w:rsidR="00881AF1" w:rsidRPr="003261E7" w:rsidRDefault="00881AF1" w:rsidP="00DF1B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D166200" w14:textId="705877EE" w:rsidR="00881AF1" w:rsidRPr="003261E7" w:rsidRDefault="00881AF1" w:rsidP="00DF1B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81AF1">
              <w:rPr>
                <w:sz w:val="22"/>
                <w:szCs w:val="22"/>
              </w:rPr>
              <w:t>podstawowy</w:t>
            </w:r>
            <w:r w:rsidR="005A2B17">
              <w:rPr>
                <w:sz w:val="22"/>
                <w:szCs w:val="22"/>
              </w:rPr>
              <w:t>m</w:t>
            </w:r>
            <w:r w:rsidRPr="00881AF1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81AF1">
              <w:rPr>
                <w:b/>
                <w:bCs/>
                <w:sz w:val="22"/>
                <w:szCs w:val="22"/>
              </w:rPr>
              <w:t>Zakup i dostawa środków dezynfekcyjnych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81AF1">
              <w:rPr>
                <w:b/>
                <w:sz w:val="22"/>
                <w:szCs w:val="22"/>
              </w:rPr>
              <w:t>ZP/46/2023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484738E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6851B6F8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21E544A0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7386839E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33CCE4F3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427E8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BAB27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1751AFAB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881AF1" w:rsidRPr="00EB1359" w14:paraId="2F0F72A6" w14:textId="77777777" w:rsidTr="00DF1B1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81019" w14:textId="77777777" w:rsidR="00881AF1" w:rsidRPr="00710915" w:rsidRDefault="00881AF1" w:rsidP="00DF1B1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81AF1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E7668" w14:textId="77777777" w:rsidR="00881AF1" w:rsidRPr="00EB1359" w:rsidRDefault="00881AF1" w:rsidP="00DF1B1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81AF1">
              <w:rPr>
                <w:b/>
                <w:sz w:val="22"/>
                <w:szCs w:val="22"/>
              </w:rPr>
              <w:t>Pakiet 3 - Środki dezynfekujące do powierzchni</w:t>
            </w:r>
          </w:p>
          <w:p w14:paraId="60E16020" w14:textId="77777777" w:rsidR="00881AF1" w:rsidRPr="005A2B17" w:rsidRDefault="00881AF1" w:rsidP="00DF1B12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5A2B17">
              <w:rPr>
                <w:sz w:val="22"/>
                <w:szCs w:val="22"/>
                <w:u w:val="single"/>
              </w:rPr>
              <w:t>Uzasadnienie prawne:</w:t>
            </w:r>
          </w:p>
          <w:p w14:paraId="41319E7E" w14:textId="0AEDA73E" w:rsidR="00881AF1" w:rsidRDefault="005A2B17" w:rsidP="00DF1B1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 - </w:t>
            </w:r>
            <w:r w:rsidR="00881AF1" w:rsidRPr="00881AF1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881AF1" w:rsidRPr="00881AF1">
              <w:rPr>
                <w:sz w:val="22"/>
                <w:szCs w:val="22"/>
              </w:rPr>
              <w:t>w postępowaniu albo żadnej oferty</w:t>
            </w:r>
          </w:p>
          <w:p w14:paraId="279A0CB6" w14:textId="77777777" w:rsidR="00881AF1" w:rsidRPr="005A2B17" w:rsidRDefault="00881AF1" w:rsidP="00DF1B12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5A2B17">
              <w:rPr>
                <w:sz w:val="22"/>
                <w:szCs w:val="22"/>
                <w:u w:val="single"/>
              </w:rPr>
              <w:t>Uzasadnienie faktyczne:</w:t>
            </w:r>
          </w:p>
          <w:p w14:paraId="5BE659CA" w14:textId="77777777" w:rsidR="00881AF1" w:rsidRPr="00EB1359" w:rsidRDefault="00881AF1" w:rsidP="00DF1B1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81AF1">
              <w:rPr>
                <w:sz w:val="22"/>
                <w:szCs w:val="22"/>
              </w:rPr>
              <w:t>Art. 255 pkt 1 ustawy Pzp - nie złożono żadnej oferty.</w:t>
            </w:r>
          </w:p>
        </w:tc>
      </w:tr>
    </w:tbl>
    <w:p w14:paraId="7EAE2317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7096D" w14:textId="77777777" w:rsidR="00881AF1" w:rsidRDefault="00881AF1" w:rsidP="00881AF1">
      <w:r>
        <w:separator/>
      </w:r>
    </w:p>
  </w:endnote>
  <w:endnote w:type="continuationSeparator" w:id="0">
    <w:p w14:paraId="4C9C7E0B" w14:textId="77777777" w:rsidR="00881AF1" w:rsidRDefault="00881AF1" w:rsidP="00881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CCC6F" w14:textId="77777777" w:rsidR="00881AF1" w:rsidRDefault="00881A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BFEE3" w14:textId="77777777" w:rsidR="00881AF1" w:rsidRDefault="00881AF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08C17" w14:textId="77777777" w:rsidR="00881AF1" w:rsidRDefault="00881A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04326" w14:textId="77777777" w:rsidR="00881AF1" w:rsidRDefault="00881AF1" w:rsidP="00881AF1">
      <w:r>
        <w:separator/>
      </w:r>
    </w:p>
  </w:footnote>
  <w:footnote w:type="continuationSeparator" w:id="0">
    <w:p w14:paraId="2A811F14" w14:textId="77777777" w:rsidR="00881AF1" w:rsidRDefault="00881AF1" w:rsidP="00881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3401C" w14:textId="77777777" w:rsidR="00881AF1" w:rsidRDefault="00881A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8F89D" w14:textId="77777777" w:rsidR="00881AF1" w:rsidRDefault="00881A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1E4CF" w14:textId="77777777" w:rsidR="00881AF1" w:rsidRDefault="00881A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21F7"/>
    <w:rsid w:val="00010B31"/>
    <w:rsid w:val="00104963"/>
    <w:rsid w:val="00150F65"/>
    <w:rsid w:val="001B01FB"/>
    <w:rsid w:val="005A2B17"/>
    <w:rsid w:val="00775DAE"/>
    <w:rsid w:val="00823326"/>
    <w:rsid w:val="00856A3E"/>
    <w:rsid w:val="00881AF1"/>
    <w:rsid w:val="00894412"/>
    <w:rsid w:val="009462DF"/>
    <w:rsid w:val="009500EB"/>
    <w:rsid w:val="00993EFC"/>
    <w:rsid w:val="009E21F7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421093"/>
  <w15:chartTrackingRefBased/>
  <w15:docId w15:val="{F43CF1BB-EC23-4939-B6E3-42A77405B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881A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81A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135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2023-11-13T09:01:00Z</cp:lastPrinted>
  <dcterms:created xsi:type="dcterms:W3CDTF">2023-11-13T09:00:00Z</dcterms:created>
  <dcterms:modified xsi:type="dcterms:W3CDTF">2023-11-17T09:08:00Z</dcterms:modified>
</cp:coreProperties>
</file>