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4D27A" w14:textId="77777777" w:rsidR="00D665F5" w:rsidRDefault="00C02DBD" w:rsidP="00D665F5">
      <w:pPr>
        <w:spacing w:after="240"/>
        <w:jc w:val="right"/>
        <w:rPr>
          <w:sz w:val="22"/>
          <w:szCs w:val="22"/>
        </w:rPr>
      </w:pPr>
      <w:r w:rsidRPr="00C02DB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2DBD">
        <w:rPr>
          <w:sz w:val="22"/>
          <w:szCs w:val="22"/>
        </w:rPr>
        <w:t>2023-11-16</w:t>
      </w:r>
    </w:p>
    <w:p w14:paraId="553B5A5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051158" w14:textId="77777777" w:rsidR="00C02DBD" w:rsidRPr="00C02DBD" w:rsidRDefault="00C02DBD" w:rsidP="00577BC6">
      <w:pPr>
        <w:spacing w:after="40"/>
        <w:rPr>
          <w:b/>
          <w:bCs/>
          <w:sz w:val="22"/>
          <w:szCs w:val="22"/>
        </w:rPr>
      </w:pPr>
      <w:r w:rsidRPr="00C02DBD">
        <w:rPr>
          <w:b/>
          <w:bCs/>
          <w:sz w:val="22"/>
          <w:szCs w:val="22"/>
        </w:rPr>
        <w:t>Akademia Górniczo - Hutnicza</w:t>
      </w:r>
    </w:p>
    <w:p w14:paraId="1A774C17" w14:textId="77777777" w:rsidR="00C02DBD" w:rsidRPr="00C02DBD" w:rsidRDefault="00C02DBD" w:rsidP="00577BC6">
      <w:pPr>
        <w:spacing w:after="40"/>
        <w:rPr>
          <w:b/>
          <w:bCs/>
          <w:sz w:val="22"/>
          <w:szCs w:val="22"/>
        </w:rPr>
      </w:pPr>
      <w:r w:rsidRPr="00C02DBD">
        <w:rPr>
          <w:b/>
          <w:bCs/>
          <w:sz w:val="22"/>
          <w:szCs w:val="22"/>
        </w:rPr>
        <w:t>im. Stanisława Staszica w Krakowie</w:t>
      </w:r>
    </w:p>
    <w:p w14:paraId="6DAED024" w14:textId="77777777" w:rsidR="00D665F5" w:rsidRPr="00D91931" w:rsidRDefault="00C02DBD" w:rsidP="00577BC6">
      <w:pPr>
        <w:spacing w:after="40"/>
        <w:rPr>
          <w:b/>
          <w:bCs/>
          <w:sz w:val="22"/>
          <w:szCs w:val="22"/>
        </w:rPr>
      </w:pPr>
      <w:r w:rsidRPr="00C02DBD">
        <w:rPr>
          <w:b/>
          <w:bCs/>
          <w:sz w:val="22"/>
          <w:szCs w:val="22"/>
        </w:rPr>
        <w:t>Dział Zamówień Publicznych</w:t>
      </w:r>
    </w:p>
    <w:p w14:paraId="6673E159" w14:textId="77777777" w:rsidR="00D665F5" w:rsidRPr="00BD5546" w:rsidRDefault="00C02DBD" w:rsidP="00D665F5">
      <w:pPr>
        <w:rPr>
          <w:sz w:val="22"/>
          <w:szCs w:val="22"/>
        </w:rPr>
      </w:pPr>
      <w:r w:rsidRPr="00C02DB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2DBD">
        <w:rPr>
          <w:sz w:val="22"/>
          <w:szCs w:val="22"/>
        </w:rPr>
        <w:t>30</w:t>
      </w:r>
    </w:p>
    <w:p w14:paraId="0698FF4F" w14:textId="77777777" w:rsidR="00D665F5" w:rsidRPr="00BD5546" w:rsidRDefault="00C02DBD" w:rsidP="00D665F5">
      <w:pPr>
        <w:rPr>
          <w:sz w:val="22"/>
          <w:szCs w:val="22"/>
        </w:rPr>
      </w:pPr>
      <w:r w:rsidRPr="00C02DB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2DBD">
        <w:rPr>
          <w:sz w:val="22"/>
          <w:szCs w:val="22"/>
        </w:rPr>
        <w:t>Kraków</w:t>
      </w:r>
    </w:p>
    <w:p w14:paraId="3687235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DBD" w:rsidRPr="00C02DBD">
        <w:rPr>
          <w:b/>
          <w:sz w:val="22"/>
          <w:szCs w:val="22"/>
        </w:rPr>
        <w:t>KC-zp.272-658/23</w:t>
      </w:r>
      <w:r w:rsidR="00A80738">
        <w:rPr>
          <w:sz w:val="24"/>
        </w:rPr>
        <w:tab/>
        <w:t xml:space="preserve"> </w:t>
      </w:r>
    </w:p>
    <w:p w14:paraId="796459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DC0E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263B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B4D5D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7C6A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164DD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2DBD" w:rsidRPr="00C02DBD">
        <w:rPr>
          <w:sz w:val="22"/>
          <w:szCs w:val="22"/>
        </w:rPr>
        <w:t xml:space="preserve">Tryb podstawowy bez negocjacji - art. 275 pkt. 1 ustawy </w:t>
      </w:r>
      <w:proofErr w:type="spellStart"/>
      <w:r w:rsidR="00C02DBD" w:rsidRPr="00C02DB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9B3F6E8" w14:textId="77777777" w:rsidR="00A80738" w:rsidRPr="00577BC6" w:rsidRDefault="00C02D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2DBD">
        <w:rPr>
          <w:b/>
          <w:sz w:val="22"/>
          <w:szCs w:val="22"/>
        </w:rPr>
        <w:t xml:space="preserve">dostawa </w:t>
      </w:r>
      <w:proofErr w:type="spellStart"/>
      <w:r w:rsidRPr="00C02DBD">
        <w:rPr>
          <w:b/>
          <w:sz w:val="22"/>
          <w:szCs w:val="22"/>
        </w:rPr>
        <w:t>drona</w:t>
      </w:r>
      <w:proofErr w:type="spellEnd"/>
      <w:r w:rsidRPr="00C02DBD">
        <w:rPr>
          <w:b/>
          <w:sz w:val="22"/>
          <w:szCs w:val="22"/>
        </w:rPr>
        <w:t xml:space="preserve"> profesjonalnego wraz z radiometryczną kamerą termowizyjną i oprogramowanie specjalistycznym  - KC-zp.272-658/23</w:t>
      </w:r>
    </w:p>
    <w:p w14:paraId="08141407" w14:textId="4CCD1755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332119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332119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550F9D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2DBD" w:rsidRPr="00C02DBD">
        <w:rPr>
          <w:sz w:val="22"/>
          <w:szCs w:val="22"/>
        </w:rPr>
        <w:t>16/11/2023</w:t>
      </w:r>
      <w:r w:rsidR="00FF4AB1" w:rsidRPr="00577BC6">
        <w:rPr>
          <w:sz w:val="22"/>
          <w:szCs w:val="22"/>
        </w:rPr>
        <w:t xml:space="preserve"> o godz. </w:t>
      </w:r>
      <w:r w:rsidR="00C02DBD" w:rsidRPr="00C02DB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5C42F9A" w14:textId="77777777" w:rsidTr="003F57CD">
        <w:tc>
          <w:tcPr>
            <w:tcW w:w="993" w:type="dxa"/>
            <w:shd w:val="clear" w:color="auto" w:fill="auto"/>
            <w:vAlign w:val="center"/>
          </w:tcPr>
          <w:p w14:paraId="0E8D17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BB24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7A9C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2DBD" w:rsidRPr="00493F8C" w14:paraId="145F670E" w14:textId="77777777" w:rsidTr="00281B47">
        <w:tc>
          <w:tcPr>
            <w:tcW w:w="993" w:type="dxa"/>
            <w:shd w:val="clear" w:color="auto" w:fill="auto"/>
            <w:vAlign w:val="center"/>
          </w:tcPr>
          <w:p w14:paraId="5262CE5B" w14:textId="77777777" w:rsidR="00C02DBD" w:rsidRPr="00490DC0" w:rsidRDefault="00C02DBD" w:rsidP="00281B47">
            <w:pPr>
              <w:spacing w:before="120" w:after="120"/>
              <w:jc w:val="center"/>
            </w:pPr>
            <w:r w:rsidRPr="00C02DBD">
              <w:t>1</w:t>
            </w:r>
          </w:p>
        </w:tc>
        <w:tc>
          <w:tcPr>
            <w:tcW w:w="5244" w:type="dxa"/>
            <w:shd w:val="clear" w:color="auto" w:fill="auto"/>
          </w:tcPr>
          <w:p w14:paraId="339367BB" w14:textId="77777777" w:rsidR="00C02DBD" w:rsidRPr="00490DC0" w:rsidRDefault="00C02DBD" w:rsidP="00281B47">
            <w:pPr>
              <w:spacing w:before="40"/>
            </w:pPr>
            <w:proofErr w:type="spellStart"/>
            <w:r w:rsidRPr="00C02DBD">
              <w:t>Transactor</w:t>
            </w:r>
            <w:proofErr w:type="spellEnd"/>
            <w:r w:rsidRPr="00C02DBD">
              <w:t xml:space="preserve"> Security Spółka z ograniczoną odpowiedzialnością</w:t>
            </w:r>
          </w:p>
          <w:p w14:paraId="38FF2F46" w14:textId="2004C529" w:rsidR="00C02DBD" w:rsidRPr="00490DC0" w:rsidRDefault="00332119" w:rsidP="00281B47">
            <w:r>
              <w:t>T</w:t>
            </w:r>
            <w:r w:rsidR="00C02DBD" w:rsidRPr="00C02DBD">
              <w:t>rakt Lubelski</w:t>
            </w:r>
            <w:r w:rsidR="00C02DBD" w:rsidRPr="00490DC0">
              <w:t xml:space="preserve"> </w:t>
            </w:r>
            <w:r w:rsidR="00C02DBD" w:rsidRPr="00C02DBD">
              <w:t>257A/A</w:t>
            </w:r>
            <w:r w:rsidR="00C02DBD" w:rsidRPr="00490DC0">
              <w:t xml:space="preserve"> </w:t>
            </w:r>
          </w:p>
          <w:p w14:paraId="30C56F11" w14:textId="60F9B5C5" w:rsidR="00C02DBD" w:rsidRPr="00490DC0" w:rsidRDefault="00C02DBD" w:rsidP="00281B47">
            <w:pPr>
              <w:spacing w:after="40"/>
              <w:jc w:val="both"/>
            </w:pPr>
            <w:r w:rsidRPr="00C02DBD">
              <w:t>04-667</w:t>
            </w:r>
            <w:r w:rsidRPr="00490DC0">
              <w:t xml:space="preserve"> </w:t>
            </w:r>
            <w:r w:rsidR="00332119">
              <w:t>W</w:t>
            </w:r>
            <w:r w:rsidRPr="00C02DBD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2A277" w14:textId="77777777" w:rsidR="00C02DBD" w:rsidRPr="00490DC0" w:rsidRDefault="00C02DBD" w:rsidP="00281B47">
            <w:pPr>
              <w:spacing w:before="120" w:after="120"/>
              <w:jc w:val="both"/>
            </w:pPr>
            <w:r w:rsidRPr="00C02DBD">
              <w:t>108 603.09 zł</w:t>
            </w:r>
          </w:p>
        </w:tc>
      </w:tr>
      <w:tr w:rsidR="00C02DBD" w:rsidRPr="00493F8C" w14:paraId="101344E2" w14:textId="77777777" w:rsidTr="00281B47">
        <w:tc>
          <w:tcPr>
            <w:tcW w:w="993" w:type="dxa"/>
            <w:shd w:val="clear" w:color="auto" w:fill="auto"/>
            <w:vAlign w:val="center"/>
          </w:tcPr>
          <w:p w14:paraId="2B0143ED" w14:textId="77777777" w:rsidR="00C02DBD" w:rsidRPr="00490DC0" w:rsidRDefault="00C02DBD" w:rsidP="00281B47">
            <w:pPr>
              <w:spacing w:before="120" w:after="120"/>
              <w:jc w:val="center"/>
            </w:pPr>
            <w:r w:rsidRPr="00C02DBD">
              <w:t>2</w:t>
            </w:r>
          </w:p>
        </w:tc>
        <w:tc>
          <w:tcPr>
            <w:tcW w:w="5244" w:type="dxa"/>
            <w:shd w:val="clear" w:color="auto" w:fill="auto"/>
          </w:tcPr>
          <w:p w14:paraId="6A97ABA5" w14:textId="77777777" w:rsidR="00C02DBD" w:rsidRPr="00490DC0" w:rsidRDefault="00C02DBD" w:rsidP="00281B47">
            <w:pPr>
              <w:spacing w:before="40"/>
            </w:pPr>
            <w:proofErr w:type="spellStart"/>
            <w:r w:rsidRPr="00C02DBD">
              <w:t>Aerodron</w:t>
            </w:r>
            <w:proofErr w:type="spellEnd"/>
            <w:r w:rsidRPr="00C02DBD">
              <w:t xml:space="preserve"> Ryszard Kumala</w:t>
            </w:r>
          </w:p>
          <w:p w14:paraId="57A0BCE5" w14:textId="77777777" w:rsidR="00C02DBD" w:rsidRPr="00490DC0" w:rsidRDefault="00C02DBD" w:rsidP="00281B47">
            <w:r w:rsidRPr="00C02DBD">
              <w:t>Bieżanowska</w:t>
            </w:r>
            <w:r w:rsidRPr="00490DC0">
              <w:t xml:space="preserve"> </w:t>
            </w:r>
            <w:r w:rsidRPr="00C02DBD">
              <w:t>1A/4</w:t>
            </w:r>
            <w:r w:rsidRPr="00490DC0">
              <w:t xml:space="preserve"> </w:t>
            </w:r>
          </w:p>
          <w:p w14:paraId="4C7B82DE" w14:textId="77777777" w:rsidR="00C02DBD" w:rsidRPr="00490DC0" w:rsidRDefault="00C02DBD" w:rsidP="00281B47">
            <w:pPr>
              <w:spacing w:after="40"/>
              <w:jc w:val="both"/>
            </w:pPr>
            <w:r w:rsidRPr="00C02DBD">
              <w:t>30-812</w:t>
            </w:r>
            <w:r w:rsidRPr="00490DC0">
              <w:t xml:space="preserve"> </w:t>
            </w:r>
            <w:r w:rsidRPr="00C02DB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86B25" w14:textId="77777777" w:rsidR="00C02DBD" w:rsidRPr="00490DC0" w:rsidRDefault="00C02DBD" w:rsidP="00281B47">
            <w:pPr>
              <w:spacing w:before="120" w:after="120"/>
              <w:jc w:val="both"/>
            </w:pPr>
            <w:r w:rsidRPr="00C02DBD">
              <w:t>97 441.70 zł</w:t>
            </w:r>
          </w:p>
        </w:tc>
      </w:tr>
    </w:tbl>
    <w:p w14:paraId="4E464EC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B3A1A" w14:textId="77777777" w:rsidR="00A720F3" w:rsidRDefault="00A720F3">
      <w:r>
        <w:separator/>
      </w:r>
    </w:p>
  </w:endnote>
  <w:endnote w:type="continuationSeparator" w:id="0">
    <w:p w14:paraId="64C555EE" w14:textId="77777777" w:rsidR="00A720F3" w:rsidRDefault="00A72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15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6E37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7E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A1AB90">
        <v:line id="_x0000_s1025" style="position:absolute;left:0;text-align:left;z-index:251657728" from="-3.85pt,8.7pt" to="455.15pt,8.7pt"/>
      </w:pict>
    </w:r>
  </w:p>
  <w:p w14:paraId="1E5D05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698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F79673" w14:textId="77777777" w:rsidR="009F189D" w:rsidRDefault="009F189D">
    <w:pPr>
      <w:pStyle w:val="Stopka"/>
      <w:tabs>
        <w:tab w:val="clear" w:pos="4536"/>
      </w:tabs>
      <w:jc w:val="center"/>
    </w:pPr>
  </w:p>
  <w:p w14:paraId="4C5375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86B70" w14:textId="77777777" w:rsidR="00A720F3" w:rsidRDefault="00A720F3">
      <w:r>
        <w:separator/>
      </w:r>
    </w:p>
  </w:footnote>
  <w:footnote w:type="continuationSeparator" w:id="0">
    <w:p w14:paraId="6ABCBB5D" w14:textId="77777777" w:rsidR="00A720F3" w:rsidRDefault="00A72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B1C" w14:textId="77777777" w:rsidR="00C02DBD" w:rsidRDefault="00C02D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C674E" w14:textId="77777777" w:rsidR="00C02DBD" w:rsidRDefault="00C02D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803DB" w14:textId="77777777" w:rsidR="00C02DBD" w:rsidRDefault="00C02D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0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211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720F3"/>
    <w:rsid w:val="00A80738"/>
    <w:rsid w:val="00C02DB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FCD52"/>
  <w15:chartTrackingRefBased/>
  <w15:docId w15:val="{4554E76D-84DC-4D83-A5A0-1DC5C08AA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2023-11-16T09:20:00Z</cp:lastPrinted>
  <dcterms:created xsi:type="dcterms:W3CDTF">2023-11-16T09:20:00Z</dcterms:created>
  <dcterms:modified xsi:type="dcterms:W3CDTF">2023-11-16T09:20:00Z</dcterms:modified>
</cp:coreProperties>
</file>