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8A794" w14:textId="34112B4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95198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A5562F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C345A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DFD805" w14:textId="77777777" w:rsidR="002E3DAE" w:rsidRPr="002E3DAE" w:rsidRDefault="002E3DAE" w:rsidP="002E3DAE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96F175A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25DFA1E0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F51E179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5343A34A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4DC40E5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70B28A6C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0C754D65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0B26CE6C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6AC9B795" w14:textId="77777777" w:rsidR="002E3DAE" w:rsidRPr="002E3DAE" w:rsidRDefault="002E3DAE" w:rsidP="002E3DA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5794D1BA" w14:textId="77777777" w:rsidR="002E3DAE" w:rsidRPr="002E3DAE" w:rsidRDefault="002E3DAE" w:rsidP="002E3DAE">
      <w:pPr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Do: Nazwa i siedziba Zamawiającego:</w:t>
      </w:r>
    </w:p>
    <w:p w14:paraId="033EBD7E" w14:textId="77777777" w:rsidR="002E3DAE" w:rsidRPr="002E3DAE" w:rsidRDefault="002E3DAE" w:rsidP="002E3DAE">
      <w:pPr>
        <w:ind w:right="-110"/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>Akademia Górniczo - Hutnicza</w:t>
      </w:r>
    </w:p>
    <w:p w14:paraId="18F833FD" w14:textId="77777777" w:rsidR="002E3DAE" w:rsidRPr="002E3DAE" w:rsidRDefault="002E3DAE" w:rsidP="002E3DAE">
      <w:pPr>
        <w:ind w:right="-110"/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>im. Stanisława Staszica w Krakowie</w:t>
      </w:r>
    </w:p>
    <w:p w14:paraId="04EF20A5" w14:textId="77777777" w:rsidR="002E3DAE" w:rsidRPr="002E3DAE" w:rsidRDefault="002E3DAE" w:rsidP="002E3DAE">
      <w:pPr>
        <w:ind w:right="-110"/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 xml:space="preserve">Dział Zamówień Publicznych  </w:t>
      </w:r>
    </w:p>
    <w:p w14:paraId="64C4191B" w14:textId="77777777" w:rsidR="002E3DAE" w:rsidRPr="002E3DAE" w:rsidRDefault="002E3DAE" w:rsidP="002E3DAE">
      <w:pPr>
        <w:ind w:right="-110"/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 xml:space="preserve">Al. Mickiewicza 30 </w:t>
      </w:r>
    </w:p>
    <w:p w14:paraId="5203FF5E" w14:textId="77777777" w:rsidR="002E3DAE" w:rsidRPr="002E3DAE" w:rsidRDefault="002E3DAE" w:rsidP="002E3DAE">
      <w:pPr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 xml:space="preserve">30-059 Kraków,  </w:t>
      </w:r>
    </w:p>
    <w:p w14:paraId="7E689BD3" w14:textId="77777777" w:rsidR="002E3DAE" w:rsidRPr="002E3DAE" w:rsidRDefault="002E3DAE" w:rsidP="002E3DAE">
      <w:pPr>
        <w:ind w:firstLine="3969"/>
        <w:rPr>
          <w:b/>
          <w:sz w:val="22"/>
          <w:szCs w:val="22"/>
        </w:rPr>
      </w:pPr>
    </w:p>
    <w:p w14:paraId="0E2EF653" w14:textId="6218DFA6" w:rsidR="002E3DAE" w:rsidRPr="002E3DAE" w:rsidRDefault="002E3DAE" w:rsidP="002E3DAE">
      <w:pPr>
        <w:widowControl w:val="0"/>
        <w:ind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Przystępując do postępowania o udzielenie zamówienia publicznego, którego przedmiotem jest </w:t>
      </w:r>
      <w:r w:rsidR="00530801" w:rsidRPr="00530801">
        <w:rPr>
          <w:b/>
          <w:sz w:val="22"/>
          <w:szCs w:val="22"/>
        </w:rPr>
        <w:t>dostawa zestawu komputerowego dla WIMiR - KC-zp.272-670/23</w:t>
      </w:r>
      <w:r w:rsidRPr="002E3DAE">
        <w:rPr>
          <w:b/>
          <w:sz w:val="22"/>
          <w:szCs w:val="22"/>
        </w:rPr>
        <w:t xml:space="preserve">, </w:t>
      </w:r>
      <w:r w:rsidRPr="002E3DAE">
        <w:rPr>
          <w:sz w:val="22"/>
          <w:szCs w:val="22"/>
        </w:rPr>
        <w:t>oferuję realizację przedmiotu zamówienia, zgodnie z zasadami określonymi w specyfikacji warunków zamówienia.</w:t>
      </w:r>
    </w:p>
    <w:p w14:paraId="3AAC8D9E" w14:textId="77777777" w:rsidR="002E3DAE" w:rsidRPr="002E3DAE" w:rsidRDefault="002E3DAE" w:rsidP="002E3DAE">
      <w:pPr>
        <w:widowControl w:val="0"/>
        <w:ind w:right="1"/>
        <w:jc w:val="both"/>
        <w:rPr>
          <w:sz w:val="22"/>
          <w:szCs w:val="22"/>
        </w:rPr>
      </w:pPr>
    </w:p>
    <w:p w14:paraId="08C1BA79" w14:textId="35FEF617" w:rsidR="002E3DAE" w:rsidRPr="002E3DAE" w:rsidRDefault="002E3DAE" w:rsidP="002E3DAE">
      <w:pPr>
        <w:widowControl w:val="0"/>
        <w:spacing w:line="264" w:lineRule="auto"/>
        <w:ind w:right="1"/>
        <w:rPr>
          <w:b/>
        </w:rPr>
      </w:pPr>
      <w:r w:rsidRPr="002E3DAE">
        <w:rPr>
          <w:b/>
        </w:rPr>
        <w:t>Cena netto za całość zamówienia: ....................... PLN</w:t>
      </w:r>
    </w:p>
    <w:p w14:paraId="0B1B5FCB" w14:textId="77777777" w:rsidR="002E3DAE" w:rsidRPr="002E3DAE" w:rsidRDefault="002E3DAE" w:rsidP="002E3DAE">
      <w:pPr>
        <w:widowControl w:val="0"/>
        <w:spacing w:line="264" w:lineRule="auto"/>
        <w:ind w:right="1"/>
        <w:rPr>
          <w:b/>
        </w:rPr>
      </w:pPr>
    </w:p>
    <w:p w14:paraId="3436AC30" w14:textId="1133A2B4" w:rsidR="002E3DAE" w:rsidRPr="002E3DAE" w:rsidRDefault="002E3DAE" w:rsidP="002E3DAE">
      <w:pPr>
        <w:widowControl w:val="0"/>
        <w:spacing w:line="264" w:lineRule="auto"/>
        <w:ind w:right="1"/>
        <w:rPr>
          <w:b/>
        </w:rPr>
      </w:pPr>
      <w:r w:rsidRPr="002E3DAE">
        <w:rPr>
          <w:b/>
        </w:rPr>
        <w:t>Cena brutto za całość zamówienia: ..................... PLN</w:t>
      </w:r>
    </w:p>
    <w:p w14:paraId="3078852E" w14:textId="77777777" w:rsidR="002E3DAE" w:rsidRPr="002E3DAE" w:rsidRDefault="002E3DAE" w:rsidP="002E3DA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A9A0417" w14:textId="77777777" w:rsidR="002E3DAE" w:rsidRPr="002E3DAE" w:rsidRDefault="002E3DAE" w:rsidP="002E3DAE">
      <w:pPr>
        <w:widowControl w:val="0"/>
        <w:spacing w:line="264" w:lineRule="auto"/>
        <w:ind w:right="1"/>
        <w:jc w:val="both"/>
      </w:pPr>
      <w:r w:rsidRPr="002E3DAE">
        <w:t>Słownie brutto: .......................................................................................................................</w:t>
      </w:r>
    </w:p>
    <w:p w14:paraId="219B99AF" w14:textId="77777777" w:rsidR="002E3DAE" w:rsidRPr="002E3DAE" w:rsidRDefault="002E3DAE" w:rsidP="002E3DA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963924F" w14:textId="77777777" w:rsidR="002E3DAE" w:rsidRPr="002E3DAE" w:rsidRDefault="002E3DAE" w:rsidP="002E3DAE">
      <w:pPr>
        <w:widowControl w:val="0"/>
        <w:spacing w:line="360" w:lineRule="auto"/>
        <w:rPr>
          <w:b/>
        </w:rPr>
      </w:pPr>
      <w:r w:rsidRPr="002E3DAE">
        <w:rPr>
          <w:b/>
        </w:rPr>
        <w:t>Powyższa cena zawiera podatek VAT w wysokości .......... % tj. ……………………. PLN</w:t>
      </w:r>
    </w:p>
    <w:p w14:paraId="238BE031" w14:textId="13CF69AC" w:rsidR="002E3DAE" w:rsidRDefault="002E3DAE" w:rsidP="002E3DAE">
      <w:pPr>
        <w:widowControl w:val="0"/>
        <w:spacing w:line="360" w:lineRule="auto"/>
        <w:rPr>
          <w:b/>
        </w:rPr>
      </w:pPr>
      <w:r w:rsidRPr="002E3DAE">
        <w:rPr>
          <w:b/>
        </w:rPr>
        <w:t>Producent, model zaoferowanego</w:t>
      </w:r>
      <w:r w:rsidR="00A8051C">
        <w:rPr>
          <w:b/>
        </w:rPr>
        <w:t>:</w:t>
      </w:r>
    </w:p>
    <w:p w14:paraId="76180387" w14:textId="47580BFE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procesora: …………………………</w:t>
      </w:r>
      <w:r w:rsidR="00FE79EF">
        <w:rPr>
          <w:b/>
          <w:iCs/>
          <w:color w:val="000000"/>
        </w:rPr>
        <w:t>………………………………………………………….</w:t>
      </w:r>
    </w:p>
    <w:p w14:paraId="1C38E1C4" w14:textId="1FB5AF7B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pamięci RAM: ……………………</w:t>
      </w:r>
      <w:r w:rsidR="00FE79EF">
        <w:rPr>
          <w:b/>
          <w:iCs/>
          <w:color w:val="000000"/>
        </w:rPr>
        <w:t>…………………………………………………………..</w:t>
      </w:r>
    </w:p>
    <w:p w14:paraId="3FC8FE73" w14:textId="7960A808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dysku 1: ……………………</w:t>
      </w:r>
      <w:r w:rsidR="00FE79EF">
        <w:rPr>
          <w:b/>
          <w:iCs/>
          <w:color w:val="000000"/>
        </w:rPr>
        <w:t>………………………………………………………………….</w:t>
      </w:r>
    </w:p>
    <w:p w14:paraId="65E4954F" w14:textId="78BDD2B5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 xml:space="preserve"> - dysku 2: ………………………</w:t>
      </w:r>
      <w:r w:rsidR="00FE79EF">
        <w:rPr>
          <w:b/>
          <w:iCs/>
          <w:color w:val="000000"/>
        </w:rPr>
        <w:t>………………………………………………………………</w:t>
      </w:r>
    </w:p>
    <w:p w14:paraId="1078EA56" w14:textId="3387F556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karty graficznej: ………………</w:t>
      </w:r>
      <w:r w:rsidR="00FE79EF">
        <w:rPr>
          <w:b/>
          <w:iCs/>
          <w:color w:val="000000"/>
        </w:rPr>
        <w:t>……………………………………………………………..</w:t>
      </w:r>
    </w:p>
    <w:p w14:paraId="081C2B85" w14:textId="09EEA51C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płyty głównej: ……………………</w:t>
      </w:r>
      <w:r w:rsidR="00FE79EF">
        <w:rPr>
          <w:b/>
          <w:iCs/>
          <w:color w:val="000000"/>
        </w:rPr>
        <w:t>…………………………………………………………...</w:t>
      </w:r>
    </w:p>
    <w:p w14:paraId="0F5D9FAD" w14:textId="0082252E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lastRenderedPageBreak/>
        <w:t>- obudowy: ……………………</w:t>
      </w:r>
      <w:r w:rsidR="00FE79EF">
        <w:rPr>
          <w:b/>
          <w:iCs/>
          <w:color w:val="000000"/>
        </w:rPr>
        <w:t>………………………………………………………………</w:t>
      </w:r>
    </w:p>
    <w:p w14:paraId="05642635" w14:textId="20A7DFF0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monitora: ……………………</w:t>
      </w:r>
      <w:r w:rsidR="00FE79EF">
        <w:rPr>
          <w:b/>
          <w:iCs/>
          <w:color w:val="000000"/>
        </w:rPr>
        <w:t>……………………………………………………………….</w:t>
      </w:r>
    </w:p>
    <w:p w14:paraId="04ED216C" w14:textId="0F9F1E42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klawiatury: ……………………</w:t>
      </w:r>
      <w:r w:rsidR="00FE79EF">
        <w:rPr>
          <w:b/>
          <w:iCs/>
          <w:color w:val="000000"/>
        </w:rPr>
        <w:t>…………………………………………………………….</w:t>
      </w:r>
    </w:p>
    <w:p w14:paraId="36997159" w14:textId="20127BB8" w:rsidR="00A8051C" w:rsidRDefault="00A8051C" w:rsidP="002E3DAE">
      <w:pPr>
        <w:widowControl w:val="0"/>
        <w:spacing w:line="360" w:lineRule="auto"/>
        <w:rPr>
          <w:b/>
          <w:iCs/>
          <w:color w:val="000000"/>
        </w:rPr>
      </w:pPr>
      <w:r>
        <w:rPr>
          <w:b/>
          <w:iCs/>
          <w:color w:val="000000"/>
        </w:rPr>
        <w:t>- myszy: …………………………</w:t>
      </w:r>
      <w:r w:rsidR="00FE79EF">
        <w:rPr>
          <w:b/>
          <w:iCs/>
          <w:color w:val="000000"/>
        </w:rPr>
        <w:t>…………………………………………………………….</w:t>
      </w:r>
    </w:p>
    <w:p w14:paraId="6D49109F" w14:textId="51B28811" w:rsidR="00A8051C" w:rsidRPr="002E3DAE" w:rsidRDefault="00A8051C" w:rsidP="002E3DAE">
      <w:pPr>
        <w:widowControl w:val="0"/>
        <w:spacing w:line="360" w:lineRule="auto"/>
        <w:rPr>
          <w:b/>
        </w:rPr>
      </w:pPr>
      <w:r>
        <w:rPr>
          <w:b/>
          <w:iCs/>
          <w:color w:val="000000"/>
        </w:rPr>
        <w:t>- nazwa oferowanego systemu operacyjnego: ………………………………</w:t>
      </w:r>
      <w:r w:rsidR="00FE79EF">
        <w:rPr>
          <w:b/>
          <w:iCs/>
          <w:color w:val="000000"/>
        </w:rPr>
        <w:t>……………..</w:t>
      </w:r>
    </w:p>
    <w:p w14:paraId="2B029D77" w14:textId="2C434A73" w:rsidR="002E3DAE" w:rsidRPr="002E3DAE" w:rsidRDefault="002E3DAE" w:rsidP="002E3D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E3DAE">
        <w:rPr>
          <w:b/>
          <w:sz w:val="22"/>
          <w:szCs w:val="22"/>
        </w:rPr>
        <w:t xml:space="preserve">Termin realizacji umowy: </w:t>
      </w:r>
      <w:r w:rsidR="00A346E2">
        <w:rPr>
          <w:b/>
          <w:bCs/>
          <w:sz w:val="22"/>
          <w:szCs w:val="22"/>
        </w:rPr>
        <w:t>………….</w:t>
      </w:r>
      <w:r w:rsidRPr="002E3DAE">
        <w:rPr>
          <w:b/>
          <w:bCs/>
          <w:sz w:val="22"/>
          <w:szCs w:val="22"/>
        </w:rPr>
        <w:t xml:space="preserve"> dni od daty otrzymania zamówienia potwierdzonego przez MEiN </w:t>
      </w:r>
      <w:r w:rsidR="00486D5E" w:rsidRPr="002E3DAE">
        <w:rPr>
          <w:sz w:val="22"/>
          <w:szCs w:val="22"/>
          <w:highlight w:val="yellow"/>
        </w:rPr>
        <w:t>(kryterium oceny ofert)</w:t>
      </w:r>
    </w:p>
    <w:p w14:paraId="1E5FB35A" w14:textId="71342D7B" w:rsidR="002E3DAE" w:rsidRPr="002E3DAE" w:rsidRDefault="002E3DAE" w:rsidP="002E3DA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E3DAE">
        <w:rPr>
          <w:b/>
          <w:sz w:val="22"/>
          <w:szCs w:val="22"/>
        </w:rPr>
        <w:t>Okres udzielonej gwarancji wynosi:</w:t>
      </w:r>
      <w:r w:rsidRPr="002E3DAE">
        <w:rPr>
          <w:sz w:val="22"/>
          <w:szCs w:val="22"/>
        </w:rPr>
        <w:t xml:space="preserve"> </w:t>
      </w:r>
      <w:r w:rsidRPr="002E3DAE">
        <w:rPr>
          <w:b/>
          <w:bCs/>
          <w:sz w:val="22"/>
          <w:szCs w:val="22"/>
        </w:rPr>
        <w:t>…………… miesięcy</w:t>
      </w:r>
      <w:r w:rsidRPr="002E3DAE">
        <w:rPr>
          <w:sz w:val="22"/>
          <w:szCs w:val="22"/>
        </w:rPr>
        <w:t xml:space="preserve"> </w:t>
      </w:r>
    </w:p>
    <w:p w14:paraId="74E8272D" w14:textId="37FBE760" w:rsidR="002E3DAE" w:rsidRPr="007D2362" w:rsidRDefault="002E3DAE" w:rsidP="007D2362">
      <w:pPr>
        <w:jc w:val="both"/>
        <w:rPr>
          <w:i/>
          <w:iCs/>
          <w:sz w:val="22"/>
          <w:szCs w:val="22"/>
        </w:rPr>
      </w:pPr>
      <w:r w:rsidRPr="002E3DAE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E3DAE">
        <w:rPr>
          <w:b/>
          <w:bCs/>
          <w:i/>
          <w:iCs/>
          <w:sz w:val="22"/>
          <w:szCs w:val="22"/>
        </w:rPr>
        <w:t>na zestaw komputerow</w:t>
      </w:r>
      <w:r w:rsidR="00486D5E">
        <w:rPr>
          <w:b/>
          <w:bCs/>
          <w:i/>
          <w:iCs/>
          <w:sz w:val="22"/>
          <w:szCs w:val="22"/>
        </w:rPr>
        <w:t xml:space="preserve">y </w:t>
      </w:r>
      <w:r w:rsidRPr="002E3DAE">
        <w:rPr>
          <w:b/>
          <w:bCs/>
          <w:i/>
          <w:iCs/>
          <w:sz w:val="22"/>
          <w:szCs w:val="22"/>
        </w:rPr>
        <w:t>stacjonarne</w:t>
      </w:r>
      <w:r w:rsidR="00486D5E">
        <w:rPr>
          <w:b/>
          <w:bCs/>
          <w:i/>
          <w:iCs/>
          <w:sz w:val="22"/>
          <w:szCs w:val="22"/>
        </w:rPr>
        <w:t xml:space="preserve"> </w:t>
      </w:r>
      <w:r w:rsidRPr="002E3DAE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33D326" w14:textId="77777777" w:rsidR="002E3DAE" w:rsidRPr="002E3DAE" w:rsidRDefault="002E3DAE" w:rsidP="002E3DA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E3DAE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E3DAE">
        <w:rPr>
          <w:b/>
          <w:sz w:val="22"/>
          <w:szCs w:val="22"/>
        </w:rPr>
        <w:t xml:space="preserve"> TAK/NIE</w:t>
      </w:r>
    </w:p>
    <w:p w14:paraId="24381E91" w14:textId="77777777" w:rsidR="002E3DAE" w:rsidRPr="002E3DAE" w:rsidRDefault="002E3DAE" w:rsidP="002E3DAE">
      <w:pPr>
        <w:ind w:right="-47"/>
        <w:jc w:val="both"/>
        <w:rPr>
          <w:bCs/>
          <w:sz w:val="22"/>
          <w:szCs w:val="22"/>
        </w:rPr>
      </w:pPr>
      <w:r w:rsidRPr="002E3DAE">
        <w:rPr>
          <w:b/>
          <w:sz w:val="22"/>
          <w:szCs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F95846" w14:textId="77777777" w:rsidR="002E3DAE" w:rsidRPr="002E3DAE" w:rsidRDefault="002E3DAE" w:rsidP="002E3DAE">
      <w:pPr>
        <w:tabs>
          <w:tab w:val="right" w:pos="9000"/>
        </w:tabs>
        <w:rPr>
          <w:sz w:val="22"/>
          <w:szCs w:val="22"/>
        </w:rPr>
      </w:pPr>
    </w:p>
    <w:p w14:paraId="53BC46BA" w14:textId="77777777" w:rsidR="002E3DAE" w:rsidRPr="002E3DAE" w:rsidRDefault="002E3DAE" w:rsidP="002E3DAE">
      <w:pPr>
        <w:rPr>
          <w:b/>
          <w:sz w:val="22"/>
          <w:szCs w:val="22"/>
          <w:u w:val="single"/>
        </w:rPr>
      </w:pPr>
      <w:r w:rsidRPr="002E3DAE">
        <w:rPr>
          <w:b/>
          <w:sz w:val="22"/>
          <w:szCs w:val="22"/>
          <w:u w:val="single"/>
        </w:rPr>
        <w:t>Jednocześnie oświadczamy, że:</w:t>
      </w:r>
    </w:p>
    <w:p w14:paraId="78F22A7A" w14:textId="77777777" w:rsidR="002E3DAE" w:rsidRPr="002E3DAE" w:rsidRDefault="002E3DAE" w:rsidP="002E3DAE">
      <w:pPr>
        <w:rPr>
          <w:b/>
          <w:sz w:val="22"/>
          <w:szCs w:val="22"/>
          <w:u w:val="single"/>
        </w:rPr>
      </w:pPr>
    </w:p>
    <w:p w14:paraId="7D549383" w14:textId="77777777" w:rsidR="002E3DAE" w:rsidRPr="002E3DAE" w:rsidRDefault="002E3DAE" w:rsidP="002E3D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0ABF8E9" w14:textId="77777777" w:rsidR="002E3DAE" w:rsidRPr="002E3DAE" w:rsidRDefault="002E3DAE" w:rsidP="002E3D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5078C0E9" w14:textId="7A525ADC" w:rsidR="002E3DAE" w:rsidRPr="002E3DAE" w:rsidRDefault="002E3DAE" w:rsidP="002E3D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E3DAE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E3DAE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E3DAE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E3DAE">
        <w:rPr>
          <w:b/>
          <w:color w:val="000000"/>
          <w:sz w:val="22"/>
          <w:szCs w:val="22"/>
          <w:lang w:eastAsia="ar-SA"/>
        </w:rPr>
        <w:t>na zestaw komputerow</w:t>
      </w:r>
      <w:r w:rsidR="00486D5E">
        <w:rPr>
          <w:b/>
          <w:color w:val="000000"/>
          <w:sz w:val="22"/>
          <w:szCs w:val="22"/>
          <w:lang w:eastAsia="ar-SA"/>
        </w:rPr>
        <w:t>y</w:t>
      </w:r>
      <w:r w:rsidRPr="002E3DAE">
        <w:rPr>
          <w:b/>
          <w:color w:val="000000"/>
          <w:sz w:val="22"/>
          <w:szCs w:val="22"/>
          <w:lang w:eastAsia="ar-SA"/>
        </w:rPr>
        <w:t xml:space="preserve"> </w:t>
      </w:r>
      <w:r w:rsidRPr="002E3DAE">
        <w:rPr>
          <w:sz w:val="22"/>
          <w:szCs w:val="22"/>
        </w:rPr>
        <w:t xml:space="preserve">w zakresie objętym zwolnieniem – zgodnie z art. 83 ust. 1 pkt 26 przywołanej ustawy. </w:t>
      </w:r>
      <w:r w:rsidRPr="002E3DAE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E3DAE">
        <w:rPr>
          <w:b/>
          <w:bCs/>
          <w:color w:val="000000"/>
          <w:sz w:val="22"/>
          <w:szCs w:val="22"/>
          <w:lang w:eastAsia="ar-SA"/>
        </w:rPr>
        <w:t>zestaw komputerow</w:t>
      </w:r>
      <w:r w:rsidR="00486D5E">
        <w:rPr>
          <w:b/>
          <w:bCs/>
          <w:color w:val="000000"/>
          <w:sz w:val="22"/>
          <w:szCs w:val="22"/>
          <w:lang w:eastAsia="ar-SA"/>
        </w:rPr>
        <w:t>y</w:t>
      </w:r>
      <w:r w:rsidRPr="002E3DAE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2E3DAE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2E3DAE">
        <w:rPr>
          <w:bCs/>
          <w:i/>
          <w:iCs/>
          <w:sz w:val="22"/>
          <w:szCs w:val="22"/>
        </w:rPr>
        <w:t>stawą</w:t>
      </w:r>
      <w:r w:rsidRPr="002E3DAE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E3DAE">
        <w:rPr>
          <w:sz w:val="22"/>
          <w:szCs w:val="22"/>
        </w:rPr>
        <w:t>o podatku od towarów i usług (t. j. Dz. U. 2011 Nr 177 poz. 1054 z późn. zm.)</w:t>
      </w:r>
    </w:p>
    <w:p w14:paraId="438D8250" w14:textId="77777777" w:rsidR="002E3DAE" w:rsidRPr="002E3DAE" w:rsidRDefault="002E3DAE" w:rsidP="002E3DAE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6CCFE79" w14:textId="77777777" w:rsidR="002E3DAE" w:rsidRPr="002E3DAE" w:rsidRDefault="002E3DAE" w:rsidP="002E3DAE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4B1F68" w14:textId="77777777" w:rsidR="002E3DAE" w:rsidRPr="002E3DAE" w:rsidRDefault="002E3DAE" w:rsidP="002E3DAE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009C24" w14:textId="77777777" w:rsidR="002E3DAE" w:rsidRPr="002E3DAE" w:rsidRDefault="002E3DAE" w:rsidP="002E3D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3DAE" w:rsidRPr="002E3DAE" w14:paraId="2269AE59" w14:textId="77777777" w:rsidTr="00F5472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2F63B" w14:textId="77777777" w:rsidR="002E3DAE" w:rsidRPr="002E3DAE" w:rsidRDefault="002E3DAE" w:rsidP="002E3D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5D1784" w14:textId="77777777" w:rsidR="002E3DAE" w:rsidRPr="002E3DAE" w:rsidRDefault="002E3DAE" w:rsidP="002E3D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735BF3DF" w14:textId="77777777" w:rsidR="002E3DAE" w:rsidRPr="002E3DAE" w:rsidRDefault="002E3DAE" w:rsidP="002E3D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7B8CF" w14:textId="77777777" w:rsidR="002E3DAE" w:rsidRPr="002E3DAE" w:rsidRDefault="002E3DAE" w:rsidP="002E3D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2E3DAE" w:rsidRPr="002E3DAE" w14:paraId="16A62D10" w14:textId="77777777" w:rsidTr="00F547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25B4E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5AA69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74746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E3DAE" w:rsidRPr="002E3DAE" w14:paraId="16A58FC2" w14:textId="77777777" w:rsidTr="00F5472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B7032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BD62D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4560A" w14:textId="77777777" w:rsidR="002E3DAE" w:rsidRPr="002E3DAE" w:rsidRDefault="002E3DAE" w:rsidP="002E3D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88BBF3" w14:textId="77777777" w:rsidR="002E3DAE" w:rsidRPr="002E3DAE" w:rsidRDefault="002E3DAE" w:rsidP="002E3DAE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609F3523" w14:textId="77777777" w:rsidR="002E3DAE" w:rsidRPr="002E3DAE" w:rsidRDefault="002E3DAE" w:rsidP="002E3DA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56C67414" w14:textId="77777777" w:rsidR="002E3DAE" w:rsidRPr="002E3DAE" w:rsidRDefault="002E3DAE" w:rsidP="002E3D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1660007B" w14:textId="77777777" w:rsidR="002E3DAE" w:rsidRPr="002E3DAE" w:rsidRDefault="002E3DAE" w:rsidP="002E3D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BFF20A8" w14:textId="77777777" w:rsidR="002E3DAE" w:rsidRPr="002E3DAE" w:rsidRDefault="002E3DAE" w:rsidP="002E3D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0594D328" w14:textId="77777777" w:rsidR="002E3DAE" w:rsidRPr="002E3DAE" w:rsidRDefault="002E3DAE" w:rsidP="002E3DA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9755E67" w14:textId="77777777" w:rsidR="002E3DAE" w:rsidRPr="002E3DAE" w:rsidRDefault="002E3DAE" w:rsidP="002E3DAE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(ych) dokumentu(ów)</w:t>
      </w:r>
    </w:p>
    <w:p w14:paraId="66B36A16" w14:textId="77777777" w:rsidR="002E3DAE" w:rsidRPr="002E3DAE" w:rsidRDefault="002E3DAE" w:rsidP="002E3DAE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F9B193" w14:textId="77777777" w:rsidR="002E3DAE" w:rsidRPr="002E3DAE" w:rsidRDefault="002E3DAE" w:rsidP="002E3DAE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051E173E" w14:textId="77777777" w:rsidR="002E3DAE" w:rsidRPr="002E3DAE" w:rsidRDefault="002E3DAE" w:rsidP="002E3D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6E6E59E5" w14:textId="77777777" w:rsidR="002E3DAE" w:rsidRPr="002E3DAE" w:rsidRDefault="002E3DAE" w:rsidP="002E3D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1A7BA51F" w14:textId="77777777" w:rsidR="002E3DAE" w:rsidRPr="002E3DAE" w:rsidRDefault="002E3DAE" w:rsidP="002E3D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47A64B7" w14:textId="77777777" w:rsidR="002E3DAE" w:rsidRPr="002E3DAE" w:rsidRDefault="002E3DAE" w:rsidP="002E3D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36767AC7" w14:textId="77777777" w:rsidR="002E3DAE" w:rsidRPr="002E3DAE" w:rsidRDefault="002E3DAE" w:rsidP="002E3D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7A50E3E7" w14:textId="77777777" w:rsidR="002E3DAE" w:rsidRPr="002E3DAE" w:rsidRDefault="002E3DAE" w:rsidP="002E3DAE">
      <w:pPr>
        <w:jc w:val="both"/>
        <w:rPr>
          <w:sz w:val="22"/>
          <w:szCs w:val="22"/>
        </w:rPr>
      </w:pPr>
    </w:p>
    <w:p w14:paraId="0C441D4A" w14:textId="77777777" w:rsidR="002E3DAE" w:rsidRPr="002E3DAE" w:rsidRDefault="002E3DAE" w:rsidP="002E3DAE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2C2469D7" w14:textId="77777777" w:rsidR="002E3DAE" w:rsidRPr="002E3DAE" w:rsidRDefault="002E3DAE" w:rsidP="002E3DAE">
      <w:pPr>
        <w:jc w:val="right"/>
        <w:rPr>
          <w:sz w:val="22"/>
          <w:szCs w:val="22"/>
        </w:rPr>
      </w:pPr>
    </w:p>
    <w:p w14:paraId="0ABD7AF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36E56" w14:textId="77777777" w:rsidR="00671B6F" w:rsidRDefault="00671B6F">
      <w:r>
        <w:separator/>
      </w:r>
    </w:p>
  </w:endnote>
  <w:endnote w:type="continuationSeparator" w:id="0">
    <w:p w14:paraId="71BF1F68" w14:textId="77777777" w:rsidR="00671B6F" w:rsidRDefault="00671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2442F" w14:textId="77777777" w:rsidR="00FB41FC" w:rsidRDefault="00FB4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5846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E9770" w14:textId="77777777" w:rsidR="00FB41FC" w:rsidRDefault="00FB41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C29C8" w14:textId="77777777" w:rsidR="00671B6F" w:rsidRDefault="00671B6F">
      <w:r>
        <w:separator/>
      </w:r>
    </w:p>
  </w:footnote>
  <w:footnote w:type="continuationSeparator" w:id="0">
    <w:p w14:paraId="4E92FBAA" w14:textId="77777777" w:rsidR="00671B6F" w:rsidRDefault="00671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3EF2D" w14:textId="77777777" w:rsidR="00FB41FC" w:rsidRDefault="00FB4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AAD4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F891D" w14:textId="77777777" w:rsidR="00FB41FC" w:rsidRDefault="00FB41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F9F246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488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6951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33648">
    <w:abstractNumId w:val="0"/>
  </w:num>
  <w:num w:numId="4" w16cid:durableId="525564790">
    <w:abstractNumId w:val="3"/>
  </w:num>
  <w:num w:numId="5" w16cid:durableId="1896061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B6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3DAE"/>
    <w:rsid w:val="00315A4A"/>
    <w:rsid w:val="00486D5E"/>
    <w:rsid w:val="004B7300"/>
    <w:rsid w:val="004C6753"/>
    <w:rsid w:val="00530801"/>
    <w:rsid w:val="00595C87"/>
    <w:rsid w:val="005D2C65"/>
    <w:rsid w:val="005E6D94"/>
    <w:rsid w:val="0063384F"/>
    <w:rsid w:val="006342DC"/>
    <w:rsid w:val="00643C6F"/>
    <w:rsid w:val="00646202"/>
    <w:rsid w:val="0065290F"/>
    <w:rsid w:val="00671B6F"/>
    <w:rsid w:val="006815F6"/>
    <w:rsid w:val="007748F0"/>
    <w:rsid w:val="007A4321"/>
    <w:rsid w:val="007D2362"/>
    <w:rsid w:val="00833933"/>
    <w:rsid w:val="0083494E"/>
    <w:rsid w:val="00853083"/>
    <w:rsid w:val="008B2F0C"/>
    <w:rsid w:val="008B4928"/>
    <w:rsid w:val="008D2AB8"/>
    <w:rsid w:val="008F1C66"/>
    <w:rsid w:val="00970FE4"/>
    <w:rsid w:val="00A0022B"/>
    <w:rsid w:val="00A079A6"/>
    <w:rsid w:val="00A346E2"/>
    <w:rsid w:val="00A346FE"/>
    <w:rsid w:val="00A47B4D"/>
    <w:rsid w:val="00A8051C"/>
    <w:rsid w:val="00A83018"/>
    <w:rsid w:val="00B774DC"/>
    <w:rsid w:val="00C969A6"/>
    <w:rsid w:val="00CA7D36"/>
    <w:rsid w:val="00CD1282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B41FC"/>
    <w:rsid w:val="00FE545C"/>
    <w:rsid w:val="00FE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03B5D3"/>
  <w15:chartTrackingRefBased/>
  <w15:docId w15:val="{ED3B3B7C-408E-41E9-8C00-F2758C55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736</Words>
  <Characters>5742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2023-11-08T10:44:00Z</cp:lastPrinted>
  <dcterms:created xsi:type="dcterms:W3CDTF">2023-11-09T08:43:00Z</dcterms:created>
  <dcterms:modified xsi:type="dcterms:W3CDTF">2023-11-09T08:45:00Z</dcterms:modified>
</cp:coreProperties>
</file>