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C1C98" w14:textId="0DBBD71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5C74E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4B1BAC7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15729A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7E6B35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4F108669" w14:textId="7A373BF5" w:rsidR="008F3D36" w:rsidRPr="005C74E2" w:rsidRDefault="008F3D36" w:rsidP="005C74E2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480146E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740A072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FC21B78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14A4A76F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0BB802D4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D5126A7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1D44B1E2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F68DD13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24F62807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126A4D6B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328B02E" w14:textId="1C553C74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>pn.</w:t>
      </w:r>
      <w:r w:rsidR="004C3463">
        <w:rPr>
          <w:rFonts w:eastAsia="Times New Roman" w:cs="Calibri"/>
          <w:lang w:eastAsia="pl-PL"/>
        </w:rPr>
        <w:t xml:space="preserve"> </w:t>
      </w:r>
      <w:r w:rsidR="0030474F" w:rsidRPr="0030474F">
        <w:rPr>
          <w:rFonts w:eastAsia="Times New Roman" w:cs="Calibri"/>
          <w:b/>
          <w:lang w:eastAsia="pl-PL"/>
        </w:rPr>
        <w:t xml:space="preserve">dostawa specjalistycznego zestawu do wysokotemperaturowych (600st. C), zautomatyzowanych i jednoczesnych pomiarów właściwości cieplnych </w:t>
      </w:r>
      <w:proofErr w:type="spellStart"/>
      <w:r w:rsidR="0030474F" w:rsidRPr="0030474F">
        <w:rPr>
          <w:rFonts w:eastAsia="Times New Roman" w:cs="Calibri"/>
          <w:b/>
          <w:lang w:eastAsia="pl-PL"/>
        </w:rPr>
        <w:t>pięci</w:t>
      </w:r>
      <w:proofErr w:type="spellEnd"/>
      <w:r w:rsidR="0030474F" w:rsidRPr="0030474F">
        <w:rPr>
          <w:rFonts w:eastAsia="Times New Roman" w:cs="Calibri"/>
          <w:b/>
          <w:lang w:eastAsia="pl-PL"/>
        </w:rPr>
        <w:t xml:space="preserve"> stopów dla </w:t>
      </w:r>
      <w:proofErr w:type="spellStart"/>
      <w:r w:rsidR="0030474F" w:rsidRPr="0030474F">
        <w:rPr>
          <w:rFonts w:eastAsia="Times New Roman" w:cs="Calibri"/>
          <w:b/>
          <w:lang w:eastAsia="pl-PL"/>
        </w:rPr>
        <w:t>WIMiC</w:t>
      </w:r>
      <w:proofErr w:type="spellEnd"/>
      <w:r w:rsidR="0030474F" w:rsidRPr="0030474F">
        <w:rPr>
          <w:rFonts w:eastAsia="Times New Roman" w:cs="Calibri"/>
          <w:b/>
          <w:lang w:eastAsia="pl-PL"/>
        </w:rPr>
        <w:t xml:space="preserve"> - KC-zp.272-646/23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1AFB91EE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401A1A4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46FB05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BCD1EE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7272BD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4CA434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E83E90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58EF95A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29009C5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77A29E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4A6E953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9AC9614" w14:textId="34042575" w:rsidR="005103B9" w:rsidRPr="005C74E2" w:rsidRDefault="008F3D36" w:rsidP="005C74E2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5C74E2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7A708" w14:textId="77777777" w:rsidR="00A70580" w:rsidRDefault="00A70580" w:rsidP="0038231F">
      <w:pPr>
        <w:spacing w:after="0" w:line="240" w:lineRule="auto"/>
      </w:pPr>
      <w:r>
        <w:separator/>
      </w:r>
    </w:p>
  </w:endnote>
  <w:endnote w:type="continuationSeparator" w:id="0">
    <w:p w14:paraId="77B00C21" w14:textId="77777777" w:rsidR="00A70580" w:rsidRDefault="00A705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8DD1B" w14:textId="77777777" w:rsidR="0030474F" w:rsidRDefault="003047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127C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E6FB9F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2FD66" w14:textId="77777777" w:rsidR="0030474F" w:rsidRDefault="003047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25751" w14:textId="77777777" w:rsidR="00A70580" w:rsidRDefault="00A70580" w:rsidP="0038231F">
      <w:pPr>
        <w:spacing w:after="0" w:line="240" w:lineRule="auto"/>
      </w:pPr>
      <w:r>
        <w:separator/>
      </w:r>
    </w:p>
  </w:footnote>
  <w:footnote w:type="continuationSeparator" w:id="0">
    <w:p w14:paraId="4849D8F4" w14:textId="77777777" w:rsidR="00A70580" w:rsidRDefault="00A70580" w:rsidP="0038231F">
      <w:pPr>
        <w:spacing w:after="0" w:line="240" w:lineRule="auto"/>
      </w:pPr>
      <w:r>
        <w:continuationSeparator/>
      </w:r>
    </w:p>
  </w:footnote>
  <w:footnote w:id="1">
    <w:p w14:paraId="1A245E9F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04EC2AC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E17DB" w14:textId="77777777" w:rsidR="0030474F" w:rsidRDefault="003047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98E7A" w14:textId="77777777" w:rsidR="0030474F" w:rsidRDefault="003047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D68D7" w14:textId="77777777" w:rsidR="0030474F" w:rsidRDefault="003047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1097509">
    <w:abstractNumId w:val="7"/>
  </w:num>
  <w:num w:numId="2" w16cid:durableId="2015494711">
    <w:abstractNumId w:val="0"/>
  </w:num>
  <w:num w:numId="3" w16cid:durableId="524169987">
    <w:abstractNumId w:val="6"/>
  </w:num>
  <w:num w:numId="4" w16cid:durableId="1115249313">
    <w:abstractNumId w:val="9"/>
  </w:num>
  <w:num w:numId="5" w16cid:durableId="146872050">
    <w:abstractNumId w:val="8"/>
  </w:num>
  <w:num w:numId="6" w16cid:durableId="1841963638">
    <w:abstractNumId w:val="5"/>
  </w:num>
  <w:num w:numId="7" w16cid:durableId="782917124">
    <w:abstractNumId w:val="1"/>
  </w:num>
  <w:num w:numId="8" w16cid:durableId="359091404">
    <w:abstractNumId w:val="3"/>
  </w:num>
  <w:num w:numId="9" w16cid:durableId="2067799156">
    <w:abstractNumId w:val="2"/>
  </w:num>
  <w:num w:numId="10" w16cid:durableId="1343317728">
    <w:abstractNumId w:val="4"/>
  </w:num>
  <w:num w:numId="11" w16cid:durableId="18577665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0580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0474F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3463"/>
    <w:rsid w:val="004C4854"/>
    <w:rsid w:val="004D7E48"/>
    <w:rsid w:val="004F23F7"/>
    <w:rsid w:val="004F40EF"/>
    <w:rsid w:val="005103B9"/>
    <w:rsid w:val="00520174"/>
    <w:rsid w:val="005641F0"/>
    <w:rsid w:val="005C39CA"/>
    <w:rsid w:val="005C74E2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70580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6EE2C"/>
  <w15:chartTrackingRefBased/>
  <w15:docId w15:val="{F9F9FEFE-C053-448F-A96B-2692C3887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321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2023-11-13T08:29:00Z</dcterms:created>
  <dcterms:modified xsi:type="dcterms:W3CDTF">2023-11-13T08:29:00Z</dcterms:modified>
</cp:coreProperties>
</file>