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79A6C18E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bookmarkStart w:id="0" w:name="_GoBack"/>
      <w:bookmarkEnd w:id="0"/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3A365B7B" w:rsidR="008D2AB8" w:rsidRPr="00524B40" w:rsidRDefault="008D2AB8" w:rsidP="00FA5871">
      <w:pPr>
        <w:widowControl w:val="0"/>
        <w:ind w:right="1"/>
        <w:jc w:val="both"/>
      </w:pPr>
      <w:r w:rsidRPr="00524B40">
        <w:t>Przystępując do postępowania o udzielenie zamówienia publicznego, którego przedmiotem jest</w:t>
      </w:r>
      <w:r w:rsidR="002577EF">
        <w:t>:</w:t>
      </w:r>
      <w:r w:rsidRPr="00524B40">
        <w:t xml:space="preserve"> </w:t>
      </w:r>
      <w:r w:rsidR="00D309E4" w:rsidRPr="00D309E4">
        <w:rPr>
          <w:b/>
        </w:rPr>
        <w:t xml:space="preserve">Dostawa generatorów funkcyjnych -11 szt. oraz zasilaczy laboratoryjnych -11 szt. dla </w:t>
      </w:r>
      <w:proofErr w:type="spellStart"/>
      <w:r w:rsidR="00D309E4" w:rsidRPr="00D309E4">
        <w:rPr>
          <w:b/>
        </w:rPr>
        <w:t>WGGiOŚ</w:t>
      </w:r>
      <w:proofErr w:type="spellEnd"/>
      <w:r w:rsidR="00D309E4" w:rsidRPr="00D309E4">
        <w:rPr>
          <w:b/>
        </w:rPr>
        <w:t xml:space="preserve"> - KC-zp.272-590/23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 xml:space="preserve">zgodnie z zasadami określonymi </w:t>
      </w:r>
      <w:r w:rsidR="00B50F6F">
        <w:br/>
      </w:r>
      <w:r w:rsidRPr="00524B40">
        <w:t>w specyfikacji warunków zamówienia.</w:t>
      </w:r>
    </w:p>
    <w:p w14:paraId="32F10DF5" w14:textId="77777777" w:rsidR="002577EF" w:rsidRPr="002577EF" w:rsidRDefault="002577EF" w:rsidP="002577EF">
      <w:pPr>
        <w:widowControl w:val="0"/>
        <w:ind w:right="1"/>
        <w:rPr>
          <w:b/>
          <w:sz w:val="22"/>
          <w:szCs w:val="22"/>
        </w:rPr>
      </w:pPr>
    </w:p>
    <w:p w14:paraId="0726FBBE" w14:textId="1C744112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netto:   ......................................................................... PLN</w:t>
      </w:r>
    </w:p>
    <w:p w14:paraId="7D945AAC" w14:textId="77777777" w:rsidR="002577EF" w:rsidRPr="002577EF" w:rsidRDefault="002577EF" w:rsidP="002577EF">
      <w:pPr>
        <w:widowControl w:val="0"/>
        <w:ind w:right="1"/>
        <w:rPr>
          <w:b/>
        </w:rPr>
      </w:pPr>
    </w:p>
    <w:p w14:paraId="3F677098" w14:textId="77777777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brutto: ......................................................................... PLN</w:t>
      </w:r>
    </w:p>
    <w:p w14:paraId="7E5757A6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77CA72BD" w14:textId="77777777" w:rsidR="002577EF" w:rsidRPr="002577EF" w:rsidRDefault="002577EF" w:rsidP="002577EF">
      <w:pPr>
        <w:widowControl w:val="0"/>
        <w:ind w:right="1"/>
        <w:jc w:val="both"/>
      </w:pPr>
      <w:r w:rsidRPr="002577EF">
        <w:t>Słownie brutto: .......................................................................................................................</w:t>
      </w:r>
    </w:p>
    <w:p w14:paraId="2CA0AB2E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2AD3DA8E" w14:textId="77777777" w:rsidR="002577EF" w:rsidRPr="002577EF" w:rsidRDefault="002577EF" w:rsidP="002577EF">
      <w:pPr>
        <w:pStyle w:val="Tekstpodstawowy"/>
        <w:spacing w:line="240" w:lineRule="auto"/>
      </w:pPr>
      <w:r w:rsidRPr="002577EF">
        <w:t>Powyższa cena zawiera podatek VAT w wysokości .......... % tj.……………………. PLN</w:t>
      </w:r>
    </w:p>
    <w:p w14:paraId="679E9353" w14:textId="77777777" w:rsidR="002577EF" w:rsidRDefault="002577EF" w:rsidP="002577EF">
      <w:pPr>
        <w:pStyle w:val="Tekstpodstawowy"/>
        <w:spacing w:line="240" w:lineRule="auto"/>
      </w:pPr>
    </w:p>
    <w:p w14:paraId="2E29D0C2" w14:textId="04C91F17" w:rsidR="002577EF" w:rsidRDefault="002577EF" w:rsidP="002577EF">
      <w:pPr>
        <w:pStyle w:val="Tekstpodstawowy"/>
        <w:spacing w:line="240" w:lineRule="auto"/>
      </w:pPr>
      <w:r w:rsidRPr="002577EF">
        <w:t>Producent/model zaoferowanego urządzenia</w:t>
      </w:r>
      <w:r w:rsidR="00D309E4">
        <w:t xml:space="preserve">  generatora sygnałowego</w:t>
      </w:r>
      <w:r w:rsidRPr="002577EF">
        <w:t xml:space="preserve">: </w:t>
      </w:r>
      <w:r w:rsidR="00D309E4">
        <w:t>…</w:t>
      </w:r>
      <w:r w:rsidRPr="002577EF">
        <w:t>…………………………</w:t>
      </w:r>
    </w:p>
    <w:p w14:paraId="32BA7A24" w14:textId="77777777" w:rsidR="00197803" w:rsidRDefault="00197803" w:rsidP="002577EF">
      <w:pPr>
        <w:pStyle w:val="Tekstpodstawowy"/>
        <w:spacing w:line="240" w:lineRule="auto"/>
      </w:pPr>
    </w:p>
    <w:p w14:paraId="175A75A5" w14:textId="3A6BF179" w:rsidR="00197803" w:rsidRDefault="00197803" w:rsidP="002577EF">
      <w:pPr>
        <w:pStyle w:val="Tekstpodstawowy"/>
        <w:spacing w:line="240" w:lineRule="auto"/>
      </w:pPr>
      <w:r>
        <w:t>Nazwa oprogramowania sterującego: …………………………………………………………………</w:t>
      </w:r>
    </w:p>
    <w:p w14:paraId="461523F0" w14:textId="3A6BF179" w:rsidR="00D309E4" w:rsidRDefault="00D309E4" w:rsidP="00D309E4">
      <w:pPr>
        <w:pStyle w:val="Tekstpodstawowy"/>
        <w:spacing w:line="240" w:lineRule="auto"/>
      </w:pPr>
    </w:p>
    <w:p w14:paraId="073A4108" w14:textId="3E76B6E8" w:rsidR="00D309E4" w:rsidRDefault="00D309E4" w:rsidP="00D309E4">
      <w:pPr>
        <w:pStyle w:val="Tekstpodstawowy"/>
        <w:spacing w:line="240" w:lineRule="auto"/>
      </w:pPr>
      <w:r w:rsidRPr="002577EF">
        <w:t>Producent/model zaoferowanego urządzenia</w:t>
      </w:r>
      <w:r>
        <w:t xml:space="preserve">  zasilacza laboratoryjnego</w:t>
      </w:r>
      <w:r w:rsidRPr="002577EF">
        <w:t xml:space="preserve">: </w:t>
      </w:r>
      <w:r>
        <w:t>.</w:t>
      </w:r>
      <w:r w:rsidRPr="002577EF">
        <w:t>…………………………</w:t>
      </w:r>
    </w:p>
    <w:p w14:paraId="6B53A93C" w14:textId="77777777" w:rsidR="00197803" w:rsidRDefault="00197803" w:rsidP="00D309E4">
      <w:pPr>
        <w:pStyle w:val="Tekstpodstawowy"/>
        <w:spacing w:line="240" w:lineRule="auto"/>
      </w:pPr>
    </w:p>
    <w:p w14:paraId="7CBB1118" w14:textId="77777777" w:rsidR="00197803" w:rsidRDefault="00197803" w:rsidP="00197803">
      <w:pPr>
        <w:pStyle w:val="Tekstpodstawowy"/>
        <w:spacing w:line="240" w:lineRule="auto"/>
      </w:pPr>
      <w:r>
        <w:t>Nazwa oprogramowania sterującego: …………………………………………………………………</w:t>
      </w:r>
    </w:p>
    <w:p w14:paraId="577A3A9A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665B4010" w14:textId="68CB3C51" w:rsidR="004E3322" w:rsidRPr="002577EF" w:rsidRDefault="004E3322" w:rsidP="002577EF">
      <w:pPr>
        <w:widowControl w:val="0"/>
        <w:ind w:right="1"/>
        <w:jc w:val="both"/>
        <w:rPr>
          <w:b/>
          <w:color w:val="FF0000"/>
        </w:rPr>
      </w:pPr>
      <w:r w:rsidRPr="002577EF">
        <w:rPr>
          <w:b/>
        </w:rPr>
        <w:t xml:space="preserve">Termin realizacji umowy: </w:t>
      </w:r>
      <w:r w:rsidR="001B54EB">
        <w:rPr>
          <w:bCs/>
        </w:rPr>
        <w:t>…………</w:t>
      </w:r>
      <w:r w:rsidR="0020254D" w:rsidRPr="002577EF">
        <w:rPr>
          <w:bCs/>
        </w:rPr>
        <w:t xml:space="preserve"> dni</w:t>
      </w:r>
      <w:r w:rsidRPr="002577EF">
        <w:rPr>
          <w:bCs/>
        </w:rPr>
        <w:t xml:space="preserve"> od daty podpisania umowy </w:t>
      </w:r>
      <w:r w:rsidR="001B54EB" w:rsidRPr="002577EF">
        <w:rPr>
          <w:b/>
          <w:color w:val="FF0000"/>
        </w:rPr>
        <w:t>/kryterium oceny ofert/</w:t>
      </w:r>
    </w:p>
    <w:p w14:paraId="25A42394" w14:textId="77777777" w:rsidR="0020254D" w:rsidRPr="002577EF" w:rsidRDefault="0020254D" w:rsidP="002577EF">
      <w:pPr>
        <w:widowControl w:val="0"/>
        <w:ind w:right="1"/>
        <w:jc w:val="both"/>
        <w:rPr>
          <w:b/>
        </w:rPr>
      </w:pPr>
    </w:p>
    <w:p w14:paraId="5F992ADC" w14:textId="72ABA8C6" w:rsidR="0020254D" w:rsidRPr="002577EF" w:rsidRDefault="0020254D" w:rsidP="002577EF">
      <w:pPr>
        <w:widowControl w:val="0"/>
        <w:ind w:right="1"/>
        <w:jc w:val="both"/>
        <w:rPr>
          <w:b/>
        </w:rPr>
      </w:pPr>
      <w:r w:rsidRPr="002577EF">
        <w:rPr>
          <w:b/>
        </w:rPr>
        <w:t xml:space="preserve">Okres gwarancji: </w:t>
      </w:r>
      <w:r w:rsidR="00197803">
        <w:rPr>
          <w:b/>
        </w:rPr>
        <w:t xml:space="preserve">12 </w:t>
      </w:r>
      <w:r w:rsidRPr="002577EF">
        <w:rPr>
          <w:b/>
        </w:rPr>
        <w:t>m-</w:t>
      </w:r>
      <w:proofErr w:type="spellStart"/>
      <w:r w:rsidRPr="002577EF">
        <w:rPr>
          <w:b/>
        </w:rPr>
        <w:t>c</w:t>
      </w:r>
      <w:r w:rsidR="00D309E4">
        <w:rPr>
          <w:b/>
        </w:rPr>
        <w:t>y</w:t>
      </w:r>
      <w:proofErr w:type="spellEnd"/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lastRenderedPageBreak/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21A51E6" w14:textId="526206A5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148203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E3322">
        <w:rPr>
          <w:color w:val="000000"/>
          <w:sz w:val="22"/>
          <w:szCs w:val="22"/>
          <w:lang w:eastAsia="ar-SA"/>
        </w:rPr>
        <w:br/>
      </w:r>
      <w:r w:rsidRPr="00524B40">
        <w:rPr>
          <w:color w:val="000000"/>
          <w:sz w:val="22"/>
          <w:szCs w:val="22"/>
          <w:lang w:eastAsia="ar-SA"/>
        </w:rPr>
        <w:t>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5ACA0BB1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E3322">
        <w:rPr>
          <w:sz w:val="22"/>
          <w:szCs w:val="22"/>
        </w:rPr>
        <w:br/>
      </w:r>
      <w:r w:rsidRPr="00524B40">
        <w:rPr>
          <w:sz w:val="22"/>
          <w:szCs w:val="22"/>
        </w:rPr>
        <w:t xml:space="preserve">o udzielenie zamówienia publicznego w niniejszym postępowaniu.* * </w:t>
      </w:r>
    </w:p>
    <w:p w14:paraId="1B077528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7E10783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15A8FD3E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54FDE965" w14:textId="1EEA180A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4E3322">
      <w:headerReference w:type="default" r:id="rId8"/>
      <w:footerReference w:type="default" r:id="rId9"/>
      <w:pgSz w:w="11906" w:h="16838"/>
      <w:pgMar w:top="1418" w:right="56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FADB6D" w14:textId="77777777" w:rsidR="00ED3028" w:rsidRDefault="00ED3028">
      <w:r>
        <w:separator/>
      </w:r>
    </w:p>
  </w:endnote>
  <w:endnote w:type="continuationSeparator" w:id="0">
    <w:p w14:paraId="35968B8F" w14:textId="77777777" w:rsidR="00ED3028" w:rsidRDefault="00ED3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355A02" w14:textId="77777777" w:rsidR="00ED3028" w:rsidRDefault="00ED3028">
      <w:r>
        <w:separator/>
      </w:r>
    </w:p>
  </w:footnote>
  <w:footnote w:type="continuationSeparator" w:id="0">
    <w:p w14:paraId="2F3B32F9" w14:textId="77777777" w:rsidR="00ED3028" w:rsidRDefault="00ED3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6EC6"/>
    <w:rsid w:val="00157DD2"/>
    <w:rsid w:val="001801DD"/>
    <w:rsid w:val="00185784"/>
    <w:rsid w:val="00197803"/>
    <w:rsid w:val="001B35E1"/>
    <w:rsid w:val="001B54EB"/>
    <w:rsid w:val="001D4612"/>
    <w:rsid w:val="0020254D"/>
    <w:rsid w:val="00207E98"/>
    <w:rsid w:val="002577EF"/>
    <w:rsid w:val="002723B0"/>
    <w:rsid w:val="002F464C"/>
    <w:rsid w:val="0031442E"/>
    <w:rsid w:val="00315A4A"/>
    <w:rsid w:val="003D3ABD"/>
    <w:rsid w:val="004514D1"/>
    <w:rsid w:val="00452CD6"/>
    <w:rsid w:val="004B7300"/>
    <w:rsid w:val="004C6753"/>
    <w:rsid w:val="004E3322"/>
    <w:rsid w:val="00524B40"/>
    <w:rsid w:val="00543892"/>
    <w:rsid w:val="00593F1A"/>
    <w:rsid w:val="00595C87"/>
    <w:rsid w:val="005D2C65"/>
    <w:rsid w:val="005E6D94"/>
    <w:rsid w:val="005F5A02"/>
    <w:rsid w:val="0061673A"/>
    <w:rsid w:val="0063384F"/>
    <w:rsid w:val="00643C6F"/>
    <w:rsid w:val="00646202"/>
    <w:rsid w:val="0065290F"/>
    <w:rsid w:val="006815F6"/>
    <w:rsid w:val="006A7BB9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793"/>
    <w:rsid w:val="009F5CE3"/>
    <w:rsid w:val="00A0022B"/>
    <w:rsid w:val="00A346FE"/>
    <w:rsid w:val="00A47B4D"/>
    <w:rsid w:val="00A50D0B"/>
    <w:rsid w:val="00A717DD"/>
    <w:rsid w:val="00A83018"/>
    <w:rsid w:val="00B50F6F"/>
    <w:rsid w:val="00B6720D"/>
    <w:rsid w:val="00B774DC"/>
    <w:rsid w:val="00BD3780"/>
    <w:rsid w:val="00BE5FCF"/>
    <w:rsid w:val="00C148A8"/>
    <w:rsid w:val="00C969A6"/>
    <w:rsid w:val="00CA7D36"/>
    <w:rsid w:val="00D24208"/>
    <w:rsid w:val="00D309E4"/>
    <w:rsid w:val="00D60C38"/>
    <w:rsid w:val="00D612B3"/>
    <w:rsid w:val="00D66893"/>
    <w:rsid w:val="00D71AE6"/>
    <w:rsid w:val="00D90ACB"/>
    <w:rsid w:val="00DC1500"/>
    <w:rsid w:val="00E44371"/>
    <w:rsid w:val="00E949B0"/>
    <w:rsid w:val="00E965E7"/>
    <w:rsid w:val="00EB697F"/>
    <w:rsid w:val="00EC0BEA"/>
    <w:rsid w:val="00ED2626"/>
    <w:rsid w:val="00ED3028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BF46F-D229-47F5-B291-6E5A5C8F5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553</Words>
  <Characters>4816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2023-07-28T05:38:00Z</cp:lastPrinted>
  <dcterms:created xsi:type="dcterms:W3CDTF">2023-11-14T08:17:00Z</dcterms:created>
  <dcterms:modified xsi:type="dcterms:W3CDTF">2023-11-14T08:17:00Z</dcterms:modified>
</cp:coreProperties>
</file>