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5E98" w14:textId="1065146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144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F6B12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FF801E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86D22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DD45BA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6CE333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F8EF1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9C87B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B3AE51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D737FE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FE342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D24A7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2F04E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0DAEBC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994FC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3B7E7B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14031BE" w14:textId="12D36966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D2937" w:rsidRPr="007D2937">
        <w:rPr>
          <w:rFonts w:eastAsia="Times New Roman" w:cs="Calibri"/>
          <w:b/>
          <w:lang w:eastAsia="pl-PL"/>
        </w:rPr>
        <w:t xml:space="preserve">dostawa wyposażenia do magazynowania i przechowywania sprzętu sportowego do Hali Sportowej AGH przy ul. Armii Krajowej </w:t>
      </w:r>
      <w:r w:rsidR="001A441B">
        <w:rPr>
          <w:rFonts w:eastAsia="Times New Roman" w:cs="Calibri"/>
          <w:b/>
          <w:lang w:eastAsia="pl-PL"/>
        </w:rPr>
        <w:t>5</w:t>
      </w:r>
      <w:r w:rsidR="007D2937" w:rsidRPr="007D2937">
        <w:rPr>
          <w:rFonts w:eastAsia="Times New Roman" w:cs="Calibri"/>
          <w:b/>
          <w:lang w:eastAsia="pl-PL"/>
        </w:rPr>
        <w:t>A w Krakowie - KC-zp.272-</w:t>
      </w:r>
      <w:r w:rsidR="00A7377F">
        <w:rPr>
          <w:rFonts w:eastAsia="Times New Roman" w:cs="Calibri"/>
          <w:b/>
          <w:lang w:eastAsia="pl-PL"/>
        </w:rPr>
        <w:t>6</w:t>
      </w:r>
      <w:r w:rsidR="008448E6">
        <w:rPr>
          <w:rFonts w:eastAsia="Times New Roman" w:cs="Calibri"/>
          <w:b/>
          <w:lang w:eastAsia="pl-PL"/>
        </w:rPr>
        <w:t>88</w:t>
      </w:r>
      <w:r w:rsidR="007D2937" w:rsidRPr="007D2937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6C1019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566E7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C09E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8FF1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41D5C0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5612A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A476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6018A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49F7F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FCD5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93FD3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37997A" w14:textId="10CD2A76" w:rsidR="005103B9" w:rsidRPr="00014419" w:rsidRDefault="008F3D36" w:rsidP="0001441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1441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2971D" w14:textId="77777777" w:rsidR="00A9332A" w:rsidRDefault="00A9332A" w:rsidP="0038231F">
      <w:pPr>
        <w:spacing w:after="0" w:line="240" w:lineRule="auto"/>
      </w:pPr>
      <w:r>
        <w:separator/>
      </w:r>
    </w:p>
  </w:endnote>
  <w:endnote w:type="continuationSeparator" w:id="0">
    <w:p w14:paraId="3C781D24" w14:textId="77777777" w:rsidR="00A9332A" w:rsidRDefault="00A93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BC79" w14:textId="77777777" w:rsidR="007D2937" w:rsidRDefault="007D2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FA4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93A1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0A9A" w14:textId="77777777" w:rsidR="007D2937" w:rsidRDefault="007D2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1439" w14:textId="77777777" w:rsidR="00A9332A" w:rsidRDefault="00A9332A" w:rsidP="0038231F">
      <w:pPr>
        <w:spacing w:after="0" w:line="240" w:lineRule="auto"/>
      </w:pPr>
      <w:r>
        <w:separator/>
      </w:r>
    </w:p>
  </w:footnote>
  <w:footnote w:type="continuationSeparator" w:id="0">
    <w:p w14:paraId="7D52E10E" w14:textId="77777777" w:rsidR="00A9332A" w:rsidRDefault="00A9332A" w:rsidP="0038231F">
      <w:pPr>
        <w:spacing w:after="0" w:line="240" w:lineRule="auto"/>
      </w:pPr>
      <w:r>
        <w:continuationSeparator/>
      </w:r>
    </w:p>
  </w:footnote>
  <w:footnote w:id="1">
    <w:p w14:paraId="7FD4A48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BBA0CF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33DB" w14:textId="77777777" w:rsidR="007D2937" w:rsidRDefault="007D2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A963" w14:textId="77777777" w:rsidR="007D2937" w:rsidRDefault="007D2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5802" w14:textId="77777777" w:rsidR="007D2937" w:rsidRDefault="007D2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836944">
    <w:abstractNumId w:val="7"/>
  </w:num>
  <w:num w:numId="2" w16cid:durableId="1216504211">
    <w:abstractNumId w:val="0"/>
  </w:num>
  <w:num w:numId="3" w16cid:durableId="275673886">
    <w:abstractNumId w:val="6"/>
  </w:num>
  <w:num w:numId="4" w16cid:durableId="228077119">
    <w:abstractNumId w:val="9"/>
  </w:num>
  <w:num w:numId="5" w16cid:durableId="1578319575">
    <w:abstractNumId w:val="8"/>
  </w:num>
  <w:num w:numId="6" w16cid:durableId="1968118264">
    <w:abstractNumId w:val="5"/>
  </w:num>
  <w:num w:numId="7" w16cid:durableId="1818037221">
    <w:abstractNumId w:val="1"/>
  </w:num>
  <w:num w:numId="8" w16cid:durableId="271934498">
    <w:abstractNumId w:val="3"/>
  </w:num>
  <w:num w:numId="9" w16cid:durableId="875124464">
    <w:abstractNumId w:val="2"/>
  </w:num>
  <w:num w:numId="10" w16cid:durableId="237525045">
    <w:abstractNumId w:val="4"/>
  </w:num>
  <w:num w:numId="11" w16cid:durableId="1058937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32A"/>
    <w:rsid w:val="0001441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441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2937"/>
    <w:rsid w:val="007D5B61"/>
    <w:rsid w:val="007E2F69"/>
    <w:rsid w:val="00804F07"/>
    <w:rsid w:val="00825A09"/>
    <w:rsid w:val="00830AB1"/>
    <w:rsid w:val="00833FCD"/>
    <w:rsid w:val="00842991"/>
    <w:rsid w:val="008448E6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377F"/>
    <w:rsid w:val="00A933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64574"/>
  <w15:chartTrackingRefBased/>
  <w15:docId w15:val="{A3C19D38-0E63-49D3-832D-DB713DE4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2023-10-03T12:40:00Z</cp:lastPrinted>
  <dcterms:created xsi:type="dcterms:W3CDTF">2023-11-13T09:54:00Z</dcterms:created>
  <dcterms:modified xsi:type="dcterms:W3CDTF">2023-11-13T09:54:00Z</dcterms:modified>
</cp:coreProperties>
</file>