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6B29B" w14:textId="77777777" w:rsidR="00125C95" w:rsidRDefault="00125C95" w:rsidP="00125C95">
      <w:pPr>
        <w:pStyle w:val="Nagwek3"/>
        <w:spacing w:after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Załącznik nr 1</w:t>
      </w:r>
    </w:p>
    <w:p w14:paraId="622EA7D1" w14:textId="77777777" w:rsidR="00125C95" w:rsidRDefault="00125C95" w:rsidP="00125C9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32E8F004" w14:textId="77777777" w:rsidR="00125C95" w:rsidRDefault="00125C95" w:rsidP="00125C9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D4CA34B" w14:textId="77777777" w:rsidR="00125C95" w:rsidRDefault="00125C95" w:rsidP="00125C95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702145EA" w14:textId="77777777" w:rsidR="00125C95" w:rsidRDefault="00125C95" w:rsidP="00125C95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78421C3" w14:textId="77777777" w:rsidR="00125C95" w:rsidRDefault="00125C95" w:rsidP="00125C95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14:paraId="33100424" w14:textId="77777777" w:rsidR="00125C95" w:rsidRDefault="00125C95" w:rsidP="00125C95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87BABCD" w14:textId="77777777" w:rsidR="00125C95" w:rsidRDefault="00125C95" w:rsidP="00125C95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14:paraId="0B7A9F55" w14:textId="77777777" w:rsidR="00125C95" w:rsidRDefault="00125C95" w:rsidP="00125C95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14:paraId="7A3F3AC5" w14:textId="77777777" w:rsidR="00125C95" w:rsidRDefault="00125C95" w:rsidP="00125C95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14:paraId="66BE8EED" w14:textId="77777777" w:rsidR="00125C95" w:rsidRDefault="00125C95" w:rsidP="00125C95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14:paraId="377E0193" w14:textId="77777777" w:rsidR="00125C95" w:rsidRDefault="00125C95" w:rsidP="00125C95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14:paraId="780F3852" w14:textId="77777777" w:rsidR="00125C95" w:rsidRDefault="00125C95" w:rsidP="00125C95">
      <w:pPr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7AF08C69" w14:textId="77777777" w:rsidR="00125C95" w:rsidRDefault="00125C95" w:rsidP="00125C9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79478443" w14:textId="77777777" w:rsidR="00125C95" w:rsidRDefault="00125C95" w:rsidP="00125C9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47AA02BD" w14:textId="77777777" w:rsidR="00125C95" w:rsidRDefault="00125C95" w:rsidP="00125C9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6037E500" w14:textId="77777777" w:rsidR="00125C95" w:rsidRDefault="00125C95" w:rsidP="00125C95">
      <w:pPr>
        <w:ind w:firstLine="3969"/>
        <w:rPr>
          <w:b/>
          <w:sz w:val="22"/>
          <w:szCs w:val="22"/>
        </w:rPr>
      </w:pPr>
    </w:p>
    <w:p w14:paraId="5B5910C2" w14:textId="77777777" w:rsidR="00125C95" w:rsidRDefault="00125C95" w:rsidP="00125C95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jest: </w:t>
      </w:r>
      <w:r>
        <w:rPr>
          <w:b/>
          <w:bCs/>
          <w:iCs/>
          <w:color w:val="000000"/>
          <w:sz w:val="22"/>
          <w:szCs w:val="22"/>
        </w:rPr>
        <w:t>dostawa komputerów przenośnych – 2 szt. dla WIMIR  - KC-zp.272-660/23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02E4C191" w14:textId="77777777" w:rsidR="00125C95" w:rsidRDefault="00125C95" w:rsidP="00125C95">
      <w:pPr>
        <w:widowControl w:val="0"/>
        <w:ind w:right="1"/>
        <w:rPr>
          <w:b/>
          <w:color w:val="FF0000"/>
          <w:sz w:val="22"/>
          <w:szCs w:val="22"/>
          <w:u w:val="single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25C95" w14:paraId="1649AB12" w14:textId="77777777" w:rsidTr="00125C9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E2780C" w14:textId="77777777" w:rsidR="00125C95" w:rsidRDefault="00125C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2429D2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653662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E3FFF5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1FDF0FE1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7100B8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356A19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21341BBF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193FFB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4EB878F8" w14:textId="77777777" w:rsidR="00125C95" w:rsidRDefault="00125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059471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F1C7E6D" w14:textId="77777777" w:rsidR="00125C95" w:rsidRDefault="00125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332B1176" w14:textId="77777777" w:rsidR="00125C95" w:rsidRDefault="00125C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25C95" w14:paraId="41E18470" w14:textId="77777777" w:rsidTr="00125C9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3484CB" w14:textId="77777777" w:rsidR="00125C95" w:rsidRDefault="00125C9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D71C84" w14:textId="77777777" w:rsidR="00125C95" w:rsidRDefault="00125C9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6DB358" w14:textId="77777777" w:rsidR="00125C95" w:rsidRDefault="00125C9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860412" w14:textId="77777777" w:rsidR="00125C95" w:rsidRDefault="00125C9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56FCDB" w14:textId="77777777" w:rsidR="00125C95" w:rsidRDefault="00125C9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2F40FE" w14:textId="77777777" w:rsidR="00125C95" w:rsidRDefault="00125C9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DD0540" w14:textId="77777777" w:rsidR="00125C95" w:rsidRDefault="00125C9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1F2BD6" w14:textId="77777777" w:rsidR="00125C95" w:rsidRDefault="00125C9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25C95" w14:paraId="5EE7CFD0" w14:textId="77777777" w:rsidTr="00125C9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9269" w14:textId="77777777" w:rsidR="00125C95" w:rsidRDefault="00125C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771D5" w14:textId="77777777" w:rsidR="00125C95" w:rsidRDefault="00125C95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Komputer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A7E1" w14:textId="77777777" w:rsidR="00125C95" w:rsidRDefault="00125C9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36916" w14:textId="77777777" w:rsidR="00125C95" w:rsidRDefault="00125C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3EB1" w14:textId="77777777" w:rsidR="00125C95" w:rsidRDefault="00125C9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F401" w14:textId="77777777" w:rsidR="00125C95" w:rsidRDefault="00125C9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F58CD3" w14:textId="77777777" w:rsidR="00125C95" w:rsidRDefault="00125C9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2858EA" w14:textId="77777777" w:rsidR="00125C95" w:rsidRDefault="00125C95">
            <w:pPr>
              <w:ind w:right="425"/>
              <w:rPr>
                <w:sz w:val="22"/>
                <w:szCs w:val="22"/>
              </w:rPr>
            </w:pPr>
          </w:p>
        </w:tc>
      </w:tr>
      <w:tr w:rsidR="00125C95" w14:paraId="5168204F" w14:textId="77777777" w:rsidTr="00125C9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5159" w14:textId="77777777" w:rsidR="00125C95" w:rsidRDefault="00125C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CE07" w14:textId="77777777" w:rsidR="00125C95" w:rsidRDefault="00125C95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Komputer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9E69" w14:textId="77777777" w:rsidR="00125C95" w:rsidRDefault="00125C9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70100" w14:textId="77777777" w:rsidR="00125C95" w:rsidRDefault="00125C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5B8D" w14:textId="77777777" w:rsidR="00125C95" w:rsidRDefault="00125C9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287D" w14:textId="77777777" w:rsidR="00125C95" w:rsidRDefault="00125C9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8CE4FA" w14:textId="77777777" w:rsidR="00125C95" w:rsidRDefault="00125C9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39330B" w14:textId="77777777" w:rsidR="00125C95" w:rsidRDefault="00125C95">
            <w:pPr>
              <w:ind w:right="425"/>
              <w:rPr>
                <w:sz w:val="22"/>
                <w:szCs w:val="22"/>
              </w:rPr>
            </w:pPr>
          </w:p>
        </w:tc>
      </w:tr>
      <w:tr w:rsidR="00125C95" w14:paraId="7E7B30F7" w14:textId="77777777" w:rsidTr="00125C95">
        <w:trPr>
          <w:trHeight w:val="527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AC6585" w14:textId="77777777" w:rsidR="00125C95" w:rsidRDefault="00125C95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4ABF6B98" w14:textId="77777777" w:rsidR="00125C95" w:rsidRDefault="00125C9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2C8F7C9D" w14:textId="77777777" w:rsidR="00125C95" w:rsidRDefault="00125C95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5713" w14:textId="77777777" w:rsidR="00125C95" w:rsidRDefault="00125C9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9524AE" w14:textId="77777777" w:rsidR="00125C95" w:rsidRDefault="00125C9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AD0A90" w14:textId="77777777" w:rsidR="00125C95" w:rsidRDefault="00125C95">
            <w:pPr>
              <w:ind w:right="425"/>
              <w:rPr>
                <w:sz w:val="22"/>
                <w:szCs w:val="22"/>
              </w:rPr>
            </w:pPr>
          </w:p>
        </w:tc>
      </w:tr>
      <w:tr w:rsidR="00125C95" w14:paraId="77424142" w14:textId="77777777" w:rsidTr="00125C9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128145" w14:textId="77777777" w:rsidR="00125C95" w:rsidRDefault="00125C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BF6128C" w14:textId="77777777" w:rsidR="00125C95" w:rsidRDefault="00125C95">
            <w:pPr>
              <w:rPr>
                <w:sz w:val="20"/>
                <w:szCs w:val="20"/>
              </w:rPr>
            </w:pPr>
          </w:p>
          <w:p w14:paraId="2A3286F0" w14:textId="77777777" w:rsidR="00125C95" w:rsidRDefault="00125C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6F6F6540" w14:textId="77777777" w:rsidR="00125C95" w:rsidRDefault="00125C9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2DB5" w14:textId="77777777" w:rsidR="00125C95" w:rsidRDefault="00125C9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C22A21" w14:textId="77777777" w:rsidR="00125C95" w:rsidRDefault="00125C9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D728BA" w14:textId="77777777" w:rsidR="00125C95" w:rsidRDefault="00125C9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43CE6B13" w14:textId="77777777" w:rsidR="00125C95" w:rsidRDefault="00125C95" w:rsidP="00125C95">
      <w:pPr>
        <w:widowControl w:val="0"/>
        <w:ind w:right="1"/>
        <w:jc w:val="both"/>
        <w:rPr>
          <w:b/>
          <w:sz w:val="22"/>
          <w:szCs w:val="22"/>
        </w:rPr>
      </w:pPr>
    </w:p>
    <w:p w14:paraId="60EE9988" w14:textId="77777777" w:rsidR="00125C95" w:rsidRDefault="00125C95" w:rsidP="00125C95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………. dni od daty podpisania umowy </w:t>
      </w:r>
      <w:r>
        <w:rPr>
          <w:b/>
          <w:bCs/>
          <w:sz w:val="22"/>
          <w:szCs w:val="22"/>
        </w:rPr>
        <w:t>(</w:t>
      </w:r>
      <w:r>
        <w:rPr>
          <w:b/>
          <w:bCs/>
          <w:sz w:val="22"/>
          <w:szCs w:val="22"/>
          <w:highlight w:val="yellow"/>
        </w:rPr>
        <w:t>Kryterium oceny ofert</w:t>
      </w:r>
      <w:r>
        <w:rPr>
          <w:b/>
          <w:bCs/>
          <w:sz w:val="22"/>
          <w:szCs w:val="22"/>
        </w:rPr>
        <w:t xml:space="preserve">) </w:t>
      </w:r>
    </w:p>
    <w:p w14:paraId="3C84EA3F" w14:textId="42E5BFE8" w:rsidR="00125C95" w:rsidRDefault="00125C95" w:rsidP="00125C95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…………………. miesięcy  </w:t>
      </w:r>
    </w:p>
    <w:p w14:paraId="521B45AF" w14:textId="77777777" w:rsidR="00125C95" w:rsidRDefault="00125C95" w:rsidP="00125C95">
      <w:pPr>
        <w:tabs>
          <w:tab w:val="left" w:pos="426"/>
        </w:tabs>
        <w:jc w:val="both"/>
        <w:rPr>
          <w:sz w:val="22"/>
          <w:szCs w:val="22"/>
        </w:rPr>
      </w:pPr>
    </w:p>
    <w:p w14:paraId="7B4D1965" w14:textId="77777777" w:rsidR="00125C95" w:rsidRDefault="00125C95" w:rsidP="00125C95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7D43B30" w14:textId="77777777" w:rsidR="00125C95" w:rsidRDefault="00125C95" w:rsidP="00125C95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3EF9840" w14:textId="77777777" w:rsidR="00125C95" w:rsidRDefault="00125C95" w:rsidP="00125C9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</w:t>
      </w:r>
      <w:r>
        <w:rPr>
          <w:sz w:val="22"/>
          <w:szCs w:val="22"/>
        </w:rPr>
        <w:br/>
        <w:t xml:space="preserve"> i usług.</w:t>
      </w:r>
    </w:p>
    <w:p w14:paraId="19B093BD" w14:textId="77777777" w:rsidR="00125C95" w:rsidRDefault="00125C95" w:rsidP="00125C95">
      <w:pPr>
        <w:jc w:val="both"/>
        <w:rPr>
          <w:sz w:val="22"/>
          <w:szCs w:val="22"/>
        </w:rPr>
      </w:pPr>
    </w:p>
    <w:p w14:paraId="3376E594" w14:textId="77777777" w:rsidR="000D7F6B" w:rsidRDefault="000D7F6B" w:rsidP="00125C95">
      <w:pPr>
        <w:rPr>
          <w:b/>
          <w:sz w:val="22"/>
          <w:szCs w:val="22"/>
          <w:u w:val="single"/>
        </w:rPr>
      </w:pPr>
    </w:p>
    <w:p w14:paraId="26206DE3" w14:textId="03000971" w:rsidR="00125C95" w:rsidRDefault="00125C95" w:rsidP="00125C9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5246818" w14:textId="77777777" w:rsidR="00125C95" w:rsidRDefault="00125C95" w:rsidP="00125C9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0BA3743" w14:textId="77777777" w:rsidR="00125C95" w:rsidRDefault="00125C95" w:rsidP="00125C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2E6D750" w14:textId="77777777" w:rsidR="00125C95" w:rsidRDefault="00125C95" w:rsidP="00125C9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CDEE6F7" w14:textId="77777777" w:rsidR="00125C95" w:rsidRDefault="00125C95" w:rsidP="00125C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4F4F78" w14:textId="77777777" w:rsidR="00125C95" w:rsidRDefault="00125C95" w:rsidP="00125C9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A8A236" w14:textId="77777777" w:rsidR="00125C95" w:rsidRDefault="00125C95" w:rsidP="00125C9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63AF83" w14:textId="77777777" w:rsidR="00125C95" w:rsidRDefault="00125C95" w:rsidP="00125C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45" w:type="dxa"/>
        <w:tblLayout w:type="fixed"/>
        <w:tblLook w:val="00A0" w:firstRow="1" w:lastRow="0" w:firstColumn="1" w:lastColumn="0" w:noHBand="0" w:noVBand="0"/>
      </w:tblPr>
      <w:tblGrid>
        <w:gridCol w:w="682"/>
        <w:gridCol w:w="4817"/>
        <w:gridCol w:w="3546"/>
      </w:tblGrid>
      <w:tr w:rsidR="00125C95" w14:paraId="4FAFC038" w14:textId="77777777" w:rsidTr="00125C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0E96A" w14:textId="77777777" w:rsidR="00125C95" w:rsidRDefault="00125C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76385" w14:textId="77777777" w:rsidR="00125C95" w:rsidRDefault="00125C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151C141" w14:textId="77777777" w:rsidR="00125C95" w:rsidRDefault="00125C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FAF95" w14:textId="77777777" w:rsidR="00125C95" w:rsidRDefault="00125C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25C95" w14:paraId="7E2C3779" w14:textId="77777777" w:rsidTr="00125C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DFD10" w14:textId="77777777" w:rsidR="00125C95" w:rsidRDefault="00125C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204B0" w14:textId="77777777" w:rsidR="00125C95" w:rsidRDefault="00125C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9E6B" w14:textId="77777777" w:rsidR="00125C95" w:rsidRDefault="00125C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1591D8A" w14:textId="77777777" w:rsidR="00125C95" w:rsidRDefault="00125C95" w:rsidP="00125C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2CEDEEB" w14:textId="77777777" w:rsidR="00125C95" w:rsidRDefault="00125C95" w:rsidP="00125C9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54AC885" w14:textId="77777777" w:rsidR="00125C95" w:rsidRDefault="00125C95" w:rsidP="00125C95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00FB71E2" w14:textId="77777777" w:rsidR="00125C95" w:rsidRDefault="00125C95" w:rsidP="00125C9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94C9D3A" w14:textId="77777777" w:rsidR="00125C95" w:rsidRDefault="00125C95" w:rsidP="00125C9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B38A7C5" w14:textId="77777777" w:rsidR="00125C95" w:rsidRDefault="00125C95" w:rsidP="00125C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788EC82" w14:textId="77777777" w:rsidR="00125C95" w:rsidRDefault="00125C95" w:rsidP="00125C9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E61D0F" w14:textId="77777777" w:rsidR="00125C95" w:rsidRDefault="00125C95" w:rsidP="00125C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8F57628" w14:textId="77777777" w:rsidR="00125C95" w:rsidRDefault="00125C95" w:rsidP="00125C9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BC2AEBA" w14:textId="77777777" w:rsidR="00125C95" w:rsidRDefault="00125C95" w:rsidP="00125C9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6B5F960" w14:textId="77777777" w:rsidR="00125C95" w:rsidRDefault="00125C95" w:rsidP="00125C95">
      <w:pPr>
        <w:ind w:left="1440"/>
        <w:jc w:val="both"/>
        <w:rPr>
          <w:sz w:val="22"/>
          <w:szCs w:val="22"/>
        </w:rPr>
      </w:pPr>
    </w:p>
    <w:p w14:paraId="7E2CAF9D" w14:textId="77777777" w:rsidR="00125C95" w:rsidRDefault="00125C95" w:rsidP="00125C95">
      <w:pPr>
        <w:tabs>
          <w:tab w:val="left" w:pos="540"/>
          <w:tab w:val="left" w:pos="780"/>
        </w:tabs>
        <w:suppressAutoHyphens/>
        <w:jc w:val="both"/>
        <w:rPr>
          <w:b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135A0EC7" w14:textId="77777777" w:rsidR="00125C95" w:rsidRDefault="00125C95" w:rsidP="00125C95"/>
    <w:p w14:paraId="00F59BC6" w14:textId="77777777" w:rsidR="00125C95" w:rsidRDefault="00125C95" w:rsidP="00125C95"/>
    <w:p w14:paraId="283606D6" w14:textId="77777777" w:rsidR="00FE545C" w:rsidRPr="00125C95" w:rsidRDefault="00FE545C" w:rsidP="00125C95"/>
    <w:sectPr w:rsidR="00FE545C" w:rsidRPr="00125C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DE6E5" w14:textId="77777777" w:rsidR="008F2985" w:rsidRDefault="008F2985">
      <w:r>
        <w:separator/>
      </w:r>
    </w:p>
  </w:endnote>
  <w:endnote w:type="continuationSeparator" w:id="0">
    <w:p w14:paraId="75185EC4" w14:textId="77777777" w:rsidR="008F2985" w:rsidRDefault="008F2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2FB08" w14:textId="77777777" w:rsidR="007020A0" w:rsidRDefault="00702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234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EA17B" w14:textId="77777777" w:rsidR="007020A0" w:rsidRDefault="00702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ECD33" w14:textId="77777777" w:rsidR="008F2985" w:rsidRDefault="008F2985">
      <w:r>
        <w:separator/>
      </w:r>
    </w:p>
  </w:footnote>
  <w:footnote w:type="continuationSeparator" w:id="0">
    <w:p w14:paraId="06A42CDC" w14:textId="77777777" w:rsidR="008F2985" w:rsidRDefault="008F2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FB876" w14:textId="77777777" w:rsidR="007020A0" w:rsidRDefault="00702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B9A8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EB4E4" w14:textId="77777777" w:rsidR="007020A0" w:rsidRDefault="00702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67060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56422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3691432">
    <w:abstractNumId w:val="0"/>
  </w:num>
  <w:num w:numId="4" w16cid:durableId="219634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985"/>
    <w:rsid w:val="00012286"/>
    <w:rsid w:val="000704FC"/>
    <w:rsid w:val="00071CCC"/>
    <w:rsid w:val="000B731D"/>
    <w:rsid w:val="000D6134"/>
    <w:rsid w:val="000D7F6B"/>
    <w:rsid w:val="000E09C7"/>
    <w:rsid w:val="000F6589"/>
    <w:rsid w:val="00106636"/>
    <w:rsid w:val="00116EC6"/>
    <w:rsid w:val="00125C95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20A0"/>
    <w:rsid w:val="007748F0"/>
    <w:rsid w:val="007A4321"/>
    <w:rsid w:val="00833933"/>
    <w:rsid w:val="00853083"/>
    <w:rsid w:val="008B2F0C"/>
    <w:rsid w:val="008B4928"/>
    <w:rsid w:val="008D2AB8"/>
    <w:rsid w:val="008F1C66"/>
    <w:rsid w:val="008F2985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0218C"/>
  <w15:chartTrackingRefBased/>
  <w15:docId w15:val="{E6FD4336-0CB1-4E6E-80A2-24BD95B5A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C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9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572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2023-11-13T08:32:00Z</cp:lastPrinted>
  <dcterms:created xsi:type="dcterms:W3CDTF">2023-11-13T08:32:00Z</dcterms:created>
  <dcterms:modified xsi:type="dcterms:W3CDTF">2023-11-13T08:32:00Z</dcterms:modified>
</cp:coreProperties>
</file>