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787AD" w14:textId="3549D56C" w:rsidR="00843A88" w:rsidRPr="00AD45A9" w:rsidRDefault="00BC0BE6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BC0BE6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BC0BE6">
        <w:rPr>
          <w:rFonts w:ascii="Arial" w:hAnsi="Arial" w:cs="Arial"/>
          <w:sz w:val="24"/>
          <w:szCs w:val="24"/>
        </w:rPr>
        <w:t>2023-11-1</w:t>
      </w:r>
      <w:r w:rsidR="00A65A3D">
        <w:rPr>
          <w:rFonts w:ascii="Arial" w:hAnsi="Arial" w:cs="Arial"/>
          <w:sz w:val="24"/>
          <w:szCs w:val="24"/>
        </w:rPr>
        <w:t>4</w:t>
      </w:r>
    </w:p>
    <w:p w14:paraId="2DCCCE51" w14:textId="77777777" w:rsidR="00843A88" w:rsidRPr="00AD45A9" w:rsidRDefault="00BC0BE6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C0BE6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513C46E" w14:textId="77777777" w:rsidR="00843A88" w:rsidRPr="00AD45A9" w:rsidRDefault="00BC0BE6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BC0BE6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BC0BE6">
        <w:rPr>
          <w:rFonts w:ascii="Arial" w:hAnsi="Arial" w:cs="Arial"/>
          <w:sz w:val="24"/>
          <w:szCs w:val="24"/>
        </w:rPr>
        <w:t>66</w:t>
      </w:r>
    </w:p>
    <w:p w14:paraId="026382FC" w14:textId="77777777" w:rsidR="00843A88" w:rsidRPr="00AD45A9" w:rsidRDefault="00BC0BE6" w:rsidP="00843A88">
      <w:pPr>
        <w:rPr>
          <w:rFonts w:ascii="Arial" w:hAnsi="Arial" w:cs="Arial"/>
          <w:sz w:val="24"/>
          <w:szCs w:val="24"/>
        </w:rPr>
      </w:pPr>
      <w:r w:rsidRPr="00BC0BE6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BC0BE6">
        <w:rPr>
          <w:rFonts w:ascii="Arial" w:hAnsi="Arial" w:cs="Arial"/>
          <w:sz w:val="24"/>
          <w:szCs w:val="24"/>
        </w:rPr>
        <w:t>Kraków</w:t>
      </w:r>
    </w:p>
    <w:p w14:paraId="3EA4BAEA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0A373C8" w14:textId="263AD065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395968F1" w14:textId="5E72BAB8" w:rsidR="00A65A3D" w:rsidRPr="00A65A3D" w:rsidRDefault="00A65A3D" w:rsidP="00FD4AEC">
      <w:pPr>
        <w:spacing w:after="480"/>
        <w:jc w:val="both"/>
        <w:rPr>
          <w:bCs/>
          <w:sz w:val="22"/>
          <w:szCs w:val="22"/>
        </w:rPr>
      </w:pPr>
      <w:r w:rsidRPr="00A65A3D">
        <w:rPr>
          <w:rFonts w:ascii="Arial" w:hAnsi="Arial" w:cs="Arial"/>
          <w:bCs/>
          <w:sz w:val="22"/>
          <w:szCs w:val="22"/>
        </w:rPr>
        <w:t xml:space="preserve">SZP-271-46/23 - </w:t>
      </w:r>
      <w:r w:rsidR="00B622E0">
        <w:rPr>
          <w:rFonts w:ascii="Arial" w:hAnsi="Arial" w:cs="Arial"/>
          <w:bCs/>
          <w:sz w:val="22"/>
          <w:szCs w:val="22"/>
        </w:rPr>
        <w:t>783</w:t>
      </w:r>
      <w:r w:rsidRPr="00A65A3D">
        <w:rPr>
          <w:rFonts w:ascii="Arial" w:hAnsi="Arial" w:cs="Arial"/>
          <w:bCs/>
          <w:sz w:val="22"/>
          <w:szCs w:val="22"/>
        </w:rPr>
        <w:t>.MM</w:t>
      </w:r>
    </w:p>
    <w:p w14:paraId="299DA928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06F33C8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652247BC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4FCAF306" w14:textId="77777777" w:rsidTr="00FD4AEC">
        <w:tc>
          <w:tcPr>
            <w:tcW w:w="2269" w:type="dxa"/>
            <w:shd w:val="clear" w:color="auto" w:fill="auto"/>
          </w:tcPr>
          <w:p w14:paraId="6F26ED75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3708C80" w14:textId="77777777" w:rsidR="004E4B64" w:rsidRPr="00A65A3D" w:rsidRDefault="00BC0BE6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65A3D">
              <w:rPr>
                <w:rFonts w:ascii="Arial" w:hAnsi="Arial" w:cs="Arial"/>
                <w:b/>
                <w:sz w:val="24"/>
                <w:szCs w:val="24"/>
              </w:rPr>
              <w:t>Dostawa sprzętu jednorazowego sterylnego</w:t>
            </w:r>
            <w:r w:rsidR="004E4B64" w:rsidRPr="00A65A3D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BC0BE6" w:rsidRPr="004E4B64" w14:paraId="35AA110B" w14:textId="77777777" w:rsidTr="00364E4E">
        <w:tc>
          <w:tcPr>
            <w:tcW w:w="2269" w:type="dxa"/>
            <w:shd w:val="clear" w:color="auto" w:fill="auto"/>
          </w:tcPr>
          <w:p w14:paraId="37DA15EE" w14:textId="77777777" w:rsidR="00BC0BE6" w:rsidRPr="004E4B64" w:rsidRDefault="00BC0BE6" w:rsidP="00364E4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48822C1" w14:textId="77777777" w:rsidR="00BC0BE6" w:rsidRPr="00A65A3D" w:rsidRDefault="00BC0BE6" w:rsidP="00364E4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65A3D">
              <w:rPr>
                <w:rFonts w:ascii="Arial" w:hAnsi="Arial" w:cs="Arial"/>
                <w:b/>
                <w:sz w:val="24"/>
                <w:szCs w:val="24"/>
              </w:rPr>
              <w:t>SZP-271-46-2023</w:t>
            </w:r>
          </w:p>
        </w:tc>
      </w:tr>
    </w:tbl>
    <w:p w14:paraId="585C9F0C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01402305" w14:textId="77777777" w:rsidTr="00C46732">
        <w:tc>
          <w:tcPr>
            <w:tcW w:w="9330" w:type="dxa"/>
            <w:shd w:val="clear" w:color="auto" w:fill="F2F2F2"/>
            <w:hideMark/>
          </w:tcPr>
          <w:p w14:paraId="744E7735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148C268C" w14:textId="77777777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BC0BE6" w:rsidRPr="00BC0BE6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BC0BE6" w:rsidRPr="00BC0BE6">
        <w:rPr>
          <w:rFonts w:ascii="Arial" w:hAnsi="Arial" w:cs="Arial"/>
          <w:sz w:val="24"/>
          <w:szCs w:val="24"/>
        </w:rPr>
        <w:t>(t.j.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C0BE6" w:rsidRPr="00E935D6" w14:paraId="699A2B00" w14:textId="77777777" w:rsidTr="00364E4E">
        <w:tc>
          <w:tcPr>
            <w:tcW w:w="9356" w:type="dxa"/>
            <w:shd w:val="clear" w:color="auto" w:fill="auto"/>
          </w:tcPr>
          <w:p w14:paraId="5FAF9762" w14:textId="77777777" w:rsidR="00BC0BE6" w:rsidRPr="00D46420" w:rsidRDefault="00BC0BE6" w:rsidP="00364E4E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D46420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Pytanie nr 1</w:t>
            </w:r>
          </w:p>
          <w:p w14:paraId="54901A8B" w14:textId="7433918D" w:rsidR="00402E19" w:rsidRPr="00D46420" w:rsidRDefault="00402E19" w:rsidP="00364E4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6420">
              <w:rPr>
                <w:rFonts w:ascii="Arial" w:hAnsi="Arial" w:cs="Arial"/>
                <w:sz w:val="24"/>
                <w:szCs w:val="24"/>
              </w:rPr>
              <w:t>Zadanie nr 4</w:t>
            </w:r>
          </w:p>
          <w:p w14:paraId="6E4F7DBA" w14:textId="7963D564" w:rsidR="00BC0BE6" w:rsidRPr="00D46420" w:rsidRDefault="00BC0BE6" w:rsidP="00364E4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6420">
              <w:rPr>
                <w:rFonts w:ascii="Arial" w:hAnsi="Arial" w:cs="Arial"/>
                <w:sz w:val="24"/>
                <w:szCs w:val="24"/>
              </w:rPr>
              <w:t>Czy Zamawiający dopuści zaoferowanie w zadaniu nr 4 w poz. 2 gąbki żelatynowej hemostatycznej w rozmiarze 70x50x10mm ?</w:t>
            </w:r>
          </w:p>
          <w:p w14:paraId="7A97391C" w14:textId="77777777" w:rsidR="00BC0BE6" w:rsidRPr="00D46420" w:rsidRDefault="00BC0BE6" w:rsidP="00364E4E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642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676E0C9" w14:textId="55E2BA6A" w:rsidR="00BC0BE6" w:rsidRPr="00BC0BE6" w:rsidRDefault="00402E19" w:rsidP="00364E4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D46420">
              <w:rPr>
                <w:rFonts w:ascii="Arial" w:hAnsi="Arial" w:cs="Arial"/>
                <w:sz w:val="24"/>
                <w:szCs w:val="24"/>
              </w:rPr>
              <w:t>Tak.</w:t>
            </w:r>
          </w:p>
        </w:tc>
      </w:tr>
      <w:tr w:rsidR="00BC0BE6" w:rsidRPr="00E935D6" w14:paraId="144FCE90" w14:textId="77777777" w:rsidTr="00364E4E">
        <w:tc>
          <w:tcPr>
            <w:tcW w:w="9356" w:type="dxa"/>
            <w:shd w:val="clear" w:color="auto" w:fill="auto"/>
          </w:tcPr>
          <w:p w14:paraId="45C8BAAD" w14:textId="2E92D0DD" w:rsidR="00BC0BE6" w:rsidRPr="00D46420" w:rsidRDefault="00BC0BE6" w:rsidP="003566F7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D46420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lastRenderedPageBreak/>
              <w:t xml:space="preserve">Pytanie nr </w:t>
            </w:r>
            <w:r w:rsidR="003566F7" w:rsidRPr="00D46420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2</w:t>
            </w:r>
          </w:p>
          <w:p w14:paraId="40AE49B4" w14:textId="7653EFBE" w:rsidR="00BC0BE6" w:rsidRPr="00D46420" w:rsidRDefault="00BC0BE6" w:rsidP="00364E4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6420">
              <w:rPr>
                <w:rFonts w:ascii="Arial" w:hAnsi="Arial" w:cs="Arial"/>
                <w:sz w:val="24"/>
                <w:szCs w:val="24"/>
              </w:rPr>
              <w:t>Czy Zamawiający w Zadaniu 2 pozycja 1 dopuści szew o długości igły 35mm?</w:t>
            </w:r>
          </w:p>
          <w:p w14:paraId="794E4379" w14:textId="77777777" w:rsidR="00BC0BE6" w:rsidRPr="00D46420" w:rsidRDefault="00BC0BE6" w:rsidP="00364E4E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642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A7F64EE" w14:textId="573E9961" w:rsidR="00BC0BE6" w:rsidRPr="00BC0BE6" w:rsidRDefault="00402E19" w:rsidP="00364E4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D46420">
              <w:rPr>
                <w:rFonts w:ascii="Arial" w:hAnsi="Arial" w:cs="Arial"/>
                <w:sz w:val="24"/>
                <w:szCs w:val="24"/>
              </w:rPr>
              <w:t>Tak.</w:t>
            </w:r>
          </w:p>
        </w:tc>
      </w:tr>
      <w:tr w:rsidR="00BC0BE6" w:rsidRPr="00E935D6" w14:paraId="44DE972F" w14:textId="77777777" w:rsidTr="00364E4E">
        <w:tc>
          <w:tcPr>
            <w:tcW w:w="9356" w:type="dxa"/>
            <w:shd w:val="clear" w:color="auto" w:fill="auto"/>
          </w:tcPr>
          <w:p w14:paraId="10EF3C07" w14:textId="22B63EEB" w:rsidR="009521CA" w:rsidRPr="000B782A" w:rsidRDefault="009521CA" w:rsidP="003566F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C0BE6" w:rsidRPr="00E935D6" w14:paraId="7F39682A" w14:textId="77777777" w:rsidTr="00364E4E">
        <w:tc>
          <w:tcPr>
            <w:tcW w:w="9356" w:type="dxa"/>
            <w:shd w:val="clear" w:color="auto" w:fill="auto"/>
          </w:tcPr>
          <w:p w14:paraId="42F5FCB9" w14:textId="5C418AB4" w:rsidR="0017725D" w:rsidRPr="00556EA8" w:rsidRDefault="0017725D" w:rsidP="0017725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556EA8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Ponadto Zamawiający informuje, iż zmianie ulegają: </w:t>
            </w:r>
          </w:p>
          <w:p w14:paraId="48E81F51" w14:textId="7FB62C68" w:rsidR="00556EA8" w:rsidRDefault="0017725D" w:rsidP="0017725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556EA8">
              <w:rPr>
                <w:rFonts w:ascii="Arial" w:hAnsi="Arial" w:cs="Arial"/>
                <w:sz w:val="24"/>
                <w:szCs w:val="24"/>
              </w:rPr>
              <w:t>w p</w:t>
            </w:r>
            <w:r>
              <w:rPr>
                <w:rFonts w:ascii="Arial" w:hAnsi="Arial" w:cs="Arial"/>
                <w:sz w:val="24"/>
                <w:szCs w:val="24"/>
              </w:rPr>
              <w:t>unk</w:t>
            </w:r>
            <w:r w:rsidR="00556EA8">
              <w:rPr>
                <w:rFonts w:ascii="Arial" w:hAnsi="Arial" w:cs="Arial"/>
                <w:sz w:val="24"/>
                <w:szCs w:val="24"/>
              </w:rPr>
              <w:t>cie</w:t>
            </w:r>
            <w:r>
              <w:rPr>
                <w:rFonts w:ascii="Arial" w:hAnsi="Arial" w:cs="Arial"/>
                <w:sz w:val="24"/>
                <w:szCs w:val="24"/>
              </w:rPr>
              <w:t xml:space="preserve"> 16.1. SWZ – </w:t>
            </w:r>
            <w:r w:rsidRPr="00556EA8">
              <w:rPr>
                <w:rFonts w:ascii="Arial" w:hAnsi="Arial" w:cs="Arial"/>
                <w:sz w:val="24"/>
                <w:szCs w:val="24"/>
              </w:rPr>
              <w:t>termin związania ofertą:</w:t>
            </w:r>
            <w:r w:rsidRPr="00556EA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556EA8" w:rsidRPr="00556EA8">
              <w:rPr>
                <w:rFonts w:ascii="Arial" w:hAnsi="Arial" w:cs="Arial"/>
                <w:b/>
                <w:bCs/>
                <w:sz w:val="24"/>
                <w:szCs w:val="24"/>
              </w:rPr>
              <w:t>2023-12-20</w:t>
            </w:r>
          </w:p>
          <w:p w14:paraId="4D8170E2" w14:textId="0C88BA25" w:rsidR="00556EA8" w:rsidRDefault="00556EA8" w:rsidP="0017725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w punkcie 18 SWZ – </w:t>
            </w:r>
            <w:r w:rsidRPr="00556EA8">
              <w:rPr>
                <w:rFonts w:ascii="Arial" w:hAnsi="Arial" w:cs="Arial"/>
                <w:sz w:val="24"/>
                <w:szCs w:val="24"/>
              </w:rPr>
              <w:t>termin składania ofert:</w:t>
            </w:r>
            <w:r w:rsidRPr="00556EA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2023-11-21 </w:t>
            </w:r>
            <w:r w:rsidRPr="00556EA8">
              <w:rPr>
                <w:rFonts w:ascii="Arial" w:hAnsi="Arial" w:cs="Arial"/>
                <w:sz w:val="24"/>
                <w:szCs w:val="24"/>
              </w:rPr>
              <w:t>do godz</w:t>
            </w:r>
            <w:r w:rsidRPr="00556EA8">
              <w:rPr>
                <w:rFonts w:ascii="Arial" w:hAnsi="Arial" w:cs="Arial"/>
                <w:b/>
                <w:bCs/>
                <w:sz w:val="24"/>
                <w:szCs w:val="24"/>
              </w:rPr>
              <w:t>. 09:00</w:t>
            </w:r>
          </w:p>
          <w:p w14:paraId="2CE7A8D0" w14:textId="77777777" w:rsidR="0017725D" w:rsidRDefault="00556EA8" w:rsidP="0017725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w punkcie 19.1. SWZ – </w:t>
            </w:r>
            <w:r w:rsidRPr="00556EA8">
              <w:rPr>
                <w:rFonts w:ascii="Arial" w:hAnsi="Arial" w:cs="Arial"/>
                <w:sz w:val="24"/>
                <w:szCs w:val="24"/>
              </w:rPr>
              <w:t>otwarcie ofert:</w:t>
            </w:r>
            <w:r w:rsidRPr="00556EA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2023-11-21 </w:t>
            </w:r>
            <w:r w:rsidRPr="00556EA8">
              <w:rPr>
                <w:rFonts w:ascii="Arial" w:hAnsi="Arial" w:cs="Arial"/>
                <w:sz w:val="24"/>
                <w:szCs w:val="24"/>
              </w:rPr>
              <w:t>o godz.</w:t>
            </w:r>
            <w:r w:rsidRPr="00556EA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09:30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7725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33EC00A" w14:textId="77777777" w:rsidR="00556EA8" w:rsidRDefault="00556EA8" w:rsidP="0017725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0357E41" w14:textId="6F3CBAD7" w:rsidR="00556EA8" w:rsidRPr="0017725D" w:rsidRDefault="00556EA8" w:rsidP="0017725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Odpowiedzi na pozostałe pytania Wykonawc</w:t>
            </w:r>
            <w:r w:rsidR="003566F7">
              <w:rPr>
                <w:rFonts w:ascii="Arial" w:hAnsi="Arial" w:cs="Arial"/>
                <w:sz w:val="24"/>
                <w:szCs w:val="24"/>
              </w:rPr>
              <w:t>ów</w:t>
            </w:r>
            <w:r w:rsidR="0078505E">
              <w:rPr>
                <w:rFonts w:ascii="Arial" w:hAnsi="Arial" w:cs="Arial"/>
                <w:sz w:val="24"/>
                <w:szCs w:val="24"/>
              </w:rPr>
              <w:t>,</w:t>
            </w:r>
            <w:r w:rsidR="003566F7">
              <w:rPr>
                <w:rFonts w:ascii="Arial" w:hAnsi="Arial" w:cs="Arial"/>
                <w:sz w:val="24"/>
                <w:szCs w:val="24"/>
              </w:rPr>
              <w:t xml:space="preserve"> zostaną udzielone w terminie późniejszym.</w:t>
            </w:r>
          </w:p>
        </w:tc>
      </w:tr>
    </w:tbl>
    <w:p w14:paraId="585E0A51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2ABEB765" w14:textId="77777777"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718E5BBB" w14:textId="6C8D56AA" w:rsidR="006D4AB3" w:rsidRPr="00E935D6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396BF" w14:textId="77777777" w:rsidR="00AC51C0" w:rsidRDefault="00AC51C0">
      <w:r>
        <w:separator/>
      </w:r>
    </w:p>
  </w:endnote>
  <w:endnote w:type="continuationSeparator" w:id="0">
    <w:p w14:paraId="6D9C323F" w14:textId="77777777" w:rsidR="00AC51C0" w:rsidRDefault="00AC5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7D9B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07E36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AF7D2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5E21CF0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370F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420C6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8E370C3" w14:textId="77777777" w:rsidR="006D4AB3" w:rsidRDefault="006D4AB3">
    <w:pPr>
      <w:pStyle w:val="Stopka"/>
      <w:tabs>
        <w:tab w:val="clear" w:pos="4536"/>
        <w:tab w:val="left" w:pos="6237"/>
      </w:tabs>
    </w:pPr>
  </w:p>
  <w:p w14:paraId="5869C76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23528" w14:textId="77777777" w:rsidR="00AC51C0" w:rsidRDefault="00AC51C0">
      <w:r>
        <w:separator/>
      </w:r>
    </w:p>
  </w:footnote>
  <w:footnote w:type="continuationSeparator" w:id="0">
    <w:p w14:paraId="1B7BFE04" w14:textId="77777777" w:rsidR="00AC51C0" w:rsidRDefault="00AC51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9BD4E" w14:textId="77777777" w:rsidR="00BC0BE6" w:rsidRDefault="00BC0B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7F1A9" w14:textId="77777777" w:rsidR="00BC0BE6" w:rsidRDefault="00BC0B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03F74" w14:textId="77777777" w:rsidR="00BC0BE6" w:rsidRDefault="00BC0B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56A10"/>
    <w:multiLevelType w:val="hybridMultilevel"/>
    <w:tmpl w:val="6D48EB9E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7193103"/>
    <w:multiLevelType w:val="hybridMultilevel"/>
    <w:tmpl w:val="125A5214"/>
    <w:lvl w:ilvl="0" w:tplc="0C682D52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2B1042CC"/>
    <w:multiLevelType w:val="hybridMultilevel"/>
    <w:tmpl w:val="16BEDA06"/>
    <w:lvl w:ilvl="0" w:tplc="61740812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44A44D7"/>
    <w:multiLevelType w:val="hybridMultilevel"/>
    <w:tmpl w:val="792049D4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8C4777C"/>
    <w:multiLevelType w:val="hybridMultilevel"/>
    <w:tmpl w:val="3A24DF4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 w15:restartNumberingAfterBreak="0">
    <w:nsid w:val="3F450A58"/>
    <w:multiLevelType w:val="hybridMultilevel"/>
    <w:tmpl w:val="16DA325A"/>
    <w:lvl w:ilvl="0" w:tplc="E14816E6">
      <w:start w:val="1"/>
      <w:numFmt w:val="bullet"/>
      <w:lvlText w:val="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D3C2BF0"/>
    <w:multiLevelType w:val="hybridMultilevel"/>
    <w:tmpl w:val="B6D6C8FC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1" w15:restartNumberingAfterBreak="0">
    <w:nsid w:val="5A8556A7"/>
    <w:multiLevelType w:val="hybridMultilevel"/>
    <w:tmpl w:val="FECECCDC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2" w15:restartNumberingAfterBreak="0">
    <w:nsid w:val="5A96675A"/>
    <w:multiLevelType w:val="hybridMultilevel"/>
    <w:tmpl w:val="2E942AB4"/>
    <w:lvl w:ilvl="0" w:tplc="3762351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30650045">
    <w:abstractNumId w:val="9"/>
  </w:num>
  <w:num w:numId="2" w16cid:durableId="1652563378">
    <w:abstractNumId w:val="15"/>
  </w:num>
  <w:num w:numId="3" w16cid:durableId="1584795331">
    <w:abstractNumId w:val="8"/>
  </w:num>
  <w:num w:numId="4" w16cid:durableId="1984118951">
    <w:abstractNumId w:val="14"/>
  </w:num>
  <w:num w:numId="5" w16cid:durableId="299264425">
    <w:abstractNumId w:val="1"/>
  </w:num>
  <w:num w:numId="6" w16cid:durableId="1187675105">
    <w:abstractNumId w:val="4"/>
  </w:num>
  <w:num w:numId="7" w16cid:durableId="728696806">
    <w:abstractNumId w:val="13"/>
  </w:num>
  <w:num w:numId="8" w16cid:durableId="422989965">
    <w:abstractNumId w:val="0"/>
  </w:num>
  <w:num w:numId="9" w16cid:durableId="1713654101">
    <w:abstractNumId w:val="2"/>
  </w:num>
  <w:num w:numId="10" w16cid:durableId="81493856">
    <w:abstractNumId w:val="10"/>
  </w:num>
  <w:num w:numId="11" w16cid:durableId="1662194443">
    <w:abstractNumId w:val="6"/>
  </w:num>
  <w:num w:numId="12" w16cid:durableId="962804600">
    <w:abstractNumId w:val="5"/>
  </w:num>
  <w:num w:numId="13" w16cid:durableId="113714532">
    <w:abstractNumId w:val="3"/>
  </w:num>
  <w:num w:numId="14" w16cid:durableId="1976327960">
    <w:abstractNumId w:val="11"/>
  </w:num>
  <w:num w:numId="15" w16cid:durableId="573586036">
    <w:abstractNumId w:val="7"/>
  </w:num>
  <w:num w:numId="16" w16cid:durableId="7619529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DF0"/>
    <w:rsid w:val="00031374"/>
    <w:rsid w:val="000A1097"/>
    <w:rsid w:val="000B782A"/>
    <w:rsid w:val="000E2A8F"/>
    <w:rsid w:val="0012774F"/>
    <w:rsid w:val="00144B7A"/>
    <w:rsid w:val="0017725D"/>
    <w:rsid w:val="00180C6E"/>
    <w:rsid w:val="0029606A"/>
    <w:rsid w:val="003566F7"/>
    <w:rsid w:val="003D2D21"/>
    <w:rsid w:val="003F4DF0"/>
    <w:rsid w:val="00402E19"/>
    <w:rsid w:val="0047271F"/>
    <w:rsid w:val="004848F3"/>
    <w:rsid w:val="004A75F2"/>
    <w:rsid w:val="004B151E"/>
    <w:rsid w:val="004E4B64"/>
    <w:rsid w:val="005144A9"/>
    <w:rsid w:val="00520165"/>
    <w:rsid w:val="00556EA8"/>
    <w:rsid w:val="005B1B08"/>
    <w:rsid w:val="00632C3C"/>
    <w:rsid w:val="00662BDB"/>
    <w:rsid w:val="006A5DF1"/>
    <w:rsid w:val="006B7198"/>
    <w:rsid w:val="006D4AB3"/>
    <w:rsid w:val="006F3B81"/>
    <w:rsid w:val="00744AEA"/>
    <w:rsid w:val="0078505E"/>
    <w:rsid w:val="007D7198"/>
    <w:rsid w:val="00843A88"/>
    <w:rsid w:val="00864A4B"/>
    <w:rsid w:val="00870F9F"/>
    <w:rsid w:val="008804B6"/>
    <w:rsid w:val="00897AB0"/>
    <w:rsid w:val="008A3553"/>
    <w:rsid w:val="009521CA"/>
    <w:rsid w:val="00A65A3D"/>
    <w:rsid w:val="00A905AC"/>
    <w:rsid w:val="00AC51C0"/>
    <w:rsid w:val="00B3250F"/>
    <w:rsid w:val="00B622E0"/>
    <w:rsid w:val="00BA6584"/>
    <w:rsid w:val="00BC0BE6"/>
    <w:rsid w:val="00BE7BFD"/>
    <w:rsid w:val="00C370F2"/>
    <w:rsid w:val="00C44EEC"/>
    <w:rsid w:val="00C46732"/>
    <w:rsid w:val="00D16481"/>
    <w:rsid w:val="00D22FFA"/>
    <w:rsid w:val="00D46420"/>
    <w:rsid w:val="00D8461B"/>
    <w:rsid w:val="00D8643D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5540FF"/>
  <w15:chartTrackingRefBased/>
  <w15:docId w15:val="{9CFD9AEC-C21A-49DB-B205-B435CF13D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77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38</TotalTime>
  <Pages>2</Pages>
  <Words>209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Małgorzata Marzec</cp:lastModifiedBy>
  <cp:revision>7</cp:revision>
  <cp:lastPrinted>2001-02-10T14:28:00Z</cp:lastPrinted>
  <dcterms:created xsi:type="dcterms:W3CDTF">2023-11-14T09:47:00Z</dcterms:created>
  <dcterms:modified xsi:type="dcterms:W3CDTF">2023-11-14T10:25:00Z</dcterms:modified>
</cp:coreProperties>
</file>