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D4EF6" w14:textId="77777777" w:rsidR="00FB7F50" w:rsidRPr="002245BE" w:rsidRDefault="00292DC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92DC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92DC8">
        <w:rPr>
          <w:sz w:val="22"/>
          <w:szCs w:val="22"/>
        </w:rPr>
        <w:t>2023-11-14</w:t>
      </w:r>
    </w:p>
    <w:p w14:paraId="047B06C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EBF470B" w14:textId="77777777" w:rsidR="00292DC8" w:rsidRPr="00292DC8" w:rsidRDefault="00292DC8" w:rsidP="00FB7F50">
      <w:pPr>
        <w:spacing w:after="40"/>
        <w:rPr>
          <w:b/>
          <w:bCs/>
          <w:sz w:val="22"/>
          <w:szCs w:val="22"/>
        </w:rPr>
      </w:pPr>
      <w:r w:rsidRPr="00292DC8">
        <w:rPr>
          <w:b/>
          <w:bCs/>
          <w:sz w:val="22"/>
          <w:szCs w:val="22"/>
        </w:rPr>
        <w:t>Akademia Górniczo - Hutnicza</w:t>
      </w:r>
    </w:p>
    <w:p w14:paraId="0B1579E5" w14:textId="77777777" w:rsidR="00292DC8" w:rsidRPr="00292DC8" w:rsidRDefault="00292DC8" w:rsidP="00FB7F50">
      <w:pPr>
        <w:spacing w:after="40"/>
        <w:rPr>
          <w:b/>
          <w:bCs/>
          <w:sz w:val="22"/>
          <w:szCs w:val="22"/>
        </w:rPr>
      </w:pPr>
      <w:r w:rsidRPr="00292DC8">
        <w:rPr>
          <w:b/>
          <w:bCs/>
          <w:sz w:val="22"/>
          <w:szCs w:val="22"/>
        </w:rPr>
        <w:t>im. Stanisława Staszica w Krakowie</w:t>
      </w:r>
    </w:p>
    <w:p w14:paraId="51F1F446" w14:textId="77777777" w:rsidR="00FB7F50" w:rsidRPr="002245BE" w:rsidRDefault="00292DC8" w:rsidP="00FB7F50">
      <w:pPr>
        <w:spacing w:after="40"/>
        <w:rPr>
          <w:b/>
          <w:bCs/>
          <w:sz w:val="22"/>
          <w:szCs w:val="22"/>
        </w:rPr>
      </w:pPr>
      <w:r w:rsidRPr="00292DC8">
        <w:rPr>
          <w:b/>
          <w:bCs/>
          <w:sz w:val="22"/>
          <w:szCs w:val="22"/>
        </w:rPr>
        <w:t>Dział Zamówień Publicznych</w:t>
      </w:r>
    </w:p>
    <w:p w14:paraId="4A34F01B" w14:textId="77777777" w:rsidR="00FB7F50" w:rsidRPr="002245BE" w:rsidRDefault="00292DC8" w:rsidP="00FB7F50">
      <w:pPr>
        <w:rPr>
          <w:sz w:val="22"/>
          <w:szCs w:val="22"/>
        </w:rPr>
      </w:pPr>
      <w:r w:rsidRPr="00292DC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92DC8">
        <w:rPr>
          <w:sz w:val="22"/>
          <w:szCs w:val="22"/>
        </w:rPr>
        <w:t>30</w:t>
      </w:r>
    </w:p>
    <w:p w14:paraId="6BEC0B01" w14:textId="77777777" w:rsidR="00FB7F50" w:rsidRPr="002245BE" w:rsidRDefault="00292DC8" w:rsidP="00FB7F50">
      <w:pPr>
        <w:rPr>
          <w:sz w:val="22"/>
          <w:szCs w:val="22"/>
        </w:rPr>
      </w:pPr>
      <w:r w:rsidRPr="00292DC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92DC8">
        <w:rPr>
          <w:sz w:val="22"/>
          <w:szCs w:val="22"/>
        </w:rPr>
        <w:t>Kraków</w:t>
      </w:r>
    </w:p>
    <w:p w14:paraId="596F255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7F85DB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92DC8" w:rsidRPr="00607F9B" w14:paraId="5AECCAF8" w14:textId="77777777" w:rsidTr="008101A9">
        <w:trPr>
          <w:trHeight w:val="638"/>
        </w:trPr>
        <w:tc>
          <w:tcPr>
            <w:tcW w:w="959" w:type="dxa"/>
            <w:shd w:val="clear" w:color="auto" w:fill="auto"/>
          </w:tcPr>
          <w:p w14:paraId="2E30DB0D" w14:textId="77777777" w:rsidR="00292DC8" w:rsidRPr="00607F9B" w:rsidRDefault="00292DC8" w:rsidP="008101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504ED3" w14:textId="62C97DC6" w:rsidR="00292DC8" w:rsidRPr="00607F9B" w:rsidRDefault="00292DC8" w:rsidP="008101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92DC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2DC8">
              <w:rPr>
                <w:b/>
                <w:bCs/>
                <w:sz w:val="22"/>
                <w:szCs w:val="22"/>
              </w:rPr>
              <w:t>Dostawa drukarki 3D wraz ze skanerem hybrydowym 3D dla Laboratorium Innowacji Inżynierskich WZ - KC-zp.272-579/23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9336F86" w14:textId="6045672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30386F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30386F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92DC8" w14:paraId="7DF880E8" w14:textId="77777777" w:rsidTr="008101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54A42F1" w14:textId="77777777" w:rsidR="00292DC8" w:rsidRPr="00D26ED6" w:rsidRDefault="00292DC8" w:rsidP="008101A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92DC8">
              <w:rPr>
                <w:b/>
                <w:sz w:val="22"/>
                <w:szCs w:val="22"/>
              </w:rPr>
              <w:t>CADXPERT P.GURGA M.DUKAT SPÓŁKA KOMANDYTOWA</w:t>
            </w:r>
          </w:p>
          <w:p w14:paraId="1CF6FA89" w14:textId="77777777" w:rsidR="00292DC8" w:rsidRPr="009F0E5C" w:rsidRDefault="00292DC8" w:rsidP="008101A9">
            <w:pPr>
              <w:jc w:val="both"/>
              <w:rPr>
                <w:bCs/>
                <w:sz w:val="22"/>
                <w:szCs w:val="22"/>
              </w:rPr>
            </w:pPr>
            <w:r w:rsidRPr="00292DC8">
              <w:rPr>
                <w:bCs/>
                <w:sz w:val="22"/>
                <w:szCs w:val="22"/>
              </w:rPr>
              <w:t>Ciepłownicza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2DC8">
              <w:rPr>
                <w:bCs/>
                <w:sz w:val="22"/>
                <w:szCs w:val="22"/>
              </w:rPr>
              <w:t>23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9F60B39" w14:textId="77777777" w:rsidR="00292DC8" w:rsidRPr="009F0E5C" w:rsidRDefault="00292DC8" w:rsidP="008101A9">
            <w:pPr>
              <w:jc w:val="both"/>
              <w:rPr>
                <w:bCs/>
                <w:sz w:val="22"/>
                <w:szCs w:val="22"/>
              </w:rPr>
            </w:pPr>
            <w:r w:rsidRPr="00292DC8">
              <w:rPr>
                <w:bCs/>
                <w:sz w:val="22"/>
                <w:szCs w:val="22"/>
              </w:rPr>
              <w:t>31-574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2DC8">
              <w:rPr>
                <w:bCs/>
                <w:sz w:val="22"/>
                <w:szCs w:val="22"/>
              </w:rPr>
              <w:t>Kraków</w:t>
            </w:r>
          </w:p>
          <w:p w14:paraId="7F195F0C" w14:textId="77777777" w:rsidR="00292DC8" w:rsidRPr="00D26ED6" w:rsidRDefault="00292DC8" w:rsidP="008101A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604B4B" w14:textId="77777777" w:rsidR="00292DC8" w:rsidRPr="00D26ED6" w:rsidRDefault="00292DC8" w:rsidP="008101A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92DC8">
              <w:rPr>
                <w:sz w:val="22"/>
                <w:szCs w:val="22"/>
              </w:rPr>
              <w:t>Dostawa drukarki 3D wraz ze skanerem hybrydowym 3D dla Laboratorium Innowacji Inżynierskich WZ - KC-zp.272-579/23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92DC8">
              <w:rPr>
                <w:b/>
                <w:sz w:val="22"/>
                <w:szCs w:val="22"/>
              </w:rPr>
              <w:t>207 870.00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8354082" w14:textId="77777777" w:rsidR="00292DC8" w:rsidRDefault="00292DC8" w:rsidP="008101A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17641A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30386F" w:rsidRPr="008567C7" w14:paraId="1903ABF1" w14:textId="77777777" w:rsidTr="0030386F">
        <w:trPr>
          <w:trHeight w:val="510"/>
        </w:trPr>
        <w:tc>
          <w:tcPr>
            <w:tcW w:w="500" w:type="pct"/>
            <w:vAlign w:val="center"/>
          </w:tcPr>
          <w:p w14:paraId="70C0DFB5" w14:textId="77777777" w:rsidR="0030386F" w:rsidRPr="008567C7" w:rsidRDefault="003038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32530643" w14:textId="77777777" w:rsidR="0030386F" w:rsidRPr="008567C7" w:rsidRDefault="003038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3623F435" w14:textId="77777777" w:rsidR="0030386F" w:rsidRPr="008567C7" w:rsidRDefault="003038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2DC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1C5C741E" w14:textId="77777777" w:rsidR="0030386F" w:rsidRPr="008567C7" w:rsidRDefault="003038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2DC8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21DF54BA" w14:textId="77777777" w:rsidR="0030386F" w:rsidRPr="008567C7" w:rsidRDefault="003038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92DC8">
              <w:rPr>
                <w:rFonts w:ascii="Times New Roman" w:hAnsi="Times New Roman" w:cs="Times New Roman"/>
                <w:bCs/>
                <w:sz w:val="18"/>
                <w:szCs w:val="18"/>
              </w:rPr>
              <w:t>Trmin</w:t>
            </w:r>
            <w:proofErr w:type="spellEnd"/>
            <w:r w:rsidRPr="00292D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realizacji</w:t>
            </w:r>
          </w:p>
        </w:tc>
        <w:tc>
          <w:tcPr>
            <w:tcW w:w="600" w:type="pct"/>
            <w:vAlign w:val="center"/>
          </w:tcPr>
          <w:p w14:paraId="0D97F0F5" w14:textId="77777777" w:rsidR="0030386F" w:rsidRPr="008567C7" w:rsidRDefault="003038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0386F" w:rsidRPr="008567C7" w14:paraId="726CCD04" w14:textId="77777777" w:rsidTr="0030386F">
        <w:tc>
          <w:tcPr>
            <w:tcW w:w="500" w:type="pct"/>
            <w:vAlign w:val="center"/>
          </w:tcPr>
          <w:p w14:paraId="3CE7F439" w14:textId="77777777" w:rsidR="0030386F" w:rsidRPr="008567C7" w:rsidRDefault="0030386F" w:rsidP="008101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DC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299106F9" w14:textId="77777777" w:rsidR="0030386F" w:rsidRPr="002B6761" w:rsidRDefault="0030386F" w:rsidP="008101A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2DC8">
              <w:rPr>
                <w:rFonts w:ascii="Times New Roman" w:hAnsi="Times New Roman" w:cs="Times New Roman"/>
                <w:b/>
                <w:sz w:val="18"/>
                <w:szCs w:val="18"/>
              </w:rPr>
              <w:t>CADXPERT P.GURGA M.DUKAT SPÓŁKA KOMANDYTOWA</w:t>
            </w:r>
          </w:p>
          <w:p w14:paraId="3BC5573F" w14:textId="77777777" w:rsidR="0030386F" w:rsidRPr="008567C7" w:rsidRDefault="0030386F" w:rsidP="008101A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2DC8">
              <w:rPr>
                <w:rFonts w:ascii="Times New Roman" w:hAnsi="Times New Roman" w:cs="Times New Roman"/>
                <w:bCs/>
                <w:sz w:val="18"/>
                <w:szCs w:val="18"/>
              </w:rPr>
              <w:t>Ciepłownicza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2DC8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CB0EF18" w14:textId="77777777" w:rsidR="0030386F" w:rsidRPr="001B7815" w:rsidRDefault="0030386F" w:rsidP="008101A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2DC8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2DC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4AD13213" w14:textId="77777777" w:rsidR="0030386F" w:rsidRPr="008567C7" w:rsidRDefault="0030386F" w:rsidP="008101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DC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567AF23F" w14:textId="77777777" w:rsidR="0030386F" w:rsidRPr="008567C7" w:rsidRDefault="0030386F" w:rsidP="008101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D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45AC3194" w14:textId="77777777" w:rsidR="0030386F" w:rsidRPr="008567C7" w:rsidRDefault="0030386F" w:rsidP="008101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DC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1901BAED" w14:textId="77777777" w:rsidR="0030386F" w:rsidRPr="008567C7" w:rsidRDefault="0030386F" w:rsidP="008101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DC8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14:paraId="5302182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2645F4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FA76CC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85971" w14:textId="77777777" w:rsidR="003C2C89" w:rsidRDefault="003C2C89">
      <w:r>
        <w:separator/>
      </w:r>
    </w:p>
  </w:endnote>
  <w:endnote w:type="continuationSeparator" w:id="0">
    <w:p w14:paraId="3DBAA593" w14:textId="77777777" w:rsidR="003C2C89" w:rsidRDefault="003C2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05F5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25E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5E46A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CA38A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8B8F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5C237" w14:textId="77777777" w:rsidR="003C2C89" w:rsidRDefault="003C2C89">
      <w:r>
        <w:separator/>
      </w:r>
    </w:p>
  </w:footnote>
  <w:footnote w:type="continuationSeparator" w:id="0">
    <w:p w14:paraId="2FCD6B1F" w14:textId="77777777" w:rsidR="003C2C89" w:rsidRDefault="003C2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23EC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404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1C74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C89"/>
    <w:rsid w:val="00005838"/>
    <w:rsid w:val="00022322"/>
    <w:rsid w:val="00042497"/>
    <w:rsid w:val="000C1E6F"/>
    <w:rsid w:val="000E4E56"/>
    <w:rsid w:val="001A1468"/>
    <w:rsid w:val="001B7815"/>
    <w:rsid w:val="001C31ED"/>
    <w:rsid w:val="00292DC8"/>
    <w:rsid w:val="002B1E4F"/>
    <w:rsid w:val="002B6761"/>
    <w:rsid w:val="0030386F"/>
    <w:rsid w:val="003445A0"/>
    <w:rsid w:val="003A0AFC"/>
    <w:rsid w:val="003C2C89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F443B"/>
  <w15:chartTrackingRefBased/>
  <w15:docId w15:val="{4C0B972E-EAF6-4F20-AD05-77C6FA99E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2023-11-14T13:03:00Z</dcterms:created>
  <dcterms:modified xsi:type="dcterms:W3CDTF">2023-11-14T13:04:00Z</dcterms:modified>
</cp:coreProperties>
</file>