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2D5CEB" w:rsidRDefault="002D5CEB" w:rsidP="002D5CE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421AA2" w:rsidRPr="00421AA2" w:rsidRDefault="00421AA2" w:rsidP="008D2AB8">
      <w:pPr>
        <w:ind w:right="-110"/>
        <w:rPr>
          <w:b/>
        </w:rPr>
      </w:pPr>
      <w:r w:rsidRPr="00421AA2">
        <w:rPr>
          <w:b/>
        </w:rPr>
        <w:t>Akademia Górniczo - Hutnicza</w:t>
      </w:r>
    </w:p>
    <w:p w:rsidR="00421AA2" w:rsidRPr="00421AA2" w:rsidRDefault="00421AA2" w:rsidP="008D2AB8">
      <w:pPr>
        <w:ind w:right="-110"/>
        <w:rPr>
          <w:b/>
        </w:rPr>
      </w:pPr>
      <w:r w:rsidRPr="00421AA2">
        <w:rPr>
          <w:b/>
        </w:rPr>
        <w:t>im. Stanisława Staszica w Krakowie</w:t>
      </w:r>
    </w:p>
    <w:p w:rsidR="008D2AB8" w:rsidRDefault="00421AA2" w:rsidP="008D2AB8">
      <w:pPr>
        <w:ind w:right="-110"/>
        <w:rPr>
          <w:b/>
        </w:rPr>
      </w:pPr>
      <w:r w:rsidRPr="00421AA2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421AA2" w:rsidP="008D2AB8">
      <w:pPr>
        <w:ind w:right="-110"/>
        <w:rPr>
          <w:b/>
        </w:rPr>
      </w:pPr>
      <w:r w:rsidRPr="00421AA2">
        <w:rPr>
          <w:b/>
        </w:rPr>
        <w:t>Al. Mickiewicza</w:t>
      </w:r>
      <w:r w:rsidR="008D2AB8">
        <w:rPr>
          <w:b/>
        </w:rPr>
        <w:t xml:space="preserve"> </w:t>
      </w:r>
      <w:r w:rsidRPr="00421AA2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421AA2" w:rsidP="008D2AB8">
      <w:pPr>
        <w:rPr>
          <w:b/>
        </w:rPr>
      </w:pPr>
      <w:r w:rsidRPr="00421AA2">
        <w:rPr>
          <w:b/>
        </w:rPr>
        <w:t>30-059</w:t>
      </w:r>
      <w:r w:rsidR="008D2AB8">
        <w:rPr>
          <w:b/>
        </w:rPr>
        <w:t xml:space="preserve"> </w:t>
      </w:r>
      <w:r w:rsidRPr="00421AA2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421AA2" w:rsidRPr="00421AA2">
        <w:rPr>
          <w:b/>
        </w:rPr>
        <w:t xml:space="preserve">Dostawa pieca rurowego dla </w:t>
      </w:r>
      <w:proofErr w:type="spellStart"/>
      <w:r w:rsidR="00421AA2" w:rsidRPr="00421AA2">
        <w:rPr>
          <w:b/>
        </w:rPr>
        <w:t>WGGiOŚ</w:t>
      </w:r>
      <w:proofErr w:type="spellEnd"/>
      <w:r w:rsidR="00421AA2" w:rsidRPr="00421AA2">
        <w:rPr>
          <w:b/>
        </w:rPr>
        <w:t xml:space="preserve"> - KC-zp.272-661/23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2D5CEB">
        <w:rPr>
          <w:b/>
        </w:rPr>
        <w:t xml:space="preserve"> za całość przedmiotu zamówienia</w:t>
      </w:r>
      <w:r>
        <w:rPr>
          <w:b/>
        </w:rPr>
        <w:t>:</w:t>
      </w:r>
      <w:r w:rsidR="002D5CEB">
        <w:rPr>
          <w:b/>
        </w:rPr>
        <w:t xml:space="preserve"> </w:t>
      </w:r>
      <w:r>
        <w:rPr>
          <w:b/>
        </w:rPr>
        <w:t>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bookmarkStart w:id="0" w:name="_GoBack"/>
      <w:bookmarkEnd w:id="0"/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2D5CEB">
        <w:rPr>
          <w:b/>
        </w:rPr>
        <w:t xml:space="preserve"> za całość przedmiotu zamówienia</w:t>
      </w:r>
      <w:r>
        <w:rPr>
          <w:b/>
        </w:rPr>
        <w:t>: ...................................</w:t>
      </w:r>
      <w:r w:rsidR="002D5CEB">
        <w:rPr>
          <w:b/>
        </w:rPr>
        <w:t xml:space="preserve"> </w:t>
      </w:r>
      <w:r>
        <w:rPr>
          <w:b/>
        </w:rPr>
        <w:t>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FE545C" w:rsidRDefault="00FE545C" w:rsidP="008D2AB8">
      <w:pPr>
        <w:pStyle w:val="Tekstpodstawowy"/>
      </w:pPr>
      <w:r>
        <w:t xml:space="preserve">producent/model zaoferowanego </w:t>
      </w:r>
      <w:r w:rsidR="002D5CEB">
        <w:t>pieca rurowego</w:t>
      </w:r>
      <w:r>
        <w:t xml:space="preserve"> </w:t>
      </w:r>
      <w:r w:rsidRPr="00FE545C">
        <w:rPr>
          <w:b w:val="0"/>
        </w:rPr>
        <w:t>…………………………………………..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i/>
          <w:highlight w:val="yellow"/>
        </w:rPr>
      </w:pPr>
      <w:r>
        <w:rPr>
          <w:b/>
        </w:rPr>
        <w:t xml:space="preserve">Termin realizacji umowy: </w:t>
      </w:r>
      <w:r w:rsidRPr="00FB1B4F">
        <w:t>………</w:t>
      </w:r>
      <w:r w:rsidR="002D5CEB">
        <w:t xml:space="preserve"> dni od daty podpisania umowy </w:t>
      </w:r>
      <w:r w:rsidRPr="0022732C">
        <w:rPr>
          <w:i/>
          <w:highlight w:val="yellow"/>
        </w:rPr>
        <w:t>(kryterium oceny ofert)</w:t>
      </w:r>
    </w:p>
    <w:p w:rsidR="002D5CEB" w:rsidRDefault="002D5CEB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Czas naprawy urządzenia: </w:t>
      </w:r>
      <w:r w:rsidRPr="002D5CEB">
        <w:t>…….</w:t>
      </w:r>
      <w:r w:rsidRPr="002D5CEB">
        <w:rPr>
          <w:b/>
        </w:rPr>
        <w:t xml:space="preserve"> </w:t>
      </w:r>
      <w:r w:rsidRPr="002D5CEB">
        <w:t>dni roboczych od daty przyjęcia zgłoszenia</w:t>
      </w:r>
      <w:r>
        <w:rPr>
          <w:b/>
        </w:rPr>
        <w:t xml:space="preserve"> </w:t>
      </w:r>
      <w:r w:rsidRPr="0022732C">
        <w:rPr>
          <w:i/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="002D5CEB">
        <w:t xml:space="preserve"> … miesięcy</w:t>
      </w:r>
    </w:p>
    <w:p w:rsidR="002D5CEB" w:rsidRDefault="002D5CEB" w:rsidP="002D5CEB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2D5CEB" w:rsidRDefault="002D5CEB" w:rsidP="002D5CEB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>
        <w:rPr>
          <w:b/>
          <w:sz w:val="22"/>
        </w:rPr>
        <w:lastRenderedPageBreak/>
        <w:t xml:space="preserve">Termin płatności: </w:t>
      </w:r>
      <w:r>
        <w:rPr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2D5CEB" w:rsidRDefault="002D5CEB" w:rsidP="002D5CEB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2D5CEB" w:rsidRDefault="002D5CEB" w:rsidP="002D5CE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2D5CEB" w:rsidRDefault="002D5CEB" w:rsidP="002D5CE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2D5CEB" w:rsidRDefault="002D5CEB" w:rsidP="002D5CE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2D5CEB" w:rsidRDefault="002D5CEB" w:rsidP="002D5CE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D5CEB" w:rsidRDefault="002D5CEB" w:rsidP="002D5CE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D5CEB" w:rsidRDefault="002D5CEB" w:rsidP="002D5CE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D5CEB" w:rsidTr="002D5CE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5CEB" w:rsidRDefault="002D5CE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5CEB" w:rsidRDefault="002D5CE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2D5CEB" w:rsidRDefault="002D5CE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5CEB" w:rsidRDefault="002D5CE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2D5CEB" w:rsidTr="002D5CE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5CEB" w:rsidRDefault="002D5CEB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5CEB" w:rsidRDefault="002D5CE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5CEB" w:rsidRDefault="002D5CE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2D5CEB" w:rsidTr="002D5CE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5CEB" w:rsidRDefault="002D5CEB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5CEB" w:rsidRDefault="002D5CE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5CEB" w:rsidRDefault="002D5CE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2D5CEB" w:rsidRDefault="002D5CEB" w:rsidP="002D5CE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2D5CEB" w:rsidRDefault="002D5CEB" w:rsidP="002D5CEB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:rsidR="002D5CEB" w:rsidRDefault="002D5CEB" w:rsidP="002D5CE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2D5CEB" w:rsidRDefault="002D5CEB" w:rsidP="002D5CE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2D5CEB" w:rsidRDefault="002D5CEB" w:rsidP="002D5CE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2D5CEB" w:rsidRDefault="002D5CEB" w:rsidP="002D5CE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2D5CEB" w:rsidRDefault="002D5CEB" w:rsidP="002D5CEB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2D5CEB" w:rsidRDefault="002D5CEB" w:rsidP="002D5CE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2D5CEB" w:rsidRDefault="002D5CEB" w:rsidP="002D5CE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2D5CEB" w:rsidRDefault="002D5CEB" w:rsidP="002D5CE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2D5CEB" w:rsidRDefault="002D5CEB" w:rsidP="002D5CE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2D5CEB" w:rsidRDefault="002D5CEB" w:rsidP="002D5CE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2D5CEB" w:rsidRDefault="002D5CEB" w:rsidP="002D5CE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2D5CEB" w:rsidRDefault="002D5CEB" w:rsidP="002D5CE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1574" w:rsidRDefault="00CC1574">
      <w:r>
        <w:separator/>
      </w:r>
    </w:p>
  </w:endnote>
  <w:endnote w:type="continuationSeparator" w:id="0">
    <w:p w:rsidR="00CC1574" w:rsidRDefault="00CC1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A2" w:rsidRDefault="00421A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A2" w:rsidRDefault="00421A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1574" w:rsidRDefault="00CC1574">
      <w:r>
        <w:separator/>
      </w:r>
    </w:p>
  </w:footnote>
  <w:footnote w:type="continuationSeparator" w:id="0">
    <w:p w:rsidR="00CC1574" w:rsidRDefault="00CC15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A2" w:rsidRDefault="00421A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A2" w:rsidRDefault="00421A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1574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D5CEB"/>
    <w:rsid w:val="00315A4A"/>
    <w:rsid w:val="00421AA2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CC1574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B18B83A"/>
  <w15:chartTrackingRefBased/>
  <w15:docId w15:val="{68F54210-7D5F-4112-A397-4815FE681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368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2E3F99-ADEA-4F81-BF96-E35A3238D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518</Words>
  <Characters>4352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2023-11-08T12:54:00Z</dcterms:created>
  <dcterms:modified xsi:type="dcterms:W3CDTF">2023-11-08T13:01:00Z</dcterms:modified>
</cp:coreProperties>
</file>