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35D15" w:rsidRPr="00035D1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35D15" w:rsidRPr="00035D15">
        <w:rPr>
          <w:rFonts w:eastAsia="Times New Roman" w:cs="Calibri"/>
          <w:b/>
          <w:lang w:eastAsia="pl-PL"/>
        </w:rPr>
        <w:t>Dostawa pieca rurowego dla WGGiOŚ - KC-zp.272-661/23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007D" w:rsidRDefault="005F007D" w:rsidP="0038231F">
      <w:pPr>
        <w:spacing w:after="0" w:line="240" w:lineRule="auto"/>
      </w:pPr>
      <w:r>
        <w:separator/>
      </w:r>
    </w:p>
  </w:endnote>
  <w:endnote w:type="continuationSeparator" w:id="0">
    <w:p w:rsidR="005F007D" w:rsidRDefault="005F00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D15" w:rsidRDefault="00035D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D15" w:rsidRDefault="00035D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007D" w:rsidRDefault="005F007D" w:rsidP="0038231F">
      <w:pPr>
        <w:spacing w:after="0" w:line="240" w:lineRule="auto"/>
      </w:pPr>
      <w:r>
        <w:separator/>
      </w:r>
    </w:p>
  </w:footnote>
  <w:footnote w:type="continuationSeparator" w:id="0">
    <w:p w:rsidR="005F007D" w:rsidRDefault="005F007D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D15" w:rsidRDefault="00035D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D15" w:rsidRDefault="00035D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D15" w:rsidRDefault="00035D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007D"/>
    <w:rsid w:val="00023477"/>
    <w:rsid w:val="000247FF"/>
    <w:rsid w:val="00025C8D"/>
    <w:rsid w:val="000303EE"/>
    <w:rsid w:val="00035D15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007D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9778CEF-6695-4AC5-8683-CBB292451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5556A-3A7F-40E9-A04E-724744E23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2016-07-26T10:32:00Z</cp:lastPrinted>
  <dcterms:created xsi:type="dcterms:W3CDTF">2023-11-08T13:01:00Z</dcterms:created>
  <dcterms:modified xsi:type="dcterms:W3CDTF">2023-11-08T13:01:00Z</dcterms:modified>
</cp:coreProperties>
</file>