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B36" w:rsidRPr="00240E71" w:rsidRDefault="000D1B36" w:rsidP="000D1B3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0D1B36" w:rsidRPr="0022732C" w:rsidRDefault="000D1B36" w:rsidP="000D1B3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D1B36" w:rsidRDefault="000D1B36" w:rsidP="000D1B3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NAZWA WYKONAWCY</w:t>
      </w:r>
      <w:r w:rsidRPr="00655B33">
        <w:rPr>
          <w:sz w:val="22"/>
          <w:szCs w:val="22"/>
        </w:rPr>
        <w:t>:……………………………………………………………………..</w:t>
      </w:r>
    </w:p>
    <w:p w:rsidR="000D1B36" w:rsidRPr="00655B33" w:rsidRDefault="000D1B36" w:rsidP="000D1B3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RODZAJ WYKONAWCY</w:t>
      </w:r>
      <w:r w:rsidRPr="00655B33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ADRES:…………………………………………………………………………………………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WOJEWÓDZTWO …………………………….....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TEL.</w:t>
      </w:r>
      <w:r w:rsidRPr="00655B33">
        <w:rPr>
          <w:sz w:val="22"/>
          <w:szCs w:val="22"/>
        </w:rPr>
        <w:t>……………………………………………………………………………………………..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 xml:space="preserve">FAX </w:t>
      </w:r>
      <w:r w:rsidRPr="00655B33">
        <w:rPr>
          <w:sz w:val="22"/>
          <w:szCs w:val="22"/>
        </w:rPr>
        <w:t>…………………………………………………………………………………………….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  <w:lang w:val="de-DE"/>
        </w:rPr>
        <w:t xml:space="preserve">NIP…………………………………. </w:t>
      </w:r>
      <w:r w:rsidRPr="00655B33">
        <w:rPr>
          <w:sz w:val="22"/>
          <w:szCs w:val="22"/>
        </w:rPr>
        <w:t>REGON:………………………………………………...</w:t>
      </w:r>
    </w:p>
    <w:p w:rsidR="000D1B36" w:rsidRPr="00655B33" w:rsidRDefault="000D1B36" w:rsidP="000D1B36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55B33">
        <w:rPr>
          <w:sz w:val="22"/>
          <w:szCs w:val="22"/>
        </w:rPr>
        <w:t>BANK/ NR KONTA ……………………………………………………………………………</w:t>
      </w:r>
    </w:p>
    <w:p w:rsidR="000D1B36" w:rsidRPr="00655B33" w:rsidRDefault="000D1B36" w:rsidP="000D1B36">
      <w:pPr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Do: Nazwa i siedziba Zamawiającego:</w:t>
      </w:r>
    </w:p>
    <w:p w:rsidR="00B913AB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Akademia Górniczo – Hutnicza im. Stanisława Staszica w Krakowie, </w:t>
      </w:r>
    </w:p>
    <w:p w:rsidR="00B913AB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Dział Zamówień Publicznych, </w:t>
      </w:r>
    </w:p>
    <w:p w:rsidR="00B913AB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Al. Mickiewicza 30, 30-059 Kraków</w:t>
      </w:r>
    </w:p>
    <w:p w:rsidR="000D1B36" w:rsidRPr="00655B33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 </w:t>
      </w:r>
    </w:p>
    <w:p w:rsidR="000D1B36" w:rsidRPr="00655B33" w:rsidRDefault="000D1B36" w:rsidP="000D1B36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Przystępując do postępowania o udzielenie zamówienia publicznego, którego przedmiotem jest</w:t>
      </w:r>
      <w:r w:rsidR="00D11D18">
        <w:rPr>
          <w:sz w:val="22"/>
          <w:szCs w:val="22"/>
        </w:rPr>
        <w:t>:</w:t>
      </w:r>
      <w:r w:rsidRPr="00655B33">
        <w:rPr>
          <w:sz w:val="22"/>
          <w:szCs w:val="22"/>
        </w:rPr>
        <w:t xml:space="preserve"> </w:t>
      </w:r>
      <w:r w:rsidR="00DA277F" w:rsidRPr="00DA277F">
        <w:rPr>
          <w:b/>
          <w:sz w:val="22"/>
          <w:szCs w:val="22"/>
        </w:rPr>
        <w:t>Wykonanie usługi projektu realizowanego przez Centrum Technologii Bezpieczeństwa AGH finansowanego ze środków Narodowego Centrum Badań i Rozwoju zgodnie z umową nr DOB-SZAFIR/11/A/036/01/2020 - Kc-zp.272-539/23</w:t>
      </w:r>
      <w:r w:rsidRPr="00655B33">
        <w:rPr>
          <w:b/>
          <w:sz w:val="22"/>
          <w:szCs w:val="22"/>
        </w:rPr>
        <w:t xml:space="preserve">, </w:t>
      </w:r>
      <w:r w:rsidRPr="00655B33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0D1B36" w:rsidRPr="00655B33" w:rsidRDefault="000D1B36" w:rsidP="000D1B36">
      <w:pPr>
        <w:tabs>
          <w:tab w:val="right" w:pos="9000"/>
        </w:tabs>
        <w:rPr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netto:   .........................................................................PLN</w:t>
      </w: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brutto: .........................................................................PLN</w:t>
      </w:r>
    </w:p>
    <w:p w:rsidR="000D1B36" w:rsidRPr="00655B33" w:rsidRDefault="000D1B36" w:rsidP="000D1B3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D412A" w:rsidRDefault="00ED412A" w:rsidP="000D1B36">
      <w:pPr>
        <w:pStyle w:val="Tekstpodstawowy"/>
        <w:rPr>
          <w:sz w:val="22"/>
          <w:szCs w:val="22"/>
        </w:rPr>
      </w:pPr>
    </w:p>
    <w:p w:rsidR="000D1B36" w:rsidRPr="00655B33" w:rsidRDefault="000D1B36" w:rsidP="000D1B36">
      <w:pPr>
        <w:pStyle w:val="Tekstpodstawowy"/>
        <w:rPr>
          <w:sz w:val="22"/>
          <w:szCs w:val="22"/>
        </w:rPr>
      </w:pPr>
      <w:r w:rsidRPr="00655B33">
        <w:rPr>
          <w:sz w:val="22"/>
          <w:szCs w:val="22"/>
        </w:rPr>
        <w:t>Powyższa cena zawiera podatek VAT w wysokości .......... % tj.…………………….PLN</w:t>
      </w:r>
    </w:p>
    <w:p w:rsidR="00DA277F" w:rsidRDefault="000D1B36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realizacji umowy: </w:t>
      </w:r>
      <w:r w:rsidRPr="00655B33">
        <w:rPr>
          <w:sz w:val="22"/>
          <w:szCs w:val="22"/>
        </w:rPr>
        <w:t xml:space="preserve"> </w:t>
      </w:r>
      <w:r w:rsidR="00DA277F" w:rsidRPr="00DA277F">
        <w:rPr>
          <w:sz w:val="22"/>
          <w:szCs w:val="22"/>
        </w:rPr>
        <w:t xml:space="preserve">do 28 dni kalendarzowych od daty podpisania umowy. </w:t>
      </w:r>
    </w:p>
    <w:p w:rsidR="000D1B36" w:rsidRPr="00B074BB" w:rsidRDefault="00B913AB" w:rsidP="000D1B36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074BB">
        <w:rPr>
          <w:b/>
          <w:color w:val="FF0000"/>
          <w:sz w:val="22"/>
          <w:szCs w:val="22"/>
          <w:u w:val="single"/>
        </w:rPr>
        <w:t>K</w:t>
      </w:r>
      <w:r w:rsidR="00E1266E" w:rsidRPr="00B074BB">
        <w:rPr>
          <w:b/>
          <w:color w:val="FF0000"/>
          <w:sz w:val="22"/>
          <w:szCs w:val="22"/>
          <w:u w:val="single"/>
        </w:rPr>
        <w:t>ryterium oceny ofert</w:t>
      </w:r>
      <w:r w:rsidRPr="00B074BB">
        <w:rPr>
          <w:b/>
          <w:color w:val="FF0000"/>
          <w:sz w:val="22"/>
          <w:szCs w:val="22"/>
          <w:u w:val="single"/>
        </w:rPr>
        <w:t>:</w:t>
      </w:r>
    </w:p>
    <w:p w:rsidR="00B913AB" w:rsidRPr="00B913AB" w:rsidRDefault="00B913AB" w:rsidP="000D1B36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B074BB">
        <w:rPr>
          <w:b/>
          <w:sz w:val="22"/>
          <w:szCs w:val="22"/>
        </w:rPr>
        <w:t>1/</w:t>
      </w:r>
      <w:r>
        <w:rPr>
          <w:sz w:val="22"/>
          <w:szCs w:val="22"/>
        </w:rPr>
        <w:t xml:space="preserve"> O</w:t>
      </w:r>
      <w:r w:rsidRPr="00B913AB">
        <w:rPr>
          <w:sz w:val="22"/>
          <w:szCs w:val="22"/>
        </w:rPr>
        <w:t>sob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skierowan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do realizacji zamówienia</w:t>
      </w:r>
      <w:r>
        <w:rPr>
          <w:sz w:val="22"/>
          <w:szCs w:val="22"/>
        </w:rPr>
        <w:t xml:space="preserve"> – Pan/Pani </w:t>
      </w:r>
      <w:r w:rsidRPr="00B074BB">
        <w:rPr>
          <w:b/>
          <w:sz w:val="22"/>
          <w:szCs w:val="22"/>
        </w:rPr>
        <w:t>…………………………….</w:t>
      </w:r>
      <w:r>
        <w:rPr>
          <w:sz w:val="22"/>
          <w:szCs w:val="22"/>
        </w:rPr>
        <w:t xml:space="preserve"> (</w:t>
      </w:r>
      <w:r w:rsidRPr="00B913AB">
        <w:rPr>
          <w:i/>
          <w:sz w:val="20"/>
          <w:szCs w:val="20"/>
        </w:rPr>
        <w:t>proszę wpisać imię i nazwisko)</w:t>
      </w:r>
      <w:r w:rsidRPr="00B913A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przeprowadziła </w:t>
      </w:r>
      <w:r w:rsidRPr="00B913AB">
        <w:rPr>
          <w:b/>
          <w:sz w:val="22"/>
          <w:szCs w:val="22"/>
        </w:rPr>
        <w:t>………</w:t>
      </w:r>
      <w:r>
        <w:rPr>
          <w:sz w:val="22"/>
          <w:szCs w:val="22"/>
        </w:rPr>
        <w:t xml:space="preserve"> </w:t>
      </w:r>
      <w:r w:rsidRPr="00B913AB">
        <w:rPr>
          <w:i/>
          <w:sz w:val="20"/>
          <w:szCs w:val="20"/>
        </w:rPr>
        <w:t>(proszę wpisać ilość</w:t>
      </w:r>
      <w:r>
        <w:rPr>
          <w:sz w:val="22"/>
          <w:szCs w:val="22"/>
        </w:rPr>
        <w:t xml:space="preserve">) </w:t>
      </w:r>
      <w:r w:rsidRPr="008959E8">
        <w:rPr>
          <w:sz w:val="22"/>
          <w:szCs w:val="22"/>
        </w:rPr>
        <w:t>audyt</w:t>
      </w:r>
      <w:r>
        <w:rPr>
          <w:sz w:val="22"/>
          <w:szCs w:val="22"/>
        </w:rPr>
        <w:t>ów</w:t>
      </w:r>
      <w:r w:rsidRPr="008959E8">
        <w:rPr>
          <w:sz w:val="22"/>
          <w:szCs w:val="22"/>
        </w:rPr>
        <w:t xml:space="preserve"> projektów </w:t>
      </w:r>
    </w:p>
    <w:p w:rsidR="00B913AB" w:rsidRDefault="00B913AB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074BB">
        <w:rPr>
          <w:b/>
          <w:sz w:val="22"/>
          <w:szCs w:val="22"/>
        </w:rPr>
        <w:t>2/</w:t>
      </w:r>
      <w:r>
        <w:rPr>
          <w:sz w:val="22"/>
          <w:szCs w:val="22"/>
        </w:rPr>
        <w:t xml:space="preserve"> O</w:t>
      </w:r>
      <w:r w:rsidRPr="00B913AB">
        <w:rPr>
          <w:sz w:val="22"/>
          <w:szCs w:val="22"/>
        </w:rPr>
        <w:t>sob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skierowan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do realizacji zamówienia</w:t>
      </w:r>
      <w:r>
        <w:rPr>
          <w:sz w:val="22"/>
          <w:szCs w:val="22"/>
        </w:rPr>
        <w:t xml:space="preserve"> – Pan/Pani </w:t>
      </w:r>
      <w:r w:rsidRPr="00B074BB">
        <w:rPr>
          <w:b/>
          <w:sz w:val="22"/>
          <w:szCs w:val="22"/>
        </w:rPr>
        <w:t>…………………………….</w:t>
      </w:r>
      <w:r>
        <w:rPr>
          <w:sz w:val="22"/>
          <w:szCs w:val="22"/>
        </w:rPr>
        <w:t xml:space="preserve"> (</w:t>
      </w:r>
      <w:r w:rsidRPr="00B913AB">
        <w:rPr>
          <w:i/>
          <w:sz w:val="20"/>
          <w:szCs w:val="20"/>
        </w:rPr>
        <w:t>proszę wpisać imię i nazwisko)</w:t>
      </w:r>
      <w:r w:rsidRPr="00B913A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przeprowadziła </w:t>
      </w:r>
      <w:r w:rsidRPr="00B913AB">
        <w:rPr>
          <w:b/>
          <w:sz w:val="22"/>
          <w:szCs w:val="22"/>
        </w:rPr>
        <w:t>………</w:t>
      </w:r>
      <w:r>
        <w:rPr>
          <w:sz w:val="22"/>
          <w:szCs w:val="22"/>
        </w:rPr>
        <w:t xml:space="preserve"> </w:t>
      </w:r>
      <w:r w:rsidRPr="00B913AB">
        <w:rPr>
          <w:i/>
          <w:sz w:val="20"/>
          <w:szCs w:val="20"/>
        </w:rPr>
        <w:t>(proszę wpisać ilość</w:t>
      </w:r>
      <w:r>
        <w:rPr>
          <w:sz w:val="22"/>
          <w:szCs w:val="22"/>
        </w:rPr>
        <w:t xml:space="preserve">) </w:t>
      </w:r>
      <w:r w:rsidRPr="008959E8">
        <w:rPr>
          <w:sz w:val="22"/>
          <w:szCs w:val="22"/>
        </w:rPr>
        <w:t>audyt</w:t>
      </w:r>
      <w:r>
        <w:rPr>
          <w:sz w:val="22"/>
          <w:szCs w:val="22"/>
        </w:rPr>
        <w:t>ów</w:t>
      </w:r>
      <w:r w:rsidRPr="008959E8">
        <w:rPr>
          <w:sz w:val="22"/>
          <w:szCs w:val="22"/>
        </w:rPr>
        <w:t xml:space="preserve"> projektów</w:t>
      </w:r>
      <w:r w:rsidRPr="00B913AB">
        <w:t xml:space="preserve"> </w:t>
      </w:r>
      <w:r w:rsidR="00B074BB">
        <w:t xml:space="preserve">o </w:t>
      </w:r>
      <w:r w:rsidRPr="00B913AB">
        <w:rPr>
          <w:sz w:val="22"/>
          <w:szCs w:val="22"/>
        </w:rPr>
        <w:t>wartości projektu powyżej 2.000.000 zł.</w:t>
      </w:r>
    </w:p>
    <w:p w:rsidR="00B913AB" w:rsidRDefault="00B913AB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074BB">
        <w:rPr>
          <w:b/>
          <w:sz w:val="22"/>
          <w:szCs w:val="22"/>
        </w:rPr>
        <w:t>3/</w:t>
      </w:r>
      <w:r>
        <w:rPr>
          <w:sz w:val="22"/>
          <w:szCs w:val="22"/>
        </w:rPr>
        <w:t xml:space="preserve"> O</w:t>
      </w:r>
      <w:r w:rsidRPr="00B913AB">
        <w:rPr>
          <w:sz w:val="22"/>
          <w:szCs w:val="22"/>
        </w:rPr>
        <w:t>sob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skierowan</w:t>
      </w:r>
      <w:r>
        <w:rPr>
          <w:sz w:val="22"/>
          <w:szCs w:val="22"/>
        </w:rPr>
        <w:t>a</w:t>
      </w:r>
      <w:r w:rsidRPr="00B913AB">
        <w:rPr>
          <w:sz w:val="22"/>
          <w:szCs w:val="22"/>
        </w:rPr>
        <w:t xml:space="preserve"> do realizacji zamówienia</w:t>
      </w:r>
      <w:r>
        <w:rPr>
          <w:sz w:val="22"/>
          <w:szCs w:val="22"/>
        </w:rPr>
        <w:t xml:space="preserve"> – Pan/Pani </w:t>
      </w:r>
      <w:r w:rsidRPr="00B074BB">
        <w:rPr>
          <w:b/>
          <w:sz w:val="22"/>
          <w:szCs w:val="22"/>
        </w:rPr>
        <w:t>…………………………….</w:t>
      </w:r>
      <w:r>
        <w:rPr>
          <w:sz w:val="22"/>
          <w:szCs w:val="22"/>
        </w:rPr>
        <w:t xml:space="preserve"> (</w:t>
      </w:r>
      <w:r w:rsidRPr="00B913AB">
        <w:rPr>
          <w:i/>
          <w:sz w:val="20"/>
          <w:szCs w:val="20"/>
        </w:rPr>
        <w:t>proszę wpisać imię i nazwisko)</w:t>
      </w:r>
      <w:r w:rsidRPr="00B913AB">
        <w:rPr>
          <w:sz w:val="22"/>
          <w:szCs w:val="22"/>
        </w:rPr>
        <w:t xml:space="preserve"> </w:t>
      </w:r>
      <w:r w:rsidR="00B074BB" w:rsidRPr="00B074BB">
        <w:rPr>
          <w:sz w:val="22"/>
          <w:szCs w:val="22"/>
        </w:rPr>
        <w:t>w okresie 20</w:t>
      </w:r>
      <w:r w:rsidR="00DA277F">
        <w:rPr>
          <w:sz w:val="22"/>
          <w:szCs w:val="22"/>
        </w:rPr>
        <w:t>21</w:t>
      </w:r>
      <w:r w:rsidR="00B074BB" w:rsidRPr="00B074BB">
        <w:rPr>
          <w:sz w:val="22"/>
          <w:szCs w:val="22"/>
        </w:rPr>
        <w:t>-202</w:t>
      </w:r>
      <w:r w:rsidR="00DA277F">
        <w:rPr>
          <w:sz w:val="22"/>
          <w:szCs w:val="22"/>
        </w:rPr>
        <w:t>3</w:t>
      </w:r>
      <w:r w:rsidR="00B074B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przeprowadziła </w:t>
      </w:r>
      <w:r w:rsidRPr="00B913AB">
        <w:rPr>
          <w:b/>
          <w:sz w:val="22"/>
          <w:szCs w:val="22"/>
        </w:rPr>
        <w:t>………</w:t>
      </w:r>
      <w:r>
        <w:rPr>
          <w:sz w:val="22"/>
          <w:szCs w:val="22"/>
        </w:rPr>
        <w:t xml:space="preserve"> </w:t>
      </w:r>
      <w:r w:rsidRPr="00B913AB">
        <w:rPr>
          <w:i/>
          <w:sz w:val="20"/>
          <w:szCs w:val="20"/>
        </w:rPr>
        <w:t>(proszę wpisać ilość</w:t>
      </w:r>
      <w:r>
        <w:rPr>
          <w:sz w:val="22"/>
          <w:szCs w:val="22"/>
        </w:rPr>
        <w:t xml:space="preserve">) </w:t>
      </w:r>
      <w:r w:rsidRPr="008959E8">
        <w:rPr>
          <w:sz w:val="22"/>
          <w:szCs w:val="22"/>
        </w:rPr>
        <w:t>audyt</w:t>
      </w:r>
      <w:r>
        <w:rPr>
          <w:sz w:val="22"/>
          <w:szCs w:val="22"/>
        </w:rPr>
        <w:t>ów</w:t>
      </w:r>
      <w:r w:rsidRPr="008959E8">
        <w:rPr>
          <w:sz w:val="22"/>
          <w:szCs w:val="22"/>
        </w:rPr>
        <w:t xml:space="preserve"> projektó</w:t>
      </w:r>
      <w:r w:rsidR="00CE4A68">
        <w:rPr>
          <w:sz w:val="22"/>
          <w:szCs w:val="22"/>
        </w:rPr>
        <w:t>w.</w:t>
      </w:r>
    </w:p>
    <w:p w:rsidR="00B913AB" w:rsidRDefault="00B913AB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ED412A" w:rsidRPr="00655B33" w:rsidRDefault="00ED412A" w:rsidP="00D11D18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074BB" w:rsidRDefault="00B074BB" w:rsidP="00B913AB">
      <w:pPr>
        <w:rPr>
          <w:b/>
          <w:sz w:val="20"/>
          <w:szCs w:val="20"/>
          <w:u w:val="single"/>
        </w:rPr>
      </w:pPr>
    </w:p>
    <w:p w:rsidR="00B913AB" w:rsidRPr="00C81224" w:rsidRDefault="00B913AB" w:rsidP="00B913AB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:rsidR="00B913AB" w:rsidRPr="00C1016D" w:rsidRDefault="00B913AB" w:rsidP="00B913A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B913AB" w:rsidRPr="00C81224" w:rsidRDefault="00B913AB" w:rsidP="00B913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B913AB" w:rsidRPr="00C81224" w:rsidRDefault="00B913AB" w:rsidP="00B913A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913AB" w:rsidRPr="00C81224" w:rsidRDefault="00B913AB" w:rsidP="00B913A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913AB" w:rsidRPr="00C81224" w:rsidRDefault="00B913AB" w:rsidP="00B913A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913AB" w:rsidRPr="00C81224" w:rsidTr="00AB3D1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B913AB" w:rsidRPr="00C81224" w:rsidTr="00AB3D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B913AB" w:rsidRPr="00C81224" w:rsidTr="00AB3D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6A4615" w:rsidRPr="006A4615" w:rsidRDefault="006A4615" w:rsidP="006A4615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6A4615">
        <w:rPr>
          <w:sz w:val="20"/>
          <w:szCs w:val="20"/>
        </w:rPr>
        <w:t xml:space="preserve">Oświadczam/y, że warunek określony w pkt. 8.2 </w:t>
      </w:r>
      <w:proofErr w:type="spellStart"/>
      <w:r w:rsidRPr="006A4615">
        <w:rPr>
          <w:sz w:val="20"/>
          <w:szCs w:val="20"/>
        </w:rPr>
        <w:t>ppkt</w:t>
      </w:r>
      <w:proofErr w:type="spellEnd"/>
      <w:r w:rsidRPr="006A4615">
        <w:rPr>
          <w:sz w:val="20"/>
          <w:szCs w:val="20"/>
        </w:rPr>
        <w:t xml:space="preserve"> 4 SWZ spełniamy osobiście / powołujemy się na zasoby podmiotu trzeciego w następującym zakresie (niewłaściwe skreślić) ………………………………………………………………………………………………….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B913AB" w:rsidRPr="00C81224" w:rsidRDefault="00B913AB" w:rsidP="00B913AB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bookmarkStart w:id="0" w:name="_GoBack"/>
      <w:bookmarkEnd w:id="0"/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B913AB" w:rsidRPr="00C81224" w:rsidRDefault="00B913AB" w:rsidP="00B913A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B913AB" w:rsidRPr="00C81224" w:rsidRDefault="00B913AB" w:rsidP="00B913A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B913AB" w:rsidRPr="00C81224" w:rsidRDefault="00B913AB" w:rsidP="00B913A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DA277F" w:rsidRPr="00DA277F" w:rsidRDefault="00DA277F" w:rsidP="00DA277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DA277F">
        <w:rPr>
          <w:b/>
          <w:sz w:val="20"/>
          <w:szCs w:val="20"/>
        </w:rPr>
        <w:t xml:space="preserve">Oświadczenie, w przypadku </w:t>
      </w:r>
      <w:r w:rsidRPr="00DA277F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DA277F">
        <w:rPr>
          <w:sz w:val="20"/>
          <w:szCs w:val="20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A277F" w:rsidRPr="00DA277F" w:rsidTr="006901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A277F" w:rsidRPr="00DA277F" w:rsidRDefault="00DA277F" w:rsidP="00690143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DA277F">
              <w:rPr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DA277F" w:rsidRPr="00DA277F" w:rsidRDefault="00DA277F" w:rsidP="00690143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DA277F">
              <w:rPr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77F" w:rsidRPr="00DA277F" w:rsidRDefault="00DA277F" w:rsidP="00690143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DA277F">
              <w:rPr>
                <w:sz w:val="20"/>
                <w:szCs w:val="20"/>
                <w:lang w:eastAsia="zh-CN"/>
              </w:rPr>
              <w:t xml:space="preserve">Usługa/Dostawa (zakres), który wykonają poszczególni wykonawcy </w:t>
            </w:r>
          </w:p>
        </w:tc>
      </w:tr>
      <w:tr w:rsidR="00DA277F" w:rsidRPr="00DA277F" w:rsidTr="006901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277F" w:rsidRPr="00DA277F" w:rsidRDefault="00DA277F" w:rsidP="00690143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DA277F"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277F" w:rsidRPr="00DA277F" w:rsidRDefault="00DA277F" w:rsidP="00690143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77F" w:rsidRPr="00DA277F" w:rsidRDefault="00DA277F" w:rsidP="00690143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  <w:tr w:rsidR="00DA277F" w:rsidRPr="00DA277F" w:rsidTr="006901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277F" w:rsidRPr="00DA277F" w:rsidRDefault="00DA277F" w:rsidP="00690143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DA277F"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277F" w:rsidRPr="00DA277F" w:rsidRDefault="00DA277F" w:rsidP="00690143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77F" w:rsidRPr="00DA277F" w:rsidRDefault="00DA277F" w:rsidP="00690143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</w:tbl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B913AB" w:rsidRPr="00C81224" w:rsidRDefault="00B913AB" w:rsidP="00B913AB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oferta zawiera ………………… kolejno ponumerowanych stron.</w:t>
      </w:r>
    </w:p>
    <w:p w:rsidR="00B913AB" w:rsidRPr="00C81224" w:rsidRDefault="00B913AB" w:rsidP="00B913AB">
      <w:pPr>
        <w:jc w:val="both"/>
        <w:rPr>
          <w:sz w:val="20"/>
          <w:szCs w:val="20"/>
        </w:rPr>
      </w:pPr>
    </w:p>
    <w:p w:rsidR="00B913AB" w:rsidRPr="009D651F" w:rsidRDefault="00B913AB" w:rsidP="00B913AB">
      <w:pPr>
        <w:jc w:val="right"/>
        <w:rPr>
          <w:sz w:val="20"/>
          <w:szCs w:val="20"/>
        </w:rPr>
      </w:pPr>
    </w:p>
    <w:p w:rsidR="00B913AB" w:rsidRPr="00AA0898" w:rsidRDefault="00B913AB" w:rsidP="00B913A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B913AB" w:rsidRPr="00FC7F27" w:rsidRDefault="00B913AB" w:rsidP="00B913AB">
      <w:pPr>
        <w:rPr>
          <w:sz w:val="20"/>
          <w:szCs w:val="20"/>
        </w:rPr>
      </w:pPr>
    </w:p>
    <w:p w:rsidR="00B913AB" w:rsidRDefault="00B913AB" w:rsidP="00B913AB">
      <w:pPr>
        <w:rPr>
          <w:sz w:val="20"/>
          <w:szCs w:val="20"/>
        </w:rPr>
      </w:pPr>
    </w:p>
    <w:p w:rsidR="00B913AB" w:rsidRDefault="00B913AB" w:rsidP="00B913AB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B913AB" w:rsidRPr="00FC7F27" w:rsidRDefault="00B913AB" w:rsidP="00B913AB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Pr="000D1B36" w:rsidRDefault="00FE545C" w:rsidP="000D1B36"/>
    <w:sectPr w:rsidR="00FE545C" w:rsidRPr="000D1B36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931" w:rsidRDefault="00842931">
      <w:r>
        <w:separator/>
      </w:r>
    </w:p>
  </w:endnote>
  <w:endnote w:type="continuationSeparator" w:id="0">
    <w:p w:rsidR="00842931" w:rsidRDefault="00842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931" w:rsidRDefault="00842931">
      <w:r>
        <w:separator/>
      </w:r>
    </w:p>
  </w:footnote>
  <w:footnote w:type="continuationSeparator" w:id="0">
    <w:p w:rsidR="00842931" w:rsidRDefault="00842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794"/>
    <w:rsid w:val="00012286"/>
    <w:rsid w:val="00071CCC"/>
    <w:rsid w:val="000B731D"/>
    <w:rsid w:val="000D1B36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6BC6"/>
    <w:rsid w:val="00491BD0"/>
    <w:rsid w:val="004B2984"/>
    <w:rsid w:val="004B7300"/>
    <w:rsid w:val="004C6753"/>
    <w:rsid w:val="005951E1"/>
    <w:rsid w:val="00595C87"/>
    <w:rsid w:val="005D2C65"/>
    <w:rsid w:val="005E6D94"/>
    <w:rsid w:val="0063384F"/>
    <w:rsid w:val="00643C6F"/>
    <w:rsid w:val="00646202"/>
    <w:rsid w:val="0065290F"/>
    <w:rsid w:val="00655794"/>
    <w:rsid w:val="006815F6"/>
    <w:rsid w:val="006A4615"/>
    <w:rsid w:val="00706CBE"/>
    <w:rsid w:val="007748F0"/>
    <w:rsid w:val="007A4321"/>
    <w:rsid w:val="007D61EB"/>
    <w:rsid w:val="00833933"/>
    <w:rsid w:val="00842931"/>
    <w:rsid w:val="00853083"/>
    <w:rsid w:val="008A04DA"/>
    <w:rsid w:val="008B2F0C"/>
    <w:rsid w:val="008B4928"/>
    <w:rsid w:val="008D2AB8"/>
    <w:rsid w:val="008F1C66"/>
    <w:rsid w:val="00910B2B"/>
    <w:rsid w:val="009325D9"/>
    <w:rsid w:val="00970FE4"/>
    <w:rsid w:val="00A0022B"/>
    <w:rsid w:val="00A346FE"/>
    <w:rsid w:val="00A47B4D"/>
    <w:rsid w:val="00A83018"/>
    <w:rsid w:val="00B074BB"/>
    <w:rsid w:val="00B774DC"/>
    <w:rsid w:val="00B913AB"/>
    <w:rsid w:val="00C969A6"/>
    <w:rsid w:val="00CA7D36"/>
    <w:rsid w:val="00CE4A68"/>
    <w:rsid w:val="00D11D18"/>
    <w:rsid w:val="00D24208"/>
    <w:rsid w:val="00D60C38"/>
    <w:rsid w:val="00D66893"/>
    <w:rsid w:val="00D90ACB"/>
    <w:rsid w:val="00DA277F"/>
    <w:rsid w:val="00DC1500"/>
    <w:rsid w:val="00E1266E"/>
    <w:rsid w:val="00E44371"/>
    <w:rsid w:val="00E526B0"/>
    <w:rsid w:val="00E949B0"/>
    <w:rsid w:val="00EC438F"/>
    <w:rsid w:val="00ED412A"/>
    <w:rsid w:val="00F00591"/>
    <w:rsid w:val="00F059DD"/>
    <w:rsid w:val="00F51688"/>
    <w:rsid w:val="00F53146"/>
    <w:rsid w:val="00F5455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9BE9FDD-E7DA-44EB-B791-62778C05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1B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1B3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4B29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A46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6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1EA15-3AA5-4086-853F-158C31A2B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808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2023-11-10T11:35:00Z</cp:lastPrinted>
  <dcterms:created xsi:type="dcterms:W3CDTF">2023-11-10T11:35:00Z</dcterms:created>
  <dcterms:modified xsi:type="dcterms:W3CDTF">2023-11-10T11:35:00Z</dcterms:modified>
</cp:coreProperties>
</file>