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227FB35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36677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E255D6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540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74E7C2F" w14:textId="58605D44" w:rsidR="00C1636E" w:rsidRDefault="00E255D6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255D6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produktów antyseptycznych i dezynfekujących do skóry i błon śluzowych II</w:t>
      </w:r>
    </w:p>
    <w:p w14:paraId="03E6EF32" w14:textId="77777777" w:rsidR="00E255D6" w:rsidRPr="00A56A6F" w:rsidRDefault="00E255D6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1540B"/>
    <w:rsid w:val="001948F1"/>
    <w:rsid w:val="001C2314"/>
    <w:rsid w:val="00236677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1636E"/>
    <w:rsid w:val="00C2318B"/>
    <w:rsid w:val="00CD101A"/>
    <w:rsid w:val="00D55FC4"/>
    <w:rsid w:val="00E255D6"/>
    <w:rsid w:val="00EC3037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14</cp:revision>
  <cp:lastPrinted>2021-02-26T09:32:00Z</cp:lastPrinted>
  <dcterms:created xsi:type="dcterms:W3CDTF">2021-03-10T10:03:00Z</dcterms:created>
  <dcterms:modified xsi:type="dcterms:W3CDTF">2023-10-19T08:59:00Z</dcterms:modified>
</cp:coreProperties>
</file>