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FE4C6" w14:textId="77777777" w:rsidR="00C020B1" w:rsidRDefault="00C020B1" w:rsidP="00C020B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059876D8" w14:textId="77777777"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513FA22" w14:textId="77777777"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A6FD700" w14:textId="77777777" w:rsidR="00C020B1" w:rsidRDefault="00C020B1" w:rsidP="00C020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F97DD04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00696E8" w14:textId="77777777" w:rsidR="00C020B1" w:rsidRDefault="00C020B1" w:rsidP="00C020B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FB74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3D65B51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017A2BE4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46F267E0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5C87CFFF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14343D9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C8ED058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DDBAB1E" w14:textId="77777777" w:rsidR="00C020B1" w:rsidRDefault="00C020B1" w:rsidP="00C020B1">
      <w:pPr>
        <w:spacing w:line="360" w:lineRule="auto"/>
      </w:pPr>
      <w:r>
        <w:t>Do: Nazwa i siedziba Zamawiającego:</w:t>
      </w:r>
    </w:p>
    <w:p w14:paraId="2F406E26" w14:textId="77777777" w:rsidR="00C020B1" w:rsidRDefault="00C020B1" w:rsidP="00C020B1">
      <w:pPr>
        <w:ind w:right="-110"/>
        <w:rPr>
          <w:b/>
        </w:rPr>
      </w:pPr>
      <w:r>
        <w:rPr>
          <w:b/>
        </w:rPr>
        <w:t>Akademia Górniczo - Hutnicza</w:t>
      </w:r>
    </w:p>
    <w:p w14:paraId="55CE6FE2" w14:textId="77777777" w:rsidR="00C020B1" w:rsidRDefault="00C020B1" w:rsidP="00C020B1">
      <w:pPr>
        <w:ind w:right="-110"/>
        <w:rPr>
          <w:b/>
        </w:rPr>
      </w:pPr>
      <w:r>
        <w:rPr>
          <w:b/>
        </w:rPr>
        <w:t>im. Stanisława Staszica w Krakowie</w:t>
      </w:r>
    </w:p>
    <w:p w14:paraId="6BA72743" w14:textId="77777777" w:rsidR="00C020B1" w:rsidRDefault="00C020B1" w:rsidP="00C020B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69A2057" w14:textId="77777777" w:rsidR="00C020B1" w:rsidRDefault="00C020B1" w:rsidP="00C020B1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61D76BC4" w14:textId="77777777" w:rsidR="00C020B1" w:rsidRDefault="00C020B1" w:rsidP="00C020B1">
      <w:pPr>
        <w:rPr>
          <w:b/>
        </w:rPr>
      </w:pPr>
      <w:r>
        <w:rPr>
          <w:b/>
        </w:rPr>
        <w:t xml:space="preserve">30-059 Kraków,  </w:t>
      </w:r>
    </w:p>
    <w:p w14:paraId="204E26F5" w14:textId="77777777" w:rsidR="00C020B1" w:rsidRDefault="00C020B1" w:rsidP="00C020B1">
      <w:pPr>
        <w:ind w:firstLine="3969"/>
        <w:rPr>
          <w:b/>
        </w:rPr>
      </w:pPr>
    </w:p>
    <w:p w14:paraId="713935EE" w14:textId="7DF60D9D" w:rsidR="00C020B1" w:rsidRDefault="00C020B1" w:rsidP="00C020B1">
      <w:pPr>
        <w:widowControl w:val="0"/>
        <w:ind w:right="1"/>
        <w:jc w:val="both"/>
      </w:pPr>
      <w:r>
        <w:t xml:space="preserve">W odpowiedzi na ogłoszenie o zamówieniu dotyczące przetargu nieograniczonego, którego przedmiotem jest </w:t>
      </w:r>
      <w:r w:rsidR="009A10C3" w:rsidRPr="009A10C3">
        <w:rPr>
          <w:b/>
          <w:bCs/>
          <w:iCs/>
        </w:rPr>
        <w:t xml:space="preserve">druk </w:t>
      </w:r>
      <w:r w:rsidR="002121B1">
        <w:rPr>
          <w:b/>
          <w:bCs/>
          <w:iCs/>
        </w:rPr>
        <w:t>offsetowy</w:t>
      </w:r>
      <w:r w:rsidR="009A10C3" w:rsidRPr="009A10C3">
        <w:rPr>
          <w:b/>
          <w:bCs/>
          <w:iCs/>
        </w:rPr>
        <w:t xml:space="preserve"> i dostaw</w:t>
      </w:r>
      <w:r w:rsidR="00215526">
        <w:rPr>
          <w:b/>
          <w:bCs/>
          <w:iCs/>
        </w:rPr>
        <w:t>a</w:t>
      </w:r>
      <w:r w:rsidR="009A10C3" w:rsidRPr="009A10C3">
        <w:rPr>
          <w:b/>
          <w:bCs/>
          <w:iCs/>
        </w:rPr>
        <w:t xml:space="preserve"> książek dla Wydawnictw AGH - Kc-zp.272-</w:t>
      </w:r>
      <w:r w:rsidR="002121B1">
        <w:rPr>
          <w:b/>
          <w:bCs/>
          <w:iCs/>
        </w:rPr>
        <w:t>626</w:t>
      </w:r>
      <w:r w:rsidR="00215526">
        <w:rPr>
          <w:b/>
          <w:bCs/>
          <w:iCs/>
        </w:rPr>
        <w:t>/23</w:t>
      </w:r>
      <w:r>
        <w:rPr>
          <w:b/>
          <w:sz w:val="26"/>
        </w:rPr>
        <w:t xml:space="preserve">, </w:t>
      </w:r>
      <w:r>
        <w:t xml:space="preserve">oferuję realizację przedmiotu zamówienia, zgodnie z wymaganiami </w:t>
      </w:r>
      <w:r>
        <w:rPr>
          <w:bCs/>
        </w:rPr>
        <w:t>Zamawiającego, składamy ofertę na wykonanie przedmiotu zamówienia zgodnie z treścią SWZ</w:t>
      </w:r>
      <w:r>
        <w:t>.</w:t>
      </w:r>
    </w:p>
    <w:p w14:paraId="59BBCD7C" w14:textId="77777777" w:rsidR="00215526" w:rsidRDefault="00215526" w:rsidP="009A10C3">
      <w:pPr>
        <w:rPr>
          <w:b/>
        </w:rPr>
      </w:pPr>
    </w:p>
    <w:p w14:paraId="7E282CE9" w14:textId="41C32120" w:rsidR="003D76A6" w:rsidRPr="00442F0E" w:rsidRDefault="003D76A6" w:rsidP="003D76A6">
      <w:pPr>
        <w:rPr>
          <w:b/>
        </w:rPr>
      </w:pPr>
      <w:r w:rsidRPr="00442F0E">
        <w:rPr>
          <w:b/>
        </w:rPr>
        <w:t xml:space="preserve">Cena </w:t>
      </w:r>
      <w:r>
        <w:rPr>
          <w:b/>
        </w:rPr>
        <w:t>ne</w:t>
      </w:r>
      <w:r w:rsidRPr="00442F0E">
        <w:rPr>
          <w:b/>
        </w:rPr>
        <w:t xml:space="preserve">tto - za 1 egzemplarz wzorcowy </w:t>
      </w:r>
    </w:p>
    <w:p w14:paraId="664FE559" w14:textId="77777777" w:rsidR="003D76A6" w:rsidRPr="00442F0E" w:rsidRDefault="003D76A6" w:rsidP="003D76A6">
      <w:pPr>
        <w:rPr>
          <w:b/>
        </w:rPr>
      </w:pPr>
      <w:r w:rsidRPr="00442F0E">
        <w:rPr>
          <w:b/>
        </w:rPr>
        <w:t>(suma cen standardowych A+B+C+D dla egzemplarzy wzorcowych): ................PLN</w:t>
      </w:r>
    </w:p>
    <w:p w14:paraId="5FE7FD48" w14:textId="77777777" w:rsidR="003D76A6" w:rsidRDefault="003D76A6" w:rsidP="00442F0E">
      <w:pPr>
        <w:rPr>
          <w:b/>
        </w:rPr>
      </w:pPr>
    </w:p>
    <w:p w14:paraId="17643268" w14:textId="75DAA48F" w:rsidR="00442F0E" w:rsidRPr="00442F0E" w:rsidRDefault="00442F0E" w:rsidP="00442F0E">
      <w:pPr>
        <w:rPr>
          <w:b/>
        </w:rPr>
      </w:pPr>
      <w:r w:rsidRPr="00442F0E">
        <w:rPr>
          <w:b/>
        </w:rPr>
        <w:t xml:space="preserve">Cena brutto - za 1 egzemplarz wzorcowy </w:t>
      </w:r>
    </w:p>
    <w:p w14:paraId="79EE8862" w14:textId="77777777" w:rsidR="00442F0E" w:rsidRPr="00442F0E" w:rsidRDefault="00442F0E" w:rsidP="00442F0E">
      <w:pPr>
        <w:rPr>
          <w:b/>
        </w:rPr>
      </w:pPr>
      <w:r w:rsidRPr="00442F0E">
        <w:rPr>
          <w:b/>
        </w:rPr>
        <w:t>(suma cen standardowych A+B+C+D dla egzemplarzy wzorcowych): ................PLN</w:t>
      </w:r>
    </w:p>
    <w:p w14:paraId="5EF36ADC" w14:textId="3D434633" w:rsidR="00442F0E" w:rsidRPr="009B3E23" w:rsidRDefault="009B3E23" w:rsidP="00442F0E">
      <w:pPr>
        <w:rPr>
          <w:bCs/>
        </w:rPr>
      </w:pPr>
      <w:r>
        <w:rPr>
          <w:bCs/>
        </w:rPr>
        <w:t>(</w:t>
      </w:r>
      <w:r w:rsidRPr="005457BB">
        <w:rPr>
          <w:bCs/>
          <w:i/>
        </w:rPr>
        <w:t>s</w:t>
      </w:r>
      <w:r w:rsidR="00442F0E" w:rsidRPr="005457BB">
        <w:rPr>
          <w:bCs/>
          <w:i/>
        </w:rPr>
        <w:t>łownie brutto:  ..................................................................................................................</w:t>
      </w:r>
      <w:r w:rsidR="00FF63B4" w:rsidRPr="005457BB">
        <w:rPr>
          <w:bCs/>
          <w:i/>
        </w:rPr>
        <w:t>)</w:t>
      </w:r>
    </w:p>
    <w:p w14:paraId="7E995F26" w14:textId="22CD33A4" w:rsidR="00EF37B4" w:rsidRDefault="00442F0E" w:rsidP="00442F0E">
      <w:pPr>
        <w:rPr>
          <w:b/>
        </w:rPr>
      </w:pPr>
      <w:r w:rsidRPr="00442F0E">
        <w:rPr>
          <w:b/>
        </w:rPr>
        <w:t>Powyższa cena zawiera właściwą stawkę podatku VAT.</w:t>
      </w:r>
    </w:p>
    <w:p w14:paraId="7AA3E51C" w14:textId="77777777" w:rsidR="00FF63B4" w:rsidRDefault="00FF63B4" w:rsidP="000C3467">
      <w:pPr>
        <w:rPr>
          <w:b/>
        </w:rPr>
      </w:pPr>
    </w:p>
    <w:p w14:paraId="447ACD1C" w14:textId="58E8EB9E" w:rsidR="009A10C3" w:rsidRPr="00684893" w:rsidRDefault="009A10C3" w:rsidP="000C3467">
      <w:r w:rsidRPr="009A10C3">
        <w:rPr>
          <w:b/>
        </w:rPr>
        <w:t>Termin realizacji umowy:</w:t>
      </w:r>
      <w:r w:rsidRPr="00684893">
        <w:t xml:space="preserve"> przez okres 12 miesięcy od daty podpisania umowy.</w:t>
      </w:r>
    </w:p>
    <w:p w14:paraId="361B8CA8" w14:textId="77777777" w:rsidR="00C020B1" w:rsidRDefault="00C020B1" w:rsidP="000C3467">
      <w:pPr>
        <w:widowControl w:val="0"/>
        <w:ind w:right="1"/>
        <w:jc w:val="both"/>
        <w:rPr>
          <w:bCs/>
        </w:rPr>
      </w:pPr>
      <w:r>
        <w:rPr>
          <w:b/>
        </w:rPr>
        <w:t xml:space="preserve">Termin płatności: </w:t>
      </w:r>
      <w:r w:rsidR="005809F0" w:rsidRPr="005809F0">
        <w:t>przelewem w terminie do 21 dni od daty otrzymania faktury przez Zamawiającego.</w:t>
      </w:r>
    </w:p>
    <w:p w14:paraId="59EFC892" w14:textId="0DC39681" w:rsidR="005809F0" w:rsidRDefault="005809F0" w:rsidP="00C020B1">
      <w:pPr>
        <w:jc w:val="both"/>
      </w:pPr>
    </w:p>
    <w:p w14:paraId="4E93D5B0" w14:textId="77777777" w:rsidR="00EF37B4" w:rsidRDefault="00EF37B4" w:rsidP="00EF37B4">
      <w:pPr>
        <w:pStyle w:val="Nagwek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Cena standardowa dla wzorcowego nakładu:</w:t>
      </w:r>
    </w:p>
    <w:p w14:paraId="18799276" w14:textId="217E74F9" w:rsidR="00EF37B4" w:rsidRDefault="00AB22DE" w:rsidP="00EF37B4">
      <w:pPr>
        <w:pStyle w:val="Nagwek1"/>
        <w:tabs>
          <w:tab w:val="left" w:pos="708"/>
        </w:tabs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sz w:val="20"/>
          <w:szCs w:val="20"/>
        </w:rPr>
        <w:t>A</w:t>
      </w:r>
      <w:r w:rsidR="00EF37B4">
        <w:rPr>
          <w:rFonts w:ascii="Verdana" w:hAnsi="Verdana"/>
          <w:b w:val="0"/>
          <w:sz w:val="20"/>
          <w:szCs w:val="20"/>
        </w:rPr>
        <w:t>. Cena druku książek w oprawie miękkiej klejonej, format B-5 (16,5 cm x 24,0 cm po obcięciu)</w:t>
      </w:r>
    </w:p>
    <w:p w14:paraId="0AF48453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p w14:paraId="61851441" w14:textId="55CF0483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a/ nakład: 220 egz.</w:t>
      </w:r>
      <w:r>
        <w:rPr>
          <w:rFonts w:ascii="Verdana" w:hAnsi="Verdana"/>
          <w:sz w:val="20"/>
        </w:rPr>
        <w:tab/>
        <w:t xml:space="preserve"> </w:t>
      </w:r>
    </w:p>
    <w:p w14:paraId="4966F2FB" w14:textId="7CA6BE3B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b/ objętość:</w:t>
      </w:r>
      <w:r w:rsidR="000227E9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15 arkuszy drukarskich</w:t>
      </w:r>
    </w:p>
    <w:p w14:paraId="0D845A35" w14:textId="23DCC729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c/ okładka 4 kolory + folia błyszcząca lub matowa</w:t>
      </w:r>
    </w:p>
    <w:p w14:paraId="2985609F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F37B4" w14:paraId="53E746F1" w14:textId="77777777" w:rsidTr="00F078F5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8488" w14:textId="77777777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</w:p>
          <w:p w14:paraId="19614E45" w14:textId="17B534F7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Cena </w:t>
            </w:r>
            <w:r w:rsidR="003D76A6">
              <w:rPr>
                <w:rFonts w:ascii="Verdana" w:hAnsi="Verdana"/>
                <w:sz w:val="20"/>
              </w:rPr>
              <w:t>ne</w:t>
            </w:r>
            <w:r w:rsidR="000D59C4">
              <w:rPr>
                <w:rFonts w:ascii="Verdana" w:hAnsi="Verdana"/>
                <w:sz w:val="20"/>
              </w:rPr>
              <w:t xml:space="preserve">tto </w:t>
            </w:r>
            <w:r>
              <w:rPr>
                <w:rFonts w:ascii="Verdana" w:hAnsi="Verdana"/>
                <w:sz w:val="20"/>
              </w:rPr>
              <w:t>jednego nakładu (wg warunków a, b, c)..............................................</w:t>
            </w:r>
          </w:p>
          <w:p w14:paraId="45046018" w14:textId="77777777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6A997DAA" w14:textId="77777777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Proszę o podanie dla powyższej  kalkulacji przy podanym nakładzie i objętości:</w:t>
      </w:r>
    </w:p>
    <w:p w14:paraId="1D76D51A" w14:textId="547C74F0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- ceny druku 1</w:t>
      </w:r>
      <w:r w:rsidR="000D59C4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arkusza drukarskiego ……………………………………………..</w:t>
      </w:r>
    </w:p>
    <w:p w14:paraId="72DA00F6" w14:textId="77777777" w:rsidR="00EF37B4" w:rsidRDefault="00EF37B4" w:rsidP="00EF37B4">
      <w:pPr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ceny druku 1 okładki + introligatorka ………………………………………….</w:t>
      </w:r>
    </w:p>
    <w:p w14:paraId="3063D840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p w14:paraId="016BE4E6" w14:textId="42CFF98D" w:rsidR="00EF37B4" w:rsidRDefault="00412C41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B</w:t>
      </w:r>
      <w:r w:rsidR="00EF37B4">
        <w:rPr>
          <w:rFonts w:ascii="Verdana" w:hAnsi="Verdana"/>
          <w:b/>
          <w:sz w:val="20"/>
        </w:rPr>
        <w:t xml:space="preserve">. </w:t>
      </w:r>
      <w:r w:rsidR="00EF37B4">
        <w:rPr>
          <w:rFonts w:ascii="Verdana" w:hAnsi="Verdana"/>
          <w:sz w:val="20"/>
        </w:rPr>
        <w:t>Cena druku książek w oprawie twardej szytej, format B-5 (16,5 cm x 24,0 cm)</w:t>
      </w:r>
    </w:p>
    <w:p w14:paraId="2338F046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p w14:paraId="5A66610E" w14:textId="112A6652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a/ nakład: 220 egz.</w:t>
      </w:r>
    </w:p>
    <w:p w14:paraId="24A64133" w14:textId="7F1B4FBD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b/ objętość:</w:t>
      </w:r>
      <w:r w:rsidR="000227E9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15 arkuszy drukarskich </w:t>
      </w:r>
    </w:p>
    <w:p w14:paraId="191FFAED" w14:textId="7A7CA01F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c/ oprawa twarda (tektura, okleina 4+0, folia błyszcząca lub matowa, wyklejka 1 kolor biała, grzbiet prosty</w:t>
      </w:r>
      <w:r w:rsidR="000D59C4">
        <w:rPr>
          <w:rFonts w:ascii="Verdana" w:hAnsi="Verdana"/>
          <w:sz w:val="20"/>
        </w:rPr>
        <w:t xml:space="preserve"> lub okrągły</w:t>
      </w:r>
      <w:r>
        <w:rPr>
          <w:rFonts w:ascii="Verdana" w:hAnsi="Verdana"/>
          <w:sz w:val="20"/>
        </w:rPr>
        <w:t>, oprawa szyta)</w:t>
      </w:r>
    </w:p>
    <w:p w14:paraId="7AEA0ED1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F37B4" w14:paraId="371B36ED" w14:textId="77777777" w:rsidTr="00F078F5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5507" w14:textId="77777777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</w:p>
          <w:p w14:paraId="4B958CA3" w14:textId="0E05A9D5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Cena </w:t>
            </w:r>
            <w:r w:rsidR="003D76A6">
              <w:rPr>
                <w:rFonts w:ascii="Verdana" w:hAnsi="Verdana"/>
                <w:sz w:val="20"/>
              </w:rPr>
              <w:t>ne</w:t>
            </w:r>
            <w:r w:rsidR="000D59C4">
              <w:rPr>
                <w:rFonts w:ascii="Verdana" w:hAnsi="Verdana"/>
                <w:sz w:val="20"/>
              </w:rPr>
              <w:t xml:space="preserve">tto </w:t>
            </w:r>
            <w:r>
              <w:rPr>
                <w:rFonts w:ascii="Verdana" w:hAnsi="Verdana"/>
                <w:sz w:val="20"/>
              </w:rPr>
              <w:t>jednego nakładu (wg warunków a, b, c) ......................................................</w:t>
            </w:r>
          </w:p>
          <w:p w14:paraId="434131AB" w14:textId="77777777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2A16F8B7" w14:textId="77777777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Proszę o podanie dla powyższej kalkulacji i przy podanym nakładzie i objętości:</w:t>
      </w:r>
    </w:p>
    <w:p w14:paraId="4E505D6B" w14:textId="77777777" w:rsidR="00EF37B4" w:rsidRDefault="00EF37B4" w:rsidP="00EF37B4">
      <w:pPr>
        <w:ind w:left="360" w:firstLine="34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ceny druku 1 arkusza drukarskiego ……………………………………………..</w:t>
      </w:r>
    </w:p>
    <w:p w14:paraId="7C1CC302" w14:textId="77777777" w:rsidR="00EF37B4" w:rsidRDefault="00EF37B4" w:rsidP="00EF37B4">
      <w:pPr>
        <w:ind w:left="360" w:firstLine="34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ceny 1 oprawy (druk okleiny + introligatorka) …………………………………</w:t>
      </w:r>
    </w:p>
    <w:p w14:paraId="76722E91" w14:textId="04BA8E39" w:rsidR="00EF37B4" w:rsidRDefault="00EF37B4" w:rsidP="00EF37B4">
      <w:pPr>
        <w:ind w:left="360" w:firstLine="34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cena wyklejki w kolorze białym ………………………………………………………….</w:t>
      </w:r>
    </w:p>
    <w:p w14:paraId="157160D9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p w14:paraId="399D1529" w14:textId="48CEA73A" w:rsidR="00EF37B4" w:rsidRDefault="00412C41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C</w:t>
      </w:r>
      <w:r w:rsidR="00EF37B4">
        <w:rPr>
          <w:rFonts w:ascii="Verdana" w:hAnsi="Verdana"/>
          <w:b/>
          <w:sz w:val="20"/>
        </w:rPr>
        <w:t xml:space="preserve">. </w:t>
      </w:r>
      <w:r w:rsidR="00EF37B4">
        <w:rPr>
          <w:rFonts w:ascii="Verdana" w:hAnsi="Verdana"/>
          <w:sz w:val="20"/>
        </w:rPr>
        <w:t>Cena druku książek oprawie miękkiej klejonej, format A-4</w:t>
      </w:r>
      <w:r w:rsidR="00EF37B4">
        <w:rPr>
          <w:rFonts w:ascii="Verdana" w:hAnsi="Verdana"/>
          <w:b/>
          <w:sz w:val="20"/>
        </w:rPr>
        <w:t xml:space="preserve"> </w:t>
      </w:r>
      <w:r w:rsidR="00EF37B4">
        <w:rPr>
          <w:rFonts w:ascii="Verdana" w:hAnsi="Verdana"/>
          <w:sz w:val="20"/>
        </w:rPr>
        <w:t>(21,0 cm x 29,7 cm po obcięciu)</w:t>
      </w:r>
    </w:p>
    <w:p w14:paraId="5A41A5CD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p w14:paraId="2382967F" w14:textId="3C7D1275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a/ nakład: 220 egz.</w:t>
      </w:r>
      <w:r>
        <w:rPr>
          <w:rFonts w:ascii="Verdana" w:hAnsi="Verdana"/>
          <w:sz w:val="20"/>
        </w:rPr>
        <w:tab/>
        <w:t xml:space="preserve"> </w:t>
      </w:r>
    </w:p>
    <w:p w14:paraId="63D444A0" w14:textId="3777FCCF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b/ objętość:</w:t>
      </w:r>
      <w:r w:rsidR="00412C41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20 arkuszy drukarskich</w:t>
      </w:r>
    </w:p>
    <w:p w14:paraId="61599AB2" w14:textId="77777777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c/ okładka 4 kolory + folia błyszcząca lub matowa</w:t>
      </w:r>
    </w:p>
    <w:p w14:paraId="45908012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F37B4" w14:paraId="11D78F49" w14:textId="77777777" w:rsidTr="00F078F5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1179" w14:textId="77777777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</w:p>
          <w:p w14:paraId="0C412E1F" w14:textId="3D866A6A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Cena </w:t>
            </w:r>
            <w:r w:rsidR="003D76A6">
              <w:rPr>
                <w:rFonts w:ascii="Verdana" w:hAnsi="Verdana"/>
                <w:sz w:val="20"/>
              </w:rPr>
              <w:t>ne</w:t>
            </w:r>
            <w:r w:rsidR="000D59C4">
              <w:rPr>
                <w:rFonts w:ascii="Verdana" w:hAnsi="Verdana"/>
                <w:sz w:val="20"/>
              </w:rPr>
              <w:t xml:space="preserve">tto </w:t>
            </w:r>
            <w:r>
              <w:rPr>
                <w:rFonts w:ascii="Verdana" w:hAnsi="Verdana"/>
                <w:sz w:val="20"/>
              </w:rPr>
              <w:t>jednego nakładu (wg warunków a, b, c)..............................................</w:t>
            </w:r>
          </w:p>
          <w:p w14:paraId="3B93029A" w14:textId="77777777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15A0A5FC" w14:textId="77777777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Proszę o podanie dla powyższej  kalkulacji przy podanym nakładzie i objętości:</w:t>
      </w:r>
    </w:p>
    <w:p w14:paraId="4F0C6C71" w14:textId="77777777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- ceny druku 1 arkusza drukarskiego …………………………………………….</w:t>
      </w:r>
    </w:p>
    <w:p w14:paraId="2AA91839" w14:textId="77777777" w:rsidR="00EF37B4" w:rsidRDefault="00EF37B4" w:rsidP="00EF37B4">
      <w:pPr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ceny druku 1 okładki + introligatorka ………………………………………….</w:t>
      </w:r>
    </w:p>
    <w:p w14:paraId="34130F23" w14:textId="77777777" w:rsidR="00EF37B4" w:rsidRDefault="00EF37B4" w:rsidP="00EF37B4">
      <w:pPr>
        <w:jc w:val="both"/>
        <w:rPr>
          <w:rFonts w:ascii="Verdana" w:hAnsi="Verdana"/>
          <w:b/>
          <w:sz w:val="20"/>
        </w:rPr>
      </w:pPr>
    </w:p>
    <w:p w14:paraId="5A386FAE" w14:textId="77BD8C51" w:rsidR="00EF37B4" w:rsidRDefault="00412C41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D</w:t>
      </w:r>
      <w:r w:rsidR="00EF37B4">
        <w:rPr>
          <w:rFonts w:ascii="Verdana" w:hAnsi="Verdana"/>
          <w:b/>
          <w:sz w:val="20"/>
        </w:rPr>
        <w:t xml:space="preserve">. </w:t>
      </w:r>
      <w:r w:rsidR="00EF37B4">
        <w:rPr>
          <w:rFonts w:ascii="Verdana" w:hAnsi="Verdana"/>
          <w:sz w:val="20"/>
        </w:rPr>
        <w:t>Cena druku książek w oprawie twardej szytej, format A-4 (21,0 cm x 29,7 cm)</w:t>
      </w:r>
    </w:p>
    <w:p w14:paraId="4221485E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p w14:paraId="11E2160B" w14:textId="3DBCEA80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a/ nakład: 220 egz.</w:t>
      </w:r>
    </w:p>
    <w:p w14:paraId="297459F2" w14:textId="3C8459FD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b/ objętość:</w:t>
      </w:r>
      <w:r w:rsidR="00412C41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20 arkuszy drukarskich </w:t>
      </w:r>
    </w:p>
    <w:p w14:paraId="6FAB6A5C" w14:textId="1026AEC2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c/ oprawa twarda (tektura, okleina 4+0, folia błyszcząca lub matowa, wyklejka 1 kolor biała, grzbiet prosty</w:t>
      </w:r>
      <w:r w:rsidR="000D59C4">
        <w:rPr>
          <w:rFonts w:ascii="Verdana" w:hAnsi="Verdana"/>
          <w:sz w:val="20"/>
        </w:rPr>
        <w:t xml:space="preserve"> lub okrągły</w:t>
      </w:r>
      <w:r>
        <w:rPr>
          <w:rFonts w:ascii="Verdana" w:hAnsi="Verdana"/>
          <w:sz w:val="20"/>
        </w:rPr>
        <w:t>, oprawa szyta)</w:t>
      </w:r>
    </w:p>
    <w:p w14:paraId="1E1C3646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F37B4" w14:paraId="01644892" w14:textId="77777777" w:rsidTr="00F078F5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CFCE" w14:textId="77777777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</w:p>
          <w:p w14:paraId="25E2EA67" w14:textId="28B3A6AB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Cena </w:t>
            </w:r>
            <w:r w:rsidR="003D76A6">
              <w:rPr>
                <w:rFonts w:ascii="Verdana" w:hAnsi="Verdana"/>
                <w:sz w:val="20"/>
              </w:rPr>
              <w:t>ne</w:t>
            </w:r>
            <w:r w:rsidR="000D59C4">
              <w:rPr>
                <w:rFonts w:ascii="Verdana" w:hAnsi="Verdana"/>
                <w:sz w:val="20"/>
              </w:rPr>
              <w:t xml:space="preserve">tto </w:t>
            </w:r>
            <w:r>
              <w:rPr>
                <w:rFonts w:ascii="Verdana" w:hAnsi="Verdana"/>
                <w:sz w:val="20"/>
              </w:rPr>
              <w:t>jednego nakładu (wg warunków a, b, c) ......................................................</w:t>
            </w:r>
          </w:p>
          <w:p w14:paraId="0D473FB9" w14:textId="77777777" w:rsidR="00EF37B4" w:rsidRDefault="00EF37B4" w:rsidP="00F078F5">
            <w:pPr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7F40AA87" w14:textId="77777777" w:rsidR="00EF37B4" w:rsidRDefault="00EF37B4" w:rsidP="00EF37B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Proszę o podanie dla powyższej kalkulacji i przy podanym nakładzie i objętości:</w:t>
      </w:r>
    </w:p>
    <w:p w14:paraId="6EDB04A9" w14:textId="77777777" w:rsidR="00EF37B4" w:rsidRDefault="00EF37B4" w:rsidP="00EF37B4">
      <w:pPr>
        <w:ind w:left="360" w:firstLine="34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ceny druku 1 arkusza drukarskiego ……………………………………………..</w:t>
      </w:r>
    </w:p>
    <w:p w14:paraId="634ECA4B" w14:textId="77777777" w:rsidR="00EF37B4" w:rsidRDefault="00EF37B4" w:rsidP="00EF37B4">
      <w:pPr>
        <w:ind w:left="360" w:firstLine="34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ceny 1 oprawy (druk okleiny + introligatorka) …………………………………</w:t>
      </w:r>
    </w:p>
    <w:p w14:paraId="60B385AC" w14:textId="77777777" w:rsidR="00EF37B4" w:rsidRDefault="00EF37B4" w:rsidP="00EF37B4">
      <w:pPr>
        <w:ind w:left="360" w:firstLine="34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cena wyklejki w kolorze białym…………………………………………………………….</w:t>
      </w:r>
    </w:p>
    <w:p w14:paraId="621BFCEF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p w14:paraId="1892A3C0" w14:textId="4CA0A968" w:rsidR="00D3780E" w:rsidRDefault="00D3780E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p w14:paraId="0FD2D4B0" w14:textId="77777777" w:rsidR="00C020B1" w:rsidRDefault="00C020B1" w:rsidP="00C020B1">
      <w:pPr>
        <w:rPr>
          <w:b/>
          <w:sz w:val="22"/>
          <w:szCs w:val="22"/>
          <w:u w:val="single"/>
        </w:rPr>
      </w:pPr>
    </w:p>
    <w:p w14:paraId="26361757" w14:textId="77777777" w:rsidR="00C020B1" w:rsidRDefault="00C020B1" w:rsidP="00C020B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042A3AD0" w14:textId="2AAB7A48"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SWZ.</w:t>
      </w:r>
    </w:p>
    <w:p w14:paraId="631F035B" w14:textId="721BDCC6"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2ACE688B" w14:textId="77777777" w:rsidR="00A33163" w:rsidRDefault="00A33163" w:rsidP="00A33163">
      <w:pPr>
        <w:numPr>
          <w:ilvl w:val="0"/>
          <w:numId w:val="1"/>
        </w:numPr>
        <w:jc w:val="both"/>
        <w:rPr>
          <w:sz w:val="20"/>
          <w:szCs w:val="20"/>
        </w:rPr>
      </w:pPr>
      <w:r w:rsidRPr="00A33163">
        <w:rPr>
          <w:b/>
          <w:sz w:val="20"/>
          <w:szCs w:val="20"/>
        </w:rPr>
        <w:t>ZOBOWIĄZUJEMY SIĘ</w:t>
      </w:r>
      <w:r>
        <w:rPr>
          <w:sz w:val="20"/>
          <w:szCs w:val="20"/>
        </w:rPr>
        <w:t xml:space="preserve"> nie wykonywać zamówienia z udziałem podwykonawców, dostawców lub podmiotów, na których zdolności polega się w rozumieniu dyrektywy 2014/24/UE, o których mowa w art. 5k </w:t>
      </w:r>
      <w:r>
        <w:rPr>
          <w:sz w:val="20"/>
          <w:szCs w:val="20"/>
        </w:rPr>
        <w:lastRenderedPageBreak/>
        <w:t>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37D0AEAF" w14:textId="6B830AD9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D3780E" w:rsidRPr="00D3780E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B8339E" w:rsidRPr="00B8339E">
        <w:rPr>
          <w:sz w:val="22"/>
          <w:szCs w:val="22"/>
          <w:vertAlign w:val="superscript"/>
        </w:rPr>
        <w:t>2</w:t>
      </w:r>
      <w:r w:rsidRPr="00B8339E">
        <w:rPr>
          <w:sz w:val="22"/>
          <w:szCs w:val="22"/>
          <w:vertAlign w:val="superscript"/>
        </w:rPr>
        <w:t xml:space="preserve"> </w:t>
      </w:r>
    </w:p>
    <w:p w14:paraId="5BCA5207" w14:textId="71EE1029" w:rsidR="00C020B1" w:rsidRDefault="00D3780E" w:rsidP="00C020B1">
      <w:pPr>
        <w:ind w:left="360"/>
        <w:jc w:val="both"/>
        <w:rPr>
          <w:i/>
          <w:sz w:val="22"/>
          <w:szCs w:val="22"/>
        </w:rPr>
      </w:pPr>
      <w:r w:rsidRPr="00D3780E">
        <w:rPr>
          <w:i/>
          <w:sz w:val="22"/>
          <w:szCs w:val="22"/>
          <w:vertAlign w:val="superscript"/>
        </w:rPr>
        <w:t>1</w:t>
      </w:r>
      <w:r w:rsidR="00C020B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B9CA4E" w14:textId="0032AF9E" w:rsidR="00C020B1" w:rsidRDefault="00D3780E" w:rsidP="00C020B1">
      <w:pPr>
        <w:ind w:left="360"/>
        <w:jc w:val="both"/>
        <w:rPr>
          <w:i/>
          <w:sz w:val="22"/>
          <w:szCs w:val="22"/>
        </w:rPr>
      </w:pPr>
      <w:r w:rsidRPr="00D3780E">
        <w:rPr>
          <w:i/>
          <w:sz w:val="22"/>
          <w:szCs w:val="22"/>
          <w:vertAlign w:val="superscript"/>
        </w:rPr>
        <w:t>2</w:t>
      </w:r>
      <w:r w:rsidR="00C020B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A68A6C" w14:textId="6330877B" w:rsidR="007428C4" w:rsidRPr="005457BB" w:rsidRDefault="007428C4" w:rsidP="007428C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bookmarkStart w:id="0" w:name="_GoBack"/>
      <w:bookmarkEnd w:id="0"/>
      <w:r w:rsidRPr="007428C4">
        <w:rPr>
          <w:sz w:val="22"/>
          <w:szCs w:val="22"/>
        </w:rPr>
        <w:t xml:space="preserve">Oświadczenie, w przypadku </w:t>
      </w:r>
      <w:r w:rsidRPr="007428C4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7428C4">
        <w:rPr>
          <w:sz w:val="22"/>
          <w:szCs w:val="22"/>
        </w:rPr>
        <w:t xml:space="preserve">zgodne </w:t>
      </w:r>
      <w:r w:rsidRPr="005457BB">
        <w:rPr>
          <w:sz w:val="22"/>
          <w:szCs w:val="22"/>
        </w:rPr>
        <w:t>z pkt 10.1 SWZ.</w:t>
      </w:r>
    </w:p>
    <w:tbl>
      <w:tblPr>
        <w:tblW w:w="878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20"/>
        <w:gridCol w:w="3166"/>
        <w:gridCol w:w="5103"/>
      </w:tblGrid>
      <w:tr w:rsidR="007428C4" w:rsidRPr="005457BB" w14:paraId="01B826CF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219060F" w14:textId="77777777" w:rsidR="007428C4" w:rsidRPr="005457BB" w:rsidRDefault="007428C4" w:rsidP="009269CE">
            <w:pPr>
              <w:autoSpaceDE w:val="0"/>
              <w:jc w:val="center"/>
            </w:pPr>
            <w:r w:rsidRPr="005457BB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50A4977" w14:textId="77777777" w:rsidR="007428C4" w:rsidRPr="005457BB" w:rsidRDefault="007428C4" w:rsidP="009269CE">
            <w:pPr>
              <w:autoSpaceDE w:val="0"/>
              <w:jc w:val="center"/>
            </w:pPr>
            <w:r w:rsidRPr="005457B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10FCD" w14:textId="77777777" w:rsidR="007428C4" w:rsidRPr="005457BB" w:rsidRDefault="007428C4" w:rsidP="009269CE">
            <w:pPr>
              <w:autoSpaceDE w:val="0"/>
              <w:jc w:val="center"/>
            </w:pPr>
            <w:r w:rsidRPr="005457BB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7428C4" w:rsidRPr="005457BB" w14:paraId="0096FBA8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0B58614" w14:textId="77777777" w:rsidR="007428C4" w:rsidRPr="005457BB" w:rsidRDefault="007428C4" w:rsidP="009269C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5457BB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E56D8F" w14:textId="77777777" w:rsidR="007428C4" w:rsidRPr="005457BB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8CB95" w14:textId="77777777" w:rsidR="007428C4" w:rsidRPr="005457BB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428C4" w:rsidRPr="005457BB" w14:paraId="44C03DB4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B411E6B" w14:textId="77777777" w:rsidR="007428C4" w:rsidRPr="005457BB" w:rsidRDefault="007428C4" w:rsidP="009269C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5457BB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C38C62A" w14:textId="77777777" w:rsidR="007428C4" w:rsidRPr="005457BB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70FA7" w14:textId="77777777" w:rsidR="007428C4" w:rsidRPr="005457BB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1930487" w14:textId="0A333FC7" w:rsidR="00C020B1" w:rsidRPr="005457BB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457BB">
        <w:rPr>
          <w:sz w:val="22"/>
          <w:szCs w:val="22"/>
        </w:rPr>
        <w:t>Oświadczam/y, że warunek określony w pkt. 8.</w:t>
      </w:r>
      <w:r w:rsidR="005457BB" w:rsidRPr="005457BB">
        <w:rPr>
          <w:sz w:val="22"/>
          <w:szCs w:val="22"/>
        </w:rPr>
        <w:t>1</w:t>
      </w:r>
      <w:r w:rsidRPr="005457BB">
        <w:rPr>
          <w:sz w:val="22"/>
          <w:szCs w:val="22"/>
        </w:rPr>
        <w:t xml:space="preserve"> </w:t>
      </w:r>
      <w:proofErr w:type="spellStart"/>
      <w:r w:rsidRPr="005457BB">
        <w:rPr>
          <w:sz w:val="22"/>
          <w:szCs w:val="22"/>
        </w:rPr>
        <w:t>ppkt</w:t>
      </w:r>
      <w:proofErr w:type="spellEnd"/>
      <w:r w:rsidRPr="005457BB">
        <w:rPr>
          <w:sz w:val="22"/>
          <w:szCs w:val="22"/>
        </w:rPr>
        <w:t xml:space="preserve"> 4 SWZ spełniamy osobiście / powołujemy się na zasoby podmiotu trzeciego w następującym zakresie </w:t>
      </w:r>
      <w:r w:rsidRPr="005457BB">
        <w:rPr>
          <w:b/>
          <w:sz w:val="22"/>
          <w:szCs w:val="22"/>
        </w:rPr>
        <w:t>(niewłaściwe skreślić)</w:t>
      </w:r>
      <w:r w:rsidRPr="005457BB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202181FE" w14:textId="5924A6D4"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</w:t>
      </w:r>
      <w:r w:rsidR="00B8339E">
        <w:rPr>
          <w:sz w:val="22"/>
          <w:szCs w:val="22"/>
        </w:rPr>
        <w:t>*</w:t>
      </w:r>
      <w:r>
        <w:rPr>
          <w:sz w:val="22"/>
          <w:szCs w:val="22"/>
        </w:rPr>
        <w:t xml:space="preserve"> powierzyć realizację następujących części zamówienia podwykonawcom</w:t>
      </w:r>
      <w:r w:rsidR="00B8339E">
        <w:rPr>
          <w:sz w:val="22"/>
          <w:szCs w:val="22"/>
        </w:rPr>
        <w:t>*</w:t>
      </w:r>
      <w:r>
        <w:rPr>
          <w:sz w:val="22"/>
          <w:szCs w:val="22"/>
        </w:rPr>
        <w:t>*:</w:t>
      </w:r>
    </w:p>
    <w:tbl>
      <w:tblPr>
        <w:tblW w:w="9841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47"/>
        <w:gridCol w:w="6149"/>
        <w:gridCol w:w="3145"/>
      </w:tblGrid>
      <w:tr w:rsidR="00C020B1" w14:paraId="23C99AD7" w14:textId="77777777" w:rsidTr="007428C4">
        <w:trPr>
          <w:trHeight w:val="439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4A3AC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7D261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49EA55C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A9742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C020B1" w14:paraId="41FCDF5D" w14:textId="77777777" w:rsidTr="007428C4">
        <w:trPr>
          <w:trHeight w:val="426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5F81C" w14:textId="77777777"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C0104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FF529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020B1" w14:paraId="10DA4BC7" w14:textId="77777777" w:rsidTr="007428C4">
        <w:trPr>
          <w:trHeight w:val="38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1D8D7" w14:textId="77777777"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872B7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5C2AD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199DE79" w14:textId="77777777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26F87EE2" w14:textId="77777777" w:rsidR="00C020B1" w:rsidRDefault="00C020B1" w:rsidP="00C020B1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6285D0D" w14:textId="77777777" w:rsidR="00C020B1" w:rsidRDefault="00C020B1" w:rsidP="00C020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58670FE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1A9C618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9217072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2E38435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D53A0F8" w14:textId="77777777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03608784" w14:textId="77777777" w:rsidR="00C020B1" w:rsidRDefault="00C020B1" w:rsidP="00C020B1">
      <w:pPr>
        <w:rPr>
          <w:i/>
          <w:sz w:val="22"/>
          <w:szCs w:val="22"/>
        </w:rPr>
      </w:pPr>
    </w:p>
    <w:p w14:paraId="293B9857" w14:textId="77777777" w:rsidR="00C020B1" w:rsidRDefault="00C020B1" w:rsidP="00C020B1">
      <w:pPr>
        <w:jc w:val="center"/>
        <w:rPr>
          <w:i/>
          <w:color w:val="FF0000"/>
          <w:sz w:val="22"/>
          <w:szCs w:val="22"/>
        </w:rPr>
      </w:pPr>
    </w:p>
    <w:p w14:paraId="6E4FFCB9" w14:textId="77777777" w:rsidR="00C020B1" w:rsidRPr="000227E9" w:rsidRDefault="00C020B1" w:rsidP="00C020B1">
      <w:pPr>
        <w:jc w:val="center"/>
        <w:rPr>
          <w:b/>
          <w:bCs/>
          <w:i/>
          <w:color w:val="FF0000"/>
          <w:sz w:val="20"/>
          <w:szCs w:val="20"/>
        </w:rPr>
      </w:pPr>
      <w:r w:rsidRPr="000227E9">
        <w:rPr>
          <w:b/>
          <w:bCs/>
          <w:i/>
          <w:color w:val="FF0000"/>
          <w:sz w:val="22"/>
          <w:szCs w:val="22"/>
        </w:rPr>
        <w:t>Formularz Oferty należy podpisać kwalifikowanym podpisem</w:t>
      </w:r>
      <w:r w:rsidRPr="000227E9">
        <w:rPr>
          <w:b/>
          <w:bCs/>
          <w:color w:val="FF0000"/>
          <w:sz w:val="22"/>
          <w:szCs w:val="22"/>
        </w:rPr>
        <w:t xml:space="preserve"> </w:t>
      </w:r>
      <w:r w:rsidRPr="000227E9">
        <w:rPr>
          <w:b/>
          <w:bCs/>
          <w:i/>
          <w:color w:val="FF0000"/>
          <w:sz w:val="22"/>
          <w:szCs w:val="22"/>
        </w:rPr>
        <w:t>elektronicznym.</w:t>
      </w:r>
    </w:p>
    <w:p w14:paraId="0D9F2B1D" w14:textId="77777777" w:rsidR="00C020B1" w:rsidRDefault="00C020B1" w:rsidP="00C020B1">
      <w:pPr>
        <w:rPr>
          <w:color w:val="FF0000"/>
        </w:rPr>
      </w:pPr>
    </w:p>
    <w:p w14:paraId="2E45AC36" w14:textId="77777777" w:rsidR="00C020B1" w:rsidRDefault="00C020B1" w:rsidP="00C020B1"/>
    <w:p w14:paraId="41EC61B1" w14:textId="1F205A90" w:rsidR="00FE545C" w:rsidRDefault="00FE545C" w:rsidP="00C020B1"/>
    <w:p w14:paraId="373F18CF" w14:textId="0AA79684" w:rsidR="00B8339E" w:rsidRPr="00B8339E" w:rsidRDefault="00B8339E" w:rsidP="00B8339E"/>
    <w:p w14:paraId="5A460D35" w14:textId="4C75A07E" w:rsidR="00B8339E" w:rsidRPr="00B8339E" w:rsidRDefault="00B8339E" w:rsidP="00B8339E"/>
    <w:p w14:paraId="579ACD60" w14:textId="68C5C047" w:rsidR="00B8339E" w:rsidRDefault="00B8339E" w:rsidP="00B8339E"/>
    <w:p w14:paraId="056E4CEC" w14:textId="64D7F1BB" w:rsidR="00B8339E" w:rsidRPr="00B8339E" w:rsidRDefault="00B8339E" w:rsidP="00B8339E">
      <w:pPr>
        <w:rPr>
          <w:i/>
          <w:iCs/>
          <w:sz w:val="22"/>
          <w:szCs w:val="22"/>
        </w:rPr>
      </w:pPr>
      <w:r>
        <w:t>*</w:t>
      </w:r>
      <w:r w:rsidRPr="00B8339E">
        <w:rPr>
          <w:i/>
          <w:iCs/>
          <w:sz w:val="22"/>
          <w:szCs w:val="22"/>
        </w:rPr>
        <w:t>niewłaściwe skreślić</w:t>
      </w:r>
    </w:p>
    <w:p w14:paraId="4B6190D0" w14:textId="1166F4F3" w:rsidR="00B8339E" w:rsidRPr="00B8339E" w:rsidRDefault="00B8339E" w:rsidP="00B8339E">
      <w:pPr>
        <w:rPr>
          <w:i/>
          <w:iCs/>
          <w:sz w:val="22"/>
          <w:szCs w:val="22"/>
        </w:rPr>
      </w:pPr>
      <w:r w:rsidRPr="00B8339E">
        <w:rPr>
          <w:i/>
          <w:iCs/>
          <w:sz w:val="22"/>
          <w:szCs w:val="22"/>
        </w:rPr>
        <w:t>** jeżeli dotyczy</w:t>
      </w:r>
    </w:p>
    <w:sectPr w:rsidR="00B8339E" w:rsidRPr="00B8339E" w:rsidSect="00414570">
      <w:footerReference w:type="default" r:id="rId8"/>
      <w:pgSz w:w="11906" w:h="16838"/>
      <w:pgMar w:top="709" w:right="1418" w:bottom="284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4284F6" w14:textId="77777777" w:rsidR="004B6CC2" w:rsidRDefault="004B6CC2">
      <w:r>
        <w:separator/>
      </w:r>
    </w:p>
  </w:endnote>
  <w:endnote w:type="continuationSeparator" w:id="0">
    <w:p w14:paraId="0CFB8AE9" w14:textId="77777777" w:rsidR="004B6CC2" w:rsidRDefault="004B6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6D3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46FE3" w14:textId="77777777" w:rsidR="004B6CC2" w:rsidRDefault="004B6CC2">
      <w:r>
        <w:separator/>
      </w:r>
    </w:p>
  </w:footnote>
  <w:footnote w:type="continuationSeparator" w:id="0">
    <w:p w14:paraId="36698D33" w14:textId="77777777" w:rsidR="004B6CC2" w:rsidRDefault="004B6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926FA8"/>
    <w:multiLevelType w:val="hybridMultilevel"/>
    <w:tmpl w:val="A962BBFC"/>
    <w:lvl w:ilvl="0" w:tplc="7EB8FCCC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B38DC"/>
    <w:multiLevelType w:val="hybridMultilevel"/>
    <w:tmpl w:val="32E8771C"/>
    <w:lvl w:ilvl="0" w:tplc="80826774">
      <w:start w:val="3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0" w15:restartNumberingAfterBreak="0">
    <w:nsid w:val="558E7D8F"/>
    <w:multiLevelType w:val="hybridMultilevel"/>
    <w:tmpl w:val="405A3DBA"/>
    <w:lvl w:ilvl="0" w:tplc="900ECF14">
      <w:start w:val="3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2" w15:restartNumberingAfterBreak="0">
    <w:nsid w:val="5E0A66A4"/>
    <w:multiLevelType w:val="hybridMultilevel"/>
    <w:tmpl w:val="C7A6B602"/>
    <w:lvl w:ilvl="0" w:tplc="A498FC7C">
      <w:start w:val="4"/>
      <w:numFmt w:val="upperLetter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6A3FB7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6" w15:restartNumberingAfterBreak="0">
    <w:nsid w:val="7B0B37C7"/>
    <w:multiLevelType w:val="hybridMultilevel"/>
    <w:tmpl w:val="F7506478"/>
    <w:lvl w:ilvl="0" w:tplc="DD22E468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3"/>
  </w:num>
  <w:num w:numId="5">
    <w:abstractNumId w:val="0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  <w:num w:numId="11">
    <w:abstractNumId w:val="12"/>
  </w:num>
  <w:num w:numId="12">
    <w:abstractNumId w:val="5"/>
  </w:num>
  <w:num w:numId="13">
    <w:abstractNumId w:val="1"/>
  </w:num>
  <w:num w:numId="14">
    <w:abstractNumId w:val="11"/>
  </w:num>
  <w:num w:numId="15">
    <w:abstractNumId w:val="1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0"/>
  </w:num>
  <w:num w:numId="24">
    <w:abstractNumId w:val="4"/>
  </w:num>
  <w:num w:numId="2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80F"/>
    <w:rsid w:val="00012286"/>
    <w:rsid w:val="000227E9"/>
    <w:rsid w:val="00027BA7"/>
    <w:rsid w:val="000577A9"/>
    <w:rsid w:val="00071CCC"/>
    <w:rsid w:val="000B731D"/>
    <w:rsid w:val="000C3467"/>
    <w:rsid w:val="000D59C4"/>
    <w:rsid w:val="000D6134"/>
    <w:rsid w:val="000E09C7"/>
    <w:rsid w:val="000F6589"/>
    <w:rsid w:val="001011B4"/>
    <w:rsid w:val="00106636"/>
    <w:rsid w:val="00115979"/>
    <w:rsid w:val="00116EC6"/>
    <w:rsid w:val="00117D52"/>
    <w:rsid w:val="0015137D"/>
    <w:rsid w:val="001801DD"/>
    <w:rsid w:val="001D4612"/>
    <w:rsid w:val="0020263E"/>
    <w:rsid w:val="00207E98"/>
    <w:rsid w:val="002121B1"/>
    <w:rsid w:val="00215526"/>
    <w:rsid w:val="00217F3C"/>
    <w:rsid w:val="00251868"/>
    <w:rsid w:val="002723B0"/>
    <w:rsid w:val="00315A4A"/>
    <w:rsid w:val="003A2AAF"/>
    <w:rsid w:val="003D76A6"/>
    <w:rsid w:val="00412C41"/>
    <w:rsid w:val="00414570"/>
    <w:rsid w:val="0042478C"/>
    <w:rsid w:val="00442F0E"/>
    <w:rsid w:val="0049159C"/>
    <w:rsid w:val="004B6CC2"/>
    <w:rsid w:val="004B7300"/>
    <w:rsid w:val="004C6753"/>
    <w:rsid w:val="005457BB"/>
    <w:rsid w:val="005703FB"/>
    <w:rsid w:val="005706EA"/>
    <w:rsid w:val="005739D1"/>
    <w:rsid w:val="005809F0"/>
    <w:rsid w:val="00595C87"/>
    <w:rsid w:val="005D2C65"/>
    <w:rsid w:val="005E6D94"/>
    <w:rsid w:val="00606F5F"/>
    <w:rsid w:val="0063384F"/>
    <w:rsid w:val="00635C0A"/>
    <w:rsid w:val="00643C6F"/>
    <w:rsid w:val="00646202"/>
    <w:rsid w:val="0065290F"/>
    <w:rsid w:val="006815F6"/>
    <w:rsid w:val="006C6F9C"/>
    <w:rsid w:val="007428C4"/>
    <w:rsid w:val="00773CA6"/>
    <w:rsid w:val="007748F0"/>
    <w:rsid w:val="0078472D"/>
    <w:rsid w:val="007A4321"/>
    <w:rsid w:val="007D0300"/>
    <w:rsid w:val="007E1BEC"/>
    <w:rsid w:val="007E681B"/>
    <w:rsid w:val="00833933"/>
    <w:rsid w:val="00853083"/>
    <w:rsid w:val="00855BE7"/>
    <w:rsid w:val="008B2F0C"/>
    <w:rsid w:val="008B4928"/>
    <w:rsid w:val="008C014F"/>
    <w:rsid w:val="008C5407"/>
    <w:rsid w:val="008D2AB8"/>
    <w:rsid w:val="008F1C66"/>
    <w:rsid w:val="0093167A"/>
    <w:rsid w:val="00970FE4"/>
    <w:rsid w:val="009A10C3"/>
    <w:rsid w:val="009B3E23"/>
    <w:rsid w:val="00A0022B"/>
    <w:rsid w:val="00A25400"/>
    <w:rsid w:val="00A33163"/>
    <w:rsid w:val="00A346FE"/>
    <w:rsid w:val="00A47B4D"/>
    <w:rsid w:val="00A60E3A"/>
    <w:rsid w:val="00A83018"/>
    <w:rsid w:val="00AB22DE"/>
    <w:rsid w:val="00AD7F84"/>
    <w:rsid w:val="00B774DC"/>
    <w:rsid w:val="00B8339E"/>
    <w:rsid w:val="00C020B1"/>
    <w:rsid w:val="00C969A6"/>
    <w:rsid w:val="00CA7D36"/>
    <w:rsid w:val="00CB60F1"/>
    <w:rsid w:val="00CD5041"/>
    <w:rsid w:val="00D24208"/>
    <w:rsid w:val="00D3780E"/>
    <w:rsid w:val="00D60C38"/>
    <w:rsid w:val="00D66893"/>
    <w:rsid w:val="00D90ACB"/>
    <w:rsid w:val="00DC1500"/>
    <w:rsid w:val="00DC3F6C"/>
    <w:rsid w:val="00E13FAD"/>
    <w:rsid w:val="00E44371"/>
    <w:rsid w:val="00E949B0"/>
    <w:rsid w:val="00EF37B4"/>
    <w:rsid w:val="00F00591"/>
    <w:rsid w:val="00F51688"/>
    <w:rsid w:val="00F53146"/>
    <w:rsid w:val="00F91018"/>
    <w:rsid w:val="00FA0172"/>
    <w:rsid w:val="00FA0F30"/>
    <w:rsid w:val="00FA51A4"/>
    <w:rsid w:val="00FC180F"/>
    <w:rsid w:val="00FD669A"/>
    <w:rsid w:val="00FE545C"/>
    <w:rsid w:val="00FF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2A51F2A"/>
  <w15:docId w15:val="{B89F49EC-2BB5-4BCA-A3EC-032F8C071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263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35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7F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7F3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54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540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540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4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407"/>
    <w:rPr>
      <w:b/>
      <w:bCs/>
    </w:rPr>
  </w:style>
  <w:style w:type="paragraph" w:styleId="Poprawka">
    <w:name w:val="Revision"/>
    <w:hidden/>
    <w:uiPriority w:val="99"/>
    <w:semiHidden/>
    <w:rsid w:val="00A254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8A688-CADD-474E-9825-603FA18D8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858</Words>
  <Characters>6129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Anna Trybus</cp:lastModifiedBy>
  <cp:revision>2</cp:revision>
  <cp:lastPrinted>2023-11-09T10:51:00Z</cp:lastPrinted>
  <dcterms:created xsi:type="dcterms:W3CDTF">2023-11-09T10:51:00Z</dcterms:created>
  <dcterms:modified xsi:type="dcterms:W3CDTF">2023-11-09T10:51:00Z</dcterms:modified>
</cp:coreProperties>
</file>