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CC20E" w14:textId="77777777" w:rsidR="006F7D16" w:rsidRPr="002A16E2" w:rsidRDefault="00836FE6" w:rsidP="006F7D16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45003EF9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6F7D16" w:rsidRPr="002A16E2">
        <w:rPr>
          <w:rFonts w:ascii="Times New Roman" w:hAnsi="Times New Roman"/>
          <w:b w:val="0"/>
          <w:sz w:val="22"/>
          <w:szCs w:val="22"/>
        </w:rPr>
        <w:tab/>
      </w:r>
      <w:r w:rsidR="006F7D16" w:rsidRPr="002A16E2">
        <w:rPr>
          <w:rFonts w:ascii="Times New Roman" w:hAnsi="Times New Roman"/>
          <w:b w:val="0"/>
          <w:sz w:val="22"/>
          <w:szCs w:val="22"/>
        </w:rPr>
        <w:tab/>
      </w:r>
      <w:r w:rsidR="006F7D16" w:rsidRPr="002A16E2">
        <w:rPr>
          <w:rFonts w:ascii="Times New Roman" w:hAnsi="Times New Roman"/>
          <w:b w:val="0"/>
          <w:sz w:val="22"/>
          <w:szCs w:val="22"/>
        </w:rPr>
        <w:tab/>
      </w:r>
      <w:r w:rsidR="006F7D16" w:rsidRPr="002A16E2">
        <w:rPr>
          <w:rFonts w:ascii="Times New Roman" w:hAnsi="Times New Roman"/>
          <w:b w:val="0"/>
          <w:sz w:val="22"/>
          <w:szCs w:val="22"/>
        </w:rPr>
        <w:tab/>
      </w:r>
      <w:r w:rsidR="006F7D16" w:rsidRPr="002A16E2">
        <w:rPr>
          <w:rFonts w:ascii="Times New Roman" w:hAnsi="Times New Roman"/>
          <w:b w:val="0"/>
          <w:sz w:val="22"/>
          <w:szCs w:val="22"/>
        </w:rPr>
        <w:tab/>
      </w:r>
      <w:r w:rsidR="006F7D16" w:rsidRPr="002A16E2">
        <w:rPr>
          <w:rFonts w:ascii="Times New Roman" w:hAnsi="Times New Roman"/>
          <w:b w:val="0"/>
          <w:sz w:val="22"/>
          <w:szCs w:val="22"/>
        </w:rPr>
        <w:tab/>
      </w:r>
      <w:r w:rsidR="006F7D16" w:rsidRPr="002A16E2">
        <w:rPr>
          <w:rFonts w:ascii="Times New Roman" w:hAnsi="Times New Roman"/>
          <w:b w:val="0"/>
          <w:sz w:val="22"/>
          <w:szCs w:val="22"/>
        </w:rPr>
        <w:tab/>
      </w:r>
      <w:r w:rsidR="006F7D16" w:rsidRPr="002A16E2">
        <w:rPr>
          <w:rFonts w:ascii="Times New Roman" w:hAnsi="Times New Roman"/>
          <w:sz w:val="22"/>
          <w:szCs w:val="22"/>
        </w:rPr>
        <w:t>Załącznik nr 1</w:t>
      </w:r>
    </w:p>
    <w:p w14:paraId="0E2D66A2" w14:textId="77777777" w:rsidR="006F7D16" w:rsidRPr="002A16E2" w:rsidRDefault="006F7D16" w:rsidP="006F7D16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EC71CA1" w14:textId="77777777" w:rsidR="006F7D16" w:rsidRPr="002A16E2" w:rsidRDefault="006F7D16" w:rsidP="006F7D16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37A24D24" w14:textId="77777777" w:rsidR="006F7D16" w:rsidRPr="002A16E2" w:rsidRDefault="006F7D16" w:rsidP="006F7D16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8763345" w14:textId="77777777" w:rsidR="006F7D16" w:rsidRPr="002A16E2" w:rsidRDefault="006F7D16" w:rsidP="006F7D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999CC10" w14:textId="77777777" w:rsidR="006F7D16" w:rsidRPr="00FA50AF" w:rsidRDefault="006F7D16" w:rsidP="006F7D1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C364E2A" w14:textId="77777777" w:rsidR="006F7D16" w:rsidRPr="002A16E2" w:rsidRDefault="006F7D16" w:rsidP="006F7D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0A617E9F" w14:textId="77777777" w:rsidR="006F7D16" w:rsidRPr="002A16E2" w:rsidRDefault="006F7D16" w:rsidP="006F7D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594359AD" w14:textId="77777777" w:rsidR="006F7D16" w:rsidRPr="002A16E2" w:rsidRDefault="006F7D16" w:rsidP="006F7D1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7D4195E" w14:textId="77777777" w:rsidR="006F7D16" w:rsidRPr="002A16E2" w:rsidRDefault="006F7D16" w:rsidP="006F7D1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EDDE49E" w14:textId="77777777" w:rsidR="006F7D16" w:rsidRPr="002A16E2" w:rsidRDefault="006F7D16" w:rsidP="006F7D1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1986773" w14:textId="77777777" w:rsidR="006F7D16" w:rsidRPr="002A16E2" w:rsidRDefault="006F7D16" w:rsidP="006F7D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EC58FE6" w14:textId="77777777" w:rsidR="006F7D16" w:rsidRPr="002A16E2" w:rsidRDefault="006F7D16" w:rsidP="006F7D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5C2E64B0" w14:textId="77777777" w:rsidR="006F7D16" w:rsidRPr="002A16E2" w:rsidRDefault="006F7D16" w:rsidP="006F7D16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AD9909F" w14:textId="77777777" w:rsidR="006F7D16" w:rsidRPr="002A16E2" w:rsidRDefault="006F7D16" w:rsidP="006F7D1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78E180E" w14:textId="77777777" w:rsidR="006F7D16" w:rsidRPr="002A16E2" w:rsidRDefault="006F7D16" w:rsidP="006F7D1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13D80F6" w14:textId="77777777" w:rsidR="006F7D16" w:rsidRPr="002A16E2" w:rsidRDefault="006F7D16" w:rsidP="006F7D1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5F896031" w14:textId="77777777" w:rsidR="006F7D16" w:rsidRPr="002A16E2" w:rsidRDefault="006F7D16" w:rsidP="006F7D1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43C1756" w14:textId="77777777" w:rsidR="006F7D16" w:rsidRPr="002A16E2" w:rsidRDefault="006F7D16" w:rsidP="006F7D16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058086D" w14:textId="77777777" w:rsidR="006F7D16" w:rsidRPr="002A16E2" w:rsidRDefault="006F7D16" w:rsidP="006F7D16">
      <w:pPr>
        <w:ind w:firstLine="3969"/>
        <w:rPr>
          <w:b/>
          <w:sz w:val="22"/>
          <w:szCs w:val="22"/>
        </w:rPr>
      </w:pPr>
    </w:p>
    <w:p w14:paraId="4C47EA54" w14:textId="4C00923B" w:rsidR="006F7D16" w:rsidRDefault="006F7D16" w:rsidP="006F7D16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BF2A3B" w:rsidRPr="00BF2A3B">
        <w:rPr>
          <w:b/>
          <w:sz w:val="22"/>
          <w:szCs w:val="22"/>
        </w:rPr>
        <w:t>Dostawa systemu serwerów kasetowych wraz z wyposażeniem oraz programowalnego przełącznika sieciowego na potrzeby Instytutu Informatyki WIEiT</w:t>
      </w:r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57</w:t>
      </w:r>
      <w:r w:rsidR="00BF2A3B">
        <w:rPr>
          <w:b/>
          <w:sz w:val="22"/>
          <w:szCs w:val="22"/>
        </w:rPr>
        <w:t>8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3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DF58336" w14:textId="77777777" w:rsidR="006F7D16" w:rsidRDefault="006F7D16" w:rsidP="006F7D16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4EB7B005" w14:textId="77777777" w:rsidR="006F7D16" w:rsidRPr="00C2369C" w:rsidRDefault="006F7D16" w:rsidP="006F7D16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  <w:r w:rsidRPr="00C2369C">
        <w:rPr>
          <w:b/>
          <w:bCs/>
          <w:color w:val="FF0000"/>
          <w:sz w:val="22"/>
          <w:szCs w:val="22"/>
          <w:u w:val="single"/>
        </w:rPr>
        <w:t xml:space="preserve">Zadanie nr 1: </w:t>
      </w:r>
    </w:p>
    <w:p w14:paraId="77E87DF7" w14:textId="4FE61215" w:rsidR="006F7D16" w:rsidRDefault="00E44B58" w:rsidP="006F7D16">
      <w:pPr>
        <w:widowControl w:val="0"/>
        <w:spacing w:line="264" w:lineRule="auto"/>
        <w:ind w:right="1"/>
        <w:rPr>
          <w:b/>
          <w:bCs/>
          <w:color w:val="FF0000"/>
          <w:sz w:val="22"/>
          <w:szCs w:val="22"/>
        </w:rPr>
      </w:pPr>
      <w:r w:rsidRPr="00E44B58">
        <w:rPr>
          <w:b/>
          <w:bCs/>
          <w:color w:val="FF0000"/>
          <w:sz w:val="22"/>
          <w:szCs w:val="22"/>
        </w:rPr>
        <w:t>Dostawa systemu serwerów kasetowych wraz z niezbędnym wyposażeniem</w:t>
      </w:r>
    </w:p>
    <w:p w14:paraId="2D3557E1" w14:textId="77777777" w:rsidR="006F7D16" w:rsidRDefault="006F7D16" w:rsidP="006F7D16">
      <w:pPr>
        <w:widowControl w:val="0"/>
        <w:spacing w:line="264" w:lineRule="auto"/>
        <w:ind w:right="1"/>
        <w:rPr>
          <w:b/>
        </w:rPr>
      </w:pPr>
    </w:p>
    <w:p w14:paraId="114A971F" w14:textId="77777777" w:rsidR="00E44B58" w:rsidRPr="00483084" w:rsidRDefault="00E44B58" w:rsidP="00E44B5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75944C3C" w14:textId="77777777" w:rsidR="00E44B58" w:rsidRPr="00483084" w:rsidRDefault="00E44B58" w:rsidP="00E44B5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53DA10B" w14:textId="77777777" w:rsidR="00E44B58" w:rsidRPr="00483084" w:rsidRDefault="00E44B58" w:rsidP="00E44B5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3857F797" w14:textId="77777777" w:rsidR="00E44B58" w:rsidRPr="00483084" w:rsidRDefault="00E44B58" w:rsidP="00E44B5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1C23878" w14:textId="77777777" w:rsidR="00E44B58" w:rsidRPr="00483084" w:rsidRDefault="00E44B58" w:rsidP="00E44B5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2FD1A8D" w14:textId="77777777" w:rsidR="00E44B58" w:rsidRPr="00483084" w:rsidRDefault="00E44B58" w:rsidP="00E44B5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2F06D96" w14:textId="77777777" w:rsidR="00E44B58" w:rsidRDefault="00E44B58" w:rsidP="00E44B58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7E4D7147" w14:textId="22133865" w:rsidR="009A0326" w:rsidRPr="002A16E2" w:rsidRDefault="009A0326" w:rsidP="009A0326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 w:rsidR="00926A9D">
        <w:rPr>
          <w:b/>
          <w:bCs/>
          <w:i/>
          <w:iCs/>
          <w:sz w:val="22"/>
          <w:szCs w:val="22"/>
        </w:rPr>
        <w:t xml:space="preserve">system </w:t>
      </w:r>
      <w:r>
        <w:rPr>
          <w:b/>
          <w:i/>
          <w:iCs/>
          <w:color w:val="000000"/>
          <w:sz w:val="22"/>
          <w:szCs w:val="22"/>
          <w:lang w:eastAsia="ar-SA"/>
        </w:rPr>
        <w:t>serwer</w:t>
      </w:r>
      <w:r w:rsidR="00926A9D">
        <w:rPr>
          <w:b/>
          <w:i/>
          <w:iCs/>
          <w:color w:val="000000"/>
          <w:sz w:val="22"/>
          <w:szCs w:val="22"/>
          <w:lang w:eastAsia="ar-SA"/>
        </w:rPr>
        <w:t>ów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 w:rsidR="00926A9D"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75D16CF2" w14:textId="77777777" w:rsidR="009A0326" w:rsidRPr="00483084" w:rsidRDefault="009A0326" w:rsidP="00E44B58">
      <w:pPr>
        <w:pStyle w:val="Tekstpodstawowy"/>
        <w:rPr>
          <w:sz w:val="22"/>
          <w:szCs w:val="22"/>
        </w:rPr>
      </w:pPr>
    </w:p>
    <w:p w14:paraId="08561668" w14:textId="77777777" w:rsidR="006F7D16" w:rsidRPr="00483084" w:rsidRDefault="006F7D16" w:rsidP="006F7D16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69A63DAA" w14:textId="77777777" w:rsidR="006F7D16" w:rsidRPr="002A16E2" w:rsidRDefault="006F7D16" w:rsidP="006F7D16">
      <w:pPr>
        <w:tabs>
          <w:tab w:val="right" w:pos="9000"/>
        </w:tabs>
        <w:rPr>
          <w:sz w:val="22"/>
          <w:szCs w:val="22"/>
        </w:rPr>
      </w:pPr>
    </w:p>
    <w:p w14:paraId="2FBD4E6B" w14:textId="77777777" w:rsidR="009A0326" w:rsidRPr="002A16E2" w:rsidRDefault="006F7D16" w:rsidP="009A032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="009A0326" w:rsidRPr="002A16E2">
        <w:rPr>
          <w:b/>
          <w:bCs/>
          <w:sz w:val="22"/>
          <w:szCs w:val="22"/>
        </w:rPr>
        <w:t xml:space="preserve">do </w:t>
      </w:r>
      <w:r w:rsidR="009A0326">
        <w:rPr>
          <w:b/>
          <w:bCs/>
          <w:sz w:val="22"/>
          <w:szCs w:val="22"/>
        </w:rPr>
        <w:t>21 dni od daty otrzymania zamówienia potwierdzonego przez MEiN.</w:t>
      </w:r>
    </w:p>
    <w:p w14:paraId="29989134" w14:textId="0C76296E" w:rsidR="006F7D16" w:rsidRPr="002A16E2" w:rsidRDefault="006F7D16" w:rsidP="006F7D1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D0747B0" w14:textId="7231AAFD" w:rsidR="006F7D16" w:rsidRPr="002A16E2" w:rsidRDefault="006F7D16" w:rsidP="006F7D1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9A0326">
        <w:rPr>
          <w:b/>
          <w:bCs/>
          <w:sz w:val="22"/>
          <w:szCs w:val="22"/>
        </w:rPr>
        <w:t>36</w:t>
      </w:r>
      <w:r w:rsidRPr="002A16E2">
        <w:rPr>
          <w:b/>
          <w:bCs/>
          <w:sz w:val="22"/>
          <w:szCs w:val="22"/>
        </w:rPr>
        <w:t xml:space="preserve"> miesięcy</w:t>
      </w:r>
      <w:r w:rsidRPr="002A16E2">
        <w:rPr>
          <w:sz w:val="22"/>
          <w:szCs w:val="22"/>
        </w:rPr>
        <w:t xml:space="preserve"> </w:t>
      </w:r>
    </w:p>
    <w:p w14:paraId="4324561C" w14:textId="57753F8A" w:rsidR="009A0326" w:rsidRPr="008E0720" w:rsidRDefault="008E0720" w:rsidP="008E072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E0720">
        <w:rPr>
          <w:b/>
          <w:bCs/>
          <w:sz w:val="22"/>
          <w:szCs w:val="22"/>
          <w:u w:val="single"/>
        </w:rPr>
        <w:t>Dodatkowe możliwości techniczne</w:t>
      </w:r>
      <w:r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  <w:r>
        <w:rPr>
          <w:b/>
          <w:sz w:val="22"/>
          <w:szCs w:val="22"/>
        </w:rPr>
        <w:t>:</w:t>
      </w:r>
    </w:p>
    <w:p w14:paraId="5FED3CAD" w14:textId="4DC1F67C" w:rsidR="008E0720" w:rsidRPr="008E0720" w:rsidRDefault="008E0720" w:rsidP="008E0720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color w:val="000000"/>
        </w:rPr>
        <w:t xml:space="preserve">Możliwość zainstalowania w obudowie modułów przełączających (fabric) </w:t>
      </w:r>
      <w:r>
        <w:rPr>
          <w:rFonts w:ascii="Times New Roman" w:eastAsia="Times New Roman" w:hAnsi="Times New Roman" w:cs="Times New Roman"/>
          <w:color w:val="000000"/>
        </w:rPr>
        <w:t>pozwalajacych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niezależnie od komunikacji LAN/SAN połączenie ze sobą różnych komponentów w obudowie z wykorzystaniem kanałów PCIe.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tak aby w ten sposób możliwe co najmniej udostępnianie zasobów obliczeniowych z dedykowanego modułu GPU do poszczególnych serwerów kasetowych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211ABC9B" w14:textId="62B0BD15" w:rsidR="008E0720" w:rsidRPr="008E0720" w:rsidRDefault="008E0720" w:rsidP="008E0720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782290E0" w14:textId="77777777" w:rsidR="008E0720" w:rsidRPr="008E0720" w:rsidRDefault="008E0720" w:rsidP="008E0720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>Możliwość zainstalowania w serwerze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kasetowym sześciu dysków SSD w formie 2.5-in. SFF i pojemności co najmniej 7 TB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611CD271" w14:textId="77777777" w:rsidR="008E0720" w:rsidRPr="008E0720" w:rsidRDefault="008E0720" w:rsidP="008E0720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7D04646B" w14:textId="77777777" w:rsidR="008E0720" w:rsidRPr="008E0720" w:rsidRDefault="008E0720" w:rsidP="008E0720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color w:val="000000"/>
        </w:rPr>
        <w:t xml:space="preserve">Możliwość zainstalowania w serwerze kasetowym sześciu urządzeń NVMe w formacie 2.5in i pojemności co najmniej 15 TB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2C8D6431" w14:textId="77777777" w:rsidR="008E0720" w:rsidRPr="008E0720" w:rsidRDefault="008E0720" w:rsidP="008E0720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7BD152FB" w14:textId="77777777" w:rsidR="008E0720" w:rsidRPr="008E0720" w:rsidRDefault="008E0720" w:rsidP="008E0720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color w:val="000000"/>
        </w:rPr>
        <w:t xml:space="preserve">Możliwość wyprowadzenia ruchu LAN/SAN o przepustowości 200 Gbps </w:t>
      </w:r>
      <w:r w:rsidRPr="008E0720">
        <w:rPr>
          <w:rFonts w:ascii="Times New Roman" w:eastAsia="Times New Roman" w:hAnsi="Times New Roman" w:cs="Times New Roman"/>
          <w:color w:val="000000"/>
        </w:rPr>
        <w:br/>
        <w:t xml:space="preserve">z pojedynczego serwera kasetowego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286972C7" w14:textId="77777777" w:rsidR="008E0720" w:rsidRPr="008E0720" w:rsidRDefault="008E0720" w:rsidP="008E0720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3730A165" w14:textId="77777777" w:rsidR="008E0720" w:rsidRPr="008E0720" w:rsidRDefault="008E0720" w:rsidP="008E0720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color w:val="000000"/>
        </w:rPr>
        <w:t xml:space="preserve">Możliwość ustawiania maksymalnego limitu dla pobieranej przez obudowę mocy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5FAC7BA0" w14:textId="77777777" w:rsidR="008E0720" w:rsidRPr="008E0720" w:rsidRDefault="008E0720" w:rsidP="008E0720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49FDC6B0" w14:textId="77777777" w:rsidR="008E0720" w:rsidRPr="008E0720" w:rsidRDefault="008E0720" w:rsidP="008E0720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color w:val="000000"/>
        </w:rPr>
        <w:t xml:space="preserve">Możliwość przestawiania zasilaczy w obudowie serwerowej w tryb oszczędzania mocy w przypadku, kiedy zgłaszane przez serwery zapotrzebowanie na moc jest mniejsze niż oferowana moc zasilaczy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27BC2F59" w14:textId="77777777" w:rsidR="008E0720" w:rsidRPr="008E0720" w:rsidRDefault="008E0720" w:rsidP="008E0720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38A608C1" w14:textId="77777777" w:rsidR="008E0720" w:rsidRPr="008E0720" w:rsidRDefault="008E0720" w:rsidP="008E0720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color w:val="000000"/>
        </w:rPr>
        <w:t xml:space="preserve">Możliwość instalowania systemów operacyjnych na serwerach z poziomu systemu zarządzania w oparciu o wbudowane dedykowane repozytorium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54AA9CCB" w14:textId="77777777" w:rsidR="008E0720" w:rsidRPr="008E0720" w:rsidRDefault="008E0720" w:rsidP="008E0720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324182EF" w14:textId="77777777" w:rsidR="008E0720" w:rsidRPr="008E0720" w:rsidRDefault="008E0720" w:rsidP="008E0720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color w:val="000000"/>
        </w:rPr>
        <w:t xml:space="preserve">Możliwość proaktywnego informowania o anomaliach i dziurach w bezpieczeństwie środowiska serwerowego z poziomu systemu zarządzania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1648D767" w14:textId="77777777" w:rsidR="008E0720" w:rsidRPr="008E0720" w:rsidRDefault="008E0720" w:rsidP="008E0720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60990F07" w14:textId="77777777" w:rsidR="008E0720" w:rsidRPr="008E0720" w:rsidRDefault="008E0720" w:rsidP="008E0720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color w:val="000000"/>
        </w:rPr>
        <w:t xml:space="preserve">Rozmiar obudowy serwerowej nie przekraczający 7 RU (rack unit)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6AE27B2C" w14:textId="77777777" w:rsidR="008E0720" w:rsidRPr="008E0720" w:rsidRDefault="008E0720" w:rsidP="008E0720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0E054550" w14:textId="77777777" w:rsidR="008E0720" w:rsidRDefault="008E0720" w:rsidP="006F7D1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B5615EF" w14:textId="122F7EE8" w:rsidR="006F7D16" w:rsidRPr="002A16E2" w:rsidRDefault="006F7D16" w:rsidP="006F7D1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0945A5A" w14:textId="77777777" w:rsidR="006F7D16" w:rsidRPr="002A16E2" w:rsidRDefault="006F7D16" w:rsidP="006F7D16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65AF128" w14:textId="77777777" w:rsidR="006F7D16" w:rsidRDefault="006F7D16" w:rsidP="006F7D16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56E15FB8" w14:textId="77777777" w:rsidR="008E0720" w:rsidRDefault="008E0720" w:rsidP="006F7D16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73178834" w14:textId="77777777" w:rsidR="008E0720" w:rsidRDefault="008E0720" w:rsidP="006F7D16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38608268" w14:textId="77777777" w:rsidR="008E0720" w:rsidRDefault="008E0720" w:rsidP="006F7D16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2CFB3E39" w14:textId="77777777" w:rsidR="008E0720" w:rsidRDefault="008E0720" w:rsidP="006F7D16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2B78D4AF" w14:textId="77777777" w:rsidR="008E0720" w:rsidRDefault="008E0720" w:rsidP="006F7D16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45A8C485" w14:textId="77777777" w:rsidR="008E0720" w:rsidRDefault="008E0720" w:rsidP="006F7D16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583ACF36" w14:textId="77777777" w:rsidR="008E0720" w:rsidRDefault="008E0720" w:rsidP="006F7D16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33FD3A72" w14:textId="77777777" w:rsidR="008E0720" w:rsidRDefault="008E0720" w:rsidP="006F7D16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29E269CB" w14:textId="632C426D" w:rsidR="006F7D16" w:rsidRPr="007E6A3E" w:rsidRDefault="006F7D16" w:rsidP="006F7D16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  <w:r w:rsidRPr="007E6A3E">
        <w:rPr>
          <w:b/>
          <w:bCs/>
          <w:color w:val="FF0000"/>
          <w:sz w:val="22"/>
          <w:szCs w:val="22"/>
          <w:u w:val="single"/>
        </w:rPr>
        <w:lastRenderedPageBreak/>
        <w:t xml:space="preserve">Zadanie nr 2: </w:t>
      </w:r>
    </w:p>
    <w:p w14:paraId="4488AF03" w14:textId="2944946E" w:rsidR="006F7D16" w:rsidRDefault="009A0326" w:rsidP="006F7D16">
      <w:pPr>
        <w:widowControl w:val="0"/>
        <w:spacing w:line="264" w:lineRule="auto"/>
        <w:ind w:right="1"/>
        <w:rPr>
          <w:b/>
          <w:bCs/>
          <w:color w:val="FF0000"/>
          <w:sz w:val="22"/>
          <w:szCs w:val="22"/>
        </w:rPr>
      </w:pPr>
      <w:r w:rsidRPr="009A0326">
        <w:rPr>
          <w:b/>
          <w:bCs/>
          <w:color w:val="FF0000"/>
          <w:sz w:val="22"/>
          <w:szCs w:val="22"/>
        </w:rPr>
        <w:t>Dostawa programowalnego przełącznika sieciowego</w:t>
      </w:r>
    </w:p>
    <w:p w14:paraId="4B677948" w14:textId="77777777" w:rsidR="009A0326" w:rsidRDefault="009A0326" w:rsidP="006F7D1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AAEEA6B" w14:textId="77777777" w:rsidR="006F7D16" w:rsidRPr="00483084" w:rsidRDefault="006F7D16" w:rsidP="006F7D1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3363ED07" w14:textId="77777777" w:rsidR="006F7D16" w:rsidRPr="00483084" w:rsidRDefault="006F7D16" w:rsidP="006F7D1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B88FD70" w14:textId="77777777" w:rsidR="006F7D16" w:rsidRPr="00483084" w:rsidRDefault="006F7D16" w:rsidP="006F7D1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716F67A2" w14:textId="77777777" w:rsidR="006F7D16" w:rsidRPr="00483084" w:rsidRDefault="006F7D16" w:rsidP="006F7D1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9E7A9A9" w14:textId="77777777" w:rsidR="006F7D16" w:rsidRPr="00483084" w:rsidRDefault="006F7D16" w:rsidP="006F7D1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764A352" w14:textId="77777777" w:rsidR="006F7D16" w:rsidRPr="00483084" w:rsidRDefault="006F7D16" w:rsidP="006F7D1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ADA3BFB" w14:textId="77777777" w:rsidR="006F7D16" w:rsidRDefault="006F7D16" w:rsidP="006F7D16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6C2D8994" w14:textId="77777777" w:rsidR="009A0326" w:rsidRPr="002A16E2" w:rsidRDefault="009A0326" w:rsidP="009A0326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i/>
          <w:iCs/>
          <w:color w:val="000000"/>
          <w:sz w:val="22"/>
          <w:szCs w:val="22"/>
          <w:lang w:eastAsia="ar-SA"/>
        </w:rPr>
        <w:t xml:space="preserve">przełącznik sieciowy 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6D40DB64" w14:textId="77777777" w:rsidR="009A0326" w:rsidRPr="00483084" w:rsidRDefault="009A0326" w:rsidP="006F7D16">
      <w:pPr>
        <w:pStyle w:val="Tekstpodstawowy"/>
        <w:rPr>
          <w:sz w:val="22"/>
          <w:szCs w:val="22"/>
        </w:rPr>
      </w:pPr>
    </w:p>
    <w:p w14:paraId="013BF90F" w14:textId="77777777" w:rsidR="006F7D16" w:rsidRPr="00483084" w:rsidRDefault="006F7D16" w:rsidP="006F7D16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74CE6500" w14:textId="77777777" w:rsidR="006F7D16" w:rsidRPr="002A16E2" w:rsidRDefault="006F7D16" w:rsidP="006F7D16">
      <w:pPr>
        <w:tabs>
          <w:tab w:val="right" w:pos="9000"/>
        </w:tabs>
        <w:rPr>
          <w:sz w:val="22"/>
          <w:szCs w:val="22"/>
        </w:rPr>
      </w:pPr>
    </w:p>
    <w:p w14:paraId="2D05A5D1" w14:textId="0AF60737" w:rsidR="006F7D16" w:rsidRPr="002A16E2" w:rsidRDefault="006F7D16" w:rsidP="006F7D1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9A0326">
        <w:rPr>
          <w:b/>
          <w:bCs/>
          <w:sz w:val="22"/>
          <w:szCs w:val="22"/>
        </w:rPr>
        <w:t>21 dni od daty otrzymania zamówienia potwierdzonego przez MEiN</w:t>
      </w:r>
      <w:r>
        <w:rPr>
          <w:b/>
          <w:bCs/>
          <w:sz w:val="22"/>
          <w:szCs w:val="22"/>
        </w:rPr>
        <w:t>.</w:t>
      </w:r>
    </w:p>
    <w:p w14:paraId="4CB708D5" w14:textId="3E1A35C8" w:rsidR="006F7D16" w:rsidRDefault="006F7D16" w:rsidP="006F7D16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9B6916">
        <w:rPr>
          <w:b/>
          <w:bCs/>
          <w:sz w:val="22"/>
          <w:szCs w:val="22"/>
        </w:rPr>
        <w:t>30</w:t>
      </w:r>
      <w:r w:rsidRPr="002A16E2">
        <w:rPr>
          <w:b/>
          <w:bCs/>
          <w:sz w:val="22"/>
          <w:szCs w:val="22"/>
        </w:rPr>
        <w:t xml:space="preserve"> miesięcy</w:t>
      </w:r>
      <w:r w:rsidRPr="002A16E2">
        <w:rPr>
          <w:sz w:val="22"/>
          <w:szCs w:val="22"/>
        </w:rPr>
        <w:t xml:space="preserve"> </w:t>
      </w:r>
    </w:p>
    <w:p w14:paraId="38ECB353" w14:textId="77777777" w:rsidR="009B6916" w:rsidRPr="008E0720" w:rsidRDefault="009B6916" w:rsidP="009B691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E0720">
        <w:rPr>
          <w:b/>
          <w:bCs/>
          <w:sz w:val="22"/>
          <w:szCs w:val="22"/>
          <w:u w:val="single"/>
        </w:rPr>
        <w:t>Dodatkowe możliwości techniczne</w:t>
      </w:r>
      <w:r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  <w:r>
        <w:rPr>
          <w:b/>
          <w:sz w:val="22"/>
          <w:szCs w:val="22"/>
        </w:rPr>
        <w:t>:</w:t>
      </w:r>
    </w:p>
    <w:p w14:paraId="4C2C76D8" w14:textId="460BE53C" w:rsidR="009B6916" w:rsidRPr="008E0720" w:rsidRDefault="009B6916" w:rsidP="009B6916">
      <w:pPr>
        <w:pStyle w:val="Normalny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/>
        </w:rPr>
        <w:t>S</w:t>
      </w:r>
      <w:r w:rsidRPr="00EF0763">
        <w:rPr>
          <w:rFonts w:ascii="Times New Roman" w:eastAsia="Times New Roman" w:hAnsi="Times New Roman"/>
        </w:rPr>
        <w:t>przęt z z</w:t>
      </w:r>
      <w:r w:rsidRPr="00EF0763">
        <w:rPr>
          <w:rFonts w:ascii="Times New Roman" w:hAnsi="Times New Roman"/>
        </w:rPr>
        <w:t>ainstalowaną pojemnością DDR4 RAM</w:t>
      </w:r>
      <w:r w:rsidR="00836FE6" w:rsidRPr="00836FE6">
        <w:t xml:space="preserve"> </w:t>
      </w:r>
      <w:r w:rsidR="00836FE6">
        <w:t>nie mniejszą niż 16 GB</w:t>
      </w:r>
      <w:r w:rsidR="00836FE6">
        <w:rPr>
          <w:rFonts w:ascii="Times New Roman" w:hAnsi="Times New Roman"/>
        </w:rPr>
        <w:t>2</w:t>
      </w:r>
      <w:r w:rsidRPr="00EF0763"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60D81AF4" w14:textId="77777777" w:rsidR="009B6916" w:rsidRPr="008E0720" w:rsidRDefault="009B6916" w:rsidP="009B6916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79B93449" w14:textId="34B63589" w:rsidR="009B6916" w:rsidRPr="008E0720" w:rsidRDefault="009B6916" w:rsidP="009B6916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/>
        </w:rPr>
        <w:t xml:space="preserve">      </w:t>
      </w:r>
      <w:r w:rsidRPr="00EF0763"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>S</w:t>
      </w:r>
      <w:r w:rsidRPr="00EF0763">
        <w:rPr>
          <w:rFonts w:ascii="Times New Roman" w:eastAsia="Times New Roman" w:hAnsi="Times New Roman"/>
        </w:rPr>
        <w:t>przęt z z</w:t>
      </w:r>
      <w:r w:rsidRPr="00EF0763">
        <w:rPr>
          <w:rFonts w:ascii="Times New Roman" w:hAnsi="Times New Roman"/>
        </w:rPr>
        <w:t>ainstalowaną pojemnością dysków SSD</w:t>
      </w:r>
      <w:r w:rsidR="00836FE6" w:rsidRPr="00836FE6">
        <w:t xml:space="preserve"> </w:t>
      </w:r>
      <w:r w:rsidR="00836FE6">
        <w:t>nie mniejszą niż 256 GB</w:t>
      </w:r>
      <w:r w:rsidRPr="00EF0763"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5117D1B9" w14:textId="77777777" w:rsidR="009B6916" w:rsidRPr="008E0720" w:rsidRDefault="009B6916" w:rsidP="009B6916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14D53C24" w14:textId="77777777" w:rsidR="00836FE6" w:rsidRPr="008E0720" w:rsidRDefault="00836FE6" w:rsidP="00836FE6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</w:t>
      </w:r>
      <w:r>
        <w:rPr>
          <w:rFonts w:ascii="Times New Roman" w:eastAsia="Times New Roman" w:hAnsi="Times New Roman" w:cs="Times New Roman"/>
          <w:color w:val="000000"/>
        </w:rPr>
        <w:t xml:space="preserve">3. </w:t>
      </w:r>
      <w:r>
        <w:rPr>
          <w:rFonts w:ascii="Times New Roman" w:eastAsia="Times New Roman" w:hAnsi="Times New Roman" w:cs="Times New Roman"/>
          <w:color w:val="000000"/>
        </w:rPr>
        <w:t>U</w:t>
      </w:r>
      <w:r>
        <w:t>rządzeni</w:t>
      </w:r>
      <w:r>
        <w:t>e</w:t>
      </w:r>
      <w:r>
        <w:t xml:space="preserve"> nie przekraczające wagi 12 kg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5370FC88" w14:textId="77777777" w:rsidR="00836FE6" w:rsidRPr="008E0720" w:rsidRDefault="00836FE6" w:rsidP="00836FE6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24DABF47" w14:textId="55C8228C" w:rsidR="006F7D16" w:rsidRPr="002A16E2" w:rsidRDefault="006F7D16" w:rsidP="006F7D1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6E8CFD8" w14:textId="77777777" w:rsidR="006F7D16" w:rsidRPr="002A16E2" w:rsidRDefault="006F7D16" w:rsidP="006F7D16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C7A957E" w14:textId="77777777" w:rsidR="006F7D16" w:rsidRPr="002A16E2" w:rsidRDefault="006F7D16" w:rsidP="006F7D16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65C5DEB5" w14:textId="77777777" w:rsidR="006F7D16" w:rsidRPr="002A16E2" w:rsidRDefault="006F7D16" w:rsidP="006F7D1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72FDC115" w14:textId="77777777" w:rsidR="006F7D16" w:rsidRDefault="006F7D16" w:rsidP="006F7D1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BE54216" w14:textId="77777777" w:rsidR="006F7D16" w:rsidRPr="003E2056" w:rsidRDefault="006F7D16" w:rsidP="006F7D16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524F86A" w14:textId="77777777" w:rsidR="006F7D16" w:rsidRPr="002A16E2" w:rsidRDefault="006F7D16" w:rsidP="006F7D1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65B0414" w14:textId="77777777" w:rsidR="006F7D16" w:rsidRPr="002A16E2" w:rsidRDefault="006F7D16" w:rsidP="006F7D16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B839A0" w14:textId="77777777" w:rsidR="006F7D16" w:rsidRPr="002A16E2" w:rsidRDefault="006F7D16" w:rsidP="006F7D16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287781C" w14:textId="77777777" w:rsidR="006F7D16" w:rsidRPr="002A16E2" w:rsidRDefault="006F7D16" w:rsidP="006F7D1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F7D16" w:rsidRPr="002A16E2" w14:paraId="3A6C57B9" w14:textId="77777777" w:rsidTr="0041222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177A7F" w14:textId="77777777" w:rsidR="006F7D16" w:rsidRPr="002A16E2" w:rsidRDefault="006F7D16" w:rsidP="004122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36069" w14:textId="77777777" w:rsidR="006F7D16" w:rsidRPr="002A16E2" w:rsidRDefault="006F7D16" w:rsidP="004122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75662CE" w14:textId="77777777" w:rsidR="006F7D16" w:rsidRPr="002A16E2" w:rsidRDefault="006F7D16" w:rsidP="004122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193754" w14:textId="77777777" w:rsidR="006F7D16" w:rsidRPr="002A16E2" w:rsidRDefault="006F7D16" w:rsidP="004122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6F7D16" w:rsidRPr="002A16E2" w14:paraId="4A4D2650" w14:textId="77777777" w:rsidTr="004122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E359D" w14:textId="77777777" w:rsidR="006F7D16" w:rsidRPr="002A16E2" w:rsidRDefault="006F7D16" w:rsidP="0041222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BA6F8" w14:textId="77777777" w:rsidR="006F7D16" w:rsidRPr="002A16E2" w:rsidRDefault="006F7D16" w:rsidP="004122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15742" w14:textId="77777777" w:rsidR="006F7D16" w:rsidRPr="002A16E2" w:rsidRDefault="006F7D16" w:rsidP="004122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F7D16" w:rsidRPr="002A16E2" w14:paraId="0F5EE1A0" w14:textId="77777777" w:rsidTr="00412223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3B2C4" w14:textId="77777777" w:rsidR="006F7D16" w:rsidRPr="002A16E2" w:rsidRDefault="006F7D16" w:rsidP="0041222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DCBAA" w14:textId="77777777" w:rsidR="006F7D16" w:rsidRPr="002A16E2" w:rsidRDefault="006F7D16" w:rsidP="004122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B1705" w14:textId="77777777" w:rsidR="006F7D16" w:rsidRPr="002A16E2" w:rsidRDefault="006F7D16" w:rsidP="004122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02838D" w14:textId="77777777" w:rsidR="006F7D16" w:rsidRPr="002A16E2" w:rsidRDefault="006F7D16" w:rsidP="006F7D1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697D9C8D" w14:textId="77777777" w:rsidR="006F7D16" w:rsidRPr="002A16E2" w:rsidRDefault="006F7D16" w:rsidP="006F7D1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2EBAF62" w14:textId="77777777" w:rsidR="006F7D16" w:rsidRPr="002A16E2" w:rsidRDefault="006F7D16" w:rsidP="006F7D1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6B3F420" w14:textId="77777777" w:rsidR="006F7D16" w:rsidRPr="002A16E2" w:rsidRDefault="006F7D16" w:rsidP="006F7D1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0A9724C" w14:textId="77777777" w:rsidR="006F7D16" w:rsidRPr="002A16E2" w:rsidRDefault="006F7D16" w:rsidP="006F7D1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2F92C56C" w14:textId="77777777" w:rsidR="006F7D16" w:rsidRPr="002A16E2" w:rsidRDefault="006F7D16" w:rsidP="006F7D16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CAC84CC" w14:textId="77777777" w:rsidR="006F7D16" w:rsidRPr="002A16E2" w:rsidRDefault="006F7D16" w:rsidP="006F7D1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16F414D" w14:textId="77777777" w:rsidR="006F7D16" w:rsidRPr="002A16E2" w:rsidRDefault="006F7D16" w:rsidP="006F7D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42913D8" w14:textId="77777777" w:rsidR="006F7D16" w:rsidRPr="002A16E2" w:rsidRDefault="006F7D16" w:rsidP="006F7D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6EB1C76" w14:textId="77777777" w:rsidR="006F7D16" w:rsidRPr="00F47191" w:rsidRDefault="006F7D16" w:rsidP="006F7D16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4AFB049" w14:textId="77777777" w:rsidR="006F7D16" w:rsidRPr="000A160D" w:rsidRDefault="006F7D16" w:rsidP="006F7D16"/>
    <w:p w14:paraId="230ABD0F" w14:textId="77777777" w:rsidR="006F7D16" w:rsidRPr="00707BF9" w:rsidRDefault="006F7D16" w:rsidP="006F7D16"/>
    <w:p w14:paraId="6E03A86F" w14:textId="77777777" w:rsidR="006F7D16" w:rsidRPr="00CD41F8" w:rsidRDefault="006F7D16" w:rsidP="006F7D16"/>
    <w:p w14:paraId="1D61AF2D" w14:textId="77777777" w:rsidR="006F7D16" w:rsidRPr="00A71362" w:rsidRDefault="006F7D16" w:rsidP="006F7D16"/>
    <w:p w14:paraId="478A06C5" w14:textId="77777777" w:rsidR="006F7D16" w:rsidRPr="00240295" w:rsidRDefault="006F7D16" w:rsidP="006F7D16"/>
    <w:p w14:paraId="543856B6" w14:textId="77777777" w:rsidR="00FE545C" w:rsidRPr="0030065D" w:rsidRDefault="00FE545C" w:rsidP="0030065D"/>
    <w:sectPr w:rsidR="00FE545C" w:rsidRPr="003006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E5A1C" w14:textId="77777777" w:rsidR="001B2AFC" w:rsidRDefault="001B2AFC">
      <w:r>
        <w:separator/>
      </w:r>
    </w:p>
  </w:endnote>
  <w:endnote w:type="continuationSeparator" w:id="0">
    <w:p w14:paraId="1A98D066" w14:textId="77777777" w:rsidR="001B2AFC" w:rsidRDefault="001B2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43C71" w14:textId="77777777" w:rsidR="001B0A1C" w:rsidRDefault="001B0A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DA7E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2F6F4" w14:textId="77777777" w:rsidR="001B0A1C" w:rsidRDefault="001B0A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DB84A" w14:textId="77777777" w:rsidR="001B2AFC" w:rsidRDefault="001B2AFC">
      <w:r>
        <w:separator/>
      </w:r>
    </w:p>
  </w:footnote>
  <w:footnote w:type="continuationSeparator" w:id="0">
    <w:p w14:paraId="07DA2A8D" w14:textId="77777777" w:rsidR="001B2AFC" w:rsidRDefault="001B2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C1EA8" w14:textId="77777777" w:rsidR="001B0A1C" w:rsidRDefault="001B0A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BE3E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680B8" w14:textId="77777777" w:rsidR="001B0A1C" w:rsidRDefault="001B0A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2E7FF4"/>
    <w:multiLevelType w:val="multilevel"/>
    <w:tmpl w:val="0F1641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709FB"/>
    <w:multiLevelType w:val="multilevel"/>
    <w:tmpl w:val="0F1641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B5C43"/>
    <w:multiLevelType w:val="hybridMultilevel"/>
    <w:tmpl w:val="77B267CE"/>
    <w:lvl w:ilvl="0" w:tplc="85D4B746">
      <w:numFmt w:val="bullet"/>
      <w:lvlText w:val=""/>
      <w:lvlJc w:val="left"/>
      <w:pPr>
        <w:ind w:left="1074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12249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59352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6107484">
    <w:abstractNumId w:val="0"/>
  </w:num>
  <w:num w:numId="4" w16cid:durableId="2086997815">
    <w:abstractNumId w:val="5"/>
  </w:num>
  <w:num w:numId="5" w16cid:durableId="565802509">
    <w:abstractNumId w:val="2"/>
  </w:num>
  <w:num w:numId="6" w16cid:durableId="108933124">
    <w:abstractNumId w:val="4"/>
  </w:num>
  <w:num w:numId="7" w16cid:durableId="1800937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AF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B0A1C"/>
    <w:rsid w:val="001B2AFC"/>
    <w:rsid w:val="001D4612"/>
    <w:rsid w:val="00207E98"/>
    <w:rsid w:val="002723B0"/>
    <w:rsid w:val="0030065D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7D16"/>
    <w:rsid w:val="007748F0"/>
    <w:rsid w:val="007A4321"/>
    <w:rsid w:val="00833933"/>
    <w:rsid w:val="00836FE6"/>
    <w:rsid w:val="00853083"/>
    <w:rsid w:val="008B2F0C"/>
    <w:rsid w:val="008B4928"/>
    <w:rsid w:val="008D2AB8"/>
    <w:rsid w:val="008E0720"/>
    <w:rsid w:val="008F1C66"/>
    <w:rsid w:val="00926A9D"/>
    <w:rsid w:val="00970FE4"/>
    <w:rsid w:val="009A0326"/>
    <w:rsid w:val="009B6916"/>
    <w:rsid w:val="00A0022B"/>
    <w:rsid w:val="00A346FE"/>
    <w:rsid w:val="00A47B4D"/>
    <w:rsid w:val="00A83018"/>
    <w:rsid w:val="00AD75B6"/>
    <w:rsid w:val="00B774DC"/>
    <w:rsid w:val="00BF2A3B"/>
    <w:rsid w:val="00C969A6"/>
    <w:rsid w:val="00CA7D36"/>
    <w:rsid w:val="00D24208"/>
    <w:rsid w:val="00D60C38"/>
    <w:rsid w:val="00D66893"/>
    <w:rsid w:val="00D90ACB"/>
    <w:rsid w:val="00DC1500"/>
    <w:rsid w:val="00E44371"/>
    <w:rsid w:val="00E44B58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E717207"/>
  <w15:chartTrackingRefBased/>
  <w15:docId w15:val="{95991937-E735-4DD1-80FD-BF0917D8B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7D1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Normalny1">
    <w:name w:val="Normalny1"/>
    <w:rsid w:val="008E0720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aliases w:val="lp1,Preambuła,Numerowanie,CW_Lista,Podsis rysunku,Akapit z listą numerowaną,maz_wyliczenie,opis dzialania,K-P_odwolanie,A_wyliczenie,Akapit z listą 1,BulletC,Wyliczanie,Obiekt,List Paragraph,normalny tekst,Akapit z listą31,Bullets,L1"/>
    <w:basedOn w:val="Normalny"/>
    <w:link w:val="AkapitzlistZnak"/>
    <w:uiPriority w:val="34"/>
    <w:qFormat/>
    <w:rsid w:val="009B6916"/>
    <w:pPr>
      <w:suppressAutoHyphens/>
      <w:autoSpaceDN w:val="0"/>
      <w:spacing w:after="160" w:line="259" w:lineRule="auto"/>
      <w:ind w:left="720"/>
      <w:contextualSpacing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p1 Znak,Preambuła Znak,Numerowanie Znak,CW_Lista Znak,Podsis rysunku Znak,Akapit z listą numerowaną Znak,maz_wyliczenie Znak,opis dzialania Znak,K-P_odwolanie Znak,A_wyliczenie Znak,Akapit z listą 1 Znak,BulletC Znak,Wyliczanie Znak"/>
    <w:link w:val="Akapitzlist"/>
    <w:uiPriority w:val="34"/>
    <w:qFormat/>
    <w:locked/>
    <w:rsid w:val="009B691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1092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1899-12-31T23:00:00Z</cp:lastPrinted>
  <dcterms:created xsi:type="dcterms:W3CDTF">2023-10-17T12:24:00Z</dcterms:created>
  <dcterms:modified xsi:type="dcterms:W3CDTF">2023-10-27T12:14:00Z</dcterms:modified>
</cp:coreProperties>
</file>