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BFF0F" w14:textId="77777777" w:rsidR="00FB7F50" w:rsidRPr="002245BE" w:rsidRDefault="0097633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7633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76338">
        <w:rPr>
          <w:sz w:val="22"/>
          <w:szCs w:val="22"/>
        </w:rPr>
        <w:t>2023-11-14</w:t>
      </w:r>
    </w:p>
    <w:p w14:paraId="5E54BBC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3B41575" w14:textId="77777777" w:rsidR="00976338" w:rsidRPr="00976338" w:rsidRDefault="00976338" w:rsidP="00FB7F50">
      <w:pPr>
        <w:spacing w:after="40"/>
        <w:rPr>
          <w:b/>
          <w:bCs/>
          <w:sz w:val="22"/>
          <w:szCs w:val="22"/>
        </w:rPr>
      </w:pPr>
      <w:r w:rsidRPr="00976338">
        <w:rPr>
          <w:b/>
          <w:bCs/>
          <w:sz w:val="22"/>
          <w:szCs w:val="22"/>
        </w:rPr>
        <w:t>Akademia Górniczo - Hutnicza</w:t>
      </w:r>
    </w:p>
    <w:p w14:paraId="5EA81FBD" w14:textId="77777777" w:rsidR="00976338" w:rsidRPr="00976338" w:rsidRDefault="00976338" w:rsidP="00FB7F50">
      <w:pPr>
        <w:spacing w:after="40"/>
        <w:rPr>
          <w:b/>
          <w:bCs/>
          <w:sz w:val="22"/>
          <w:szCs w:val="22"/>
        </w:rPr>
      </w:pPr>
      <w:r w:rsidRPr="00976338">
        <w:rPr>
          <w:b/>
          <w:bCs/>
          <w:sz w:val="22"/>
          <w:szCs w:val="22"/>
        </w:rPr>
        <w:t>im. Stanisława Staszica w Krakowie</w:t>
      </w:r>
    </w:p>
    <w:p w14:paraId="72D687C6" w14:textId="77777777" w:rsidR="00FB7F50" w:rsidRPr="002245BE" w:rsidRDefault="00976338" w:rsidP="00FB7F50">
      <w:pPr>
        <w:spacing w:after="40"/>
        <w:rPr>
          <w:b/>
          <w:bCs/>
          <w:sz w:val="22"/>
          <w:szCs w:val="22"/>
        </w:rPr>
      </w:pPr>
      <w:r w:rsidRPr="00976338">
        <w:rPr>
          <w:b/>
          <w:bCs/>
          <w:sz w:val="22"/>
          <w:szCs w:val="22"/>
        </w:rPr>
        <w:t>Dział Zamówień Publicznych</w:t>
      </w:r>
    </w:p>
    <w:p w14:paraId="2B23A946" w14:textId="77777777" w:rsidR="00FB7F50" w:rsidRPr="002245BE" w:rsidRDefault="00976338" w:rsidP="00FB7F50">
      <w:pPr>
        <w:rPr>
          <w:sz w:val="22"/>
          <w:szCs w:val="22"/>
        </w:rPr>
      </w:pPr>
      <w:r w:rsidRPr="0097633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76338">
        <w:rPr>
          <w:sz w:val="22"/>
          <w:szCs w:val="22"/>
        </w:rPr>
        <w:t>30</w:t>
      </w:r>
    </w:p>
    <w:p w14:paraId="12219D1A" w14:textId="77777777" w:rsidR="00FB7F50" w:rsidRPr="002245BE" w:rsidRDefault="00976338" w:rsidP="00FB7F50">
      <w:pPr>
        <w:rPr>
          <w:sz w:val="22"/>
          <w:szCs w:val="22"/>
        </w:rPr>
      </w:pPr>
      <w:r w:rsidRPr="0097633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76338">
        <w:rPr>
          <w:sz w:val="22"/>
          <w:szCs w:val="22"/>
        </w:rPr>
        <w:t>Kraków</w:t>
      </w:r>
    </w:p>
    <w:p w14:paraId="2E94AA8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85F3D8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76338" w:rsidRPr="00607F9B" w14:paraId="429333CE" w14:textId="77777777" w:rsidTr="00F61186">
        <w:trPr>
          <w:trHeight w:val="638"/>
        </w:trPr>
        <w:tc>
          <w:tcPr>
            <w:tcW w:w="1023" w:type="dxa"/>
            <w:shd w:val="clear" w:color="auto" w:fill="auto"/>
          </w:tcPr>
          <w:p w14:paraId="18C87C9A" w14:textId="77777777" w:rsidR="00976338" w:rsidRPr="00607F9B" w:rsidRDefault="00976338" w:rsidP="000D2C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60CC87" w14:textId="38D27EE5" w:rsidR="00976338" w:rsidRPr="00607F9B" w:rsidRDefault="00976338" w:rsidP="000D2C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76338">
              <w:rPr>
                <w:sz w:val="22"/>
                <w:szCs w:val="22"/>
              </w:rPr>
              <w:t>podstawowy</w:t>
            </w:r>
            <w:r w:rsidR="00B3252A">
              <w:rPr>
                <w:sz w:val="22"/>
                <w:szCs w:val="22"/>
              </w:rPr>
              <w:t>m</w:t>
            </w:r>
            <w:r w:rsidRPr="0097633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7633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76338">
              <w:rPr>
                <w:b/>
                <w:bCs/>
                <w:sz w:val="22"/>
                <w:szCs w:val="22"/>
              </w:rPr>
              <w:t>Dostaw</w:t>
            </w:r>
            <w:r w:rsidR="00B3252A">
              <w:rPr>
                <w:b/>
                <w:bCs/>
                <w:sz w:val="22"/>
                <w:szCs w:val="22"/>
              </w:rPr>
              <w:t>ę</w:t>
            </w:r>
            <w:r w:rsidRPr="00976338">
              <w:rPr>
                <w:b/>
                <w:bCs/>
                <w:sz w:val="22"/>
                <w:szCs w:val="22"/>
              </w:rPr>
              <w:t xml:space="preserve"> stanowiska do analiz hydrostatycznych płynów na potrzeby </w:t>
            </w:r>
            <w:proofErr w:type="spellStart"/>
            <w:r w:rsidRPr="00976338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76338">
              <w:rPr>
                <w:b/>
                <w:sz w:val="22"/>
                <w:szCs w:val="22"/>
              </w:rPr>
              <w:t>KC-zp.272-638/23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44441971" w14:textId="77777777" w:rsidR="00F61186" w:rsidRDefault="00F61186" w:rsidP="00F6118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61186" w14:paraId="18023045" w14:textId="77777777" w:rsidTr="000D2C63">
        <w:trPr>
          <w:cantSplit/>
        </w:trPr>
        <w:tc>
          <w:tcPr>
            <w:tcW w:w="10150" w:type="dxa"/>
          </w:tcPr>
          <w:p w14:paraId="0390DC52" w14:textId="77777777" w:rsidR="00F61186" w:rsidRPr="00E2588B" w:rsidRDefault="00F61186" w:rsidP="000D2C63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E2588B">
              <w:rPr>
                <w:b/>
                <w:sz w:val="22"/>
                <w:szCs w:val="22"/>
                <w:lang w:val="en-US"/>
              </w:rPr>
              <w:t xml:space="preserve">G.U.N.T </w:t>
            </w:r>
            <w:proofErr w:type="spellStart"/>
            <w:r w:rsidRPr="00E2588B">
              <w:rPr>
                <w:b/>
                <w:sz w:val="22"/>
                <w:szCs w:val="22"/>
                <w:lang w:val="en-US"/>
              </w:rPr>
              <w:t>Geratebau</w:t>
            </w:r>
            <w:proofErr w:type="spellEnd"/>
            <w:r w:rsidRPr="00E2588B">
              <w:rPr>
                <w:b/>
                <w:sz w:val="22"/>
                <w:szCs w:val="22"/>
                <w:lang w:val="en-US"/>
              </w:rPr>
              <w:t xml:space="preserve"> GmbH</w:t>
            </w:r>
          </w:p>
          <w:p w14:paraId="6760E837" w14:textId="77777777" w:rsidR="00F61186" w:rsidRPr="009F0E5C" w:rsidRDefault="00F61186" w:rsidP="000D2C6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D1EDB">
              <w:rPr>
                <w:bCs/>
                <w:sz w:val="22"/>
                <w:szCs w:val="22"/>
              </w:rPr>
              <w:t>Hanskampring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1EDB">
              <w:rPr>
                <w:bCs/>
                <w:sz w:val="22"/>
                <w:szCs w:val="22"/>
              </w:rPr>
              <w:t>15-17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BB96930" w14:textId="77777777" w:rsidR="00F61186" w:rsidRPr="009F0E5C" w:rsidRDefault="00F61186" w:rsidP="000D2C63">
            <w:pPr>
              <w:jc w:val="both"/>
              <w:rPr>
                <w:bCs/>
                <w:sz w:val="22"/>
                <w:szCs w:val="22"/>
              </w:rPr>
            </w:pPr>
            <w:r w:rsidRPr="005D1EDB">
              <w:rPr>
                <w:bCs/>
                <w:sz w:val="22"/>
                <w:szCs w:val="22"/>
              </w:rPr>
              <w:t>22885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D1EDB">
              <w:rPr>
                <w:bCs/>
                <w:sz w:val="22"/>
                <w:szCs w:val="22"/>
              </w:rPr>
              <w:t>Barsbuttel</w:t>
            </w:r>
            <w:proofErr w:type="spellEnd"/>
          </w:p>
          <w:p w14:paraId="63051CCB" w14:textId="77777777" w:rsidR="00F61186" w:rsidRPr="00D26ED6" w:rsidRDefault="00F61186" w:rsidP="000D2C6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2E8717" w14:textId="77777777" w:rsidR="00F61186" w:rsidRPr="00D26ED6" w:rsidRDefault="00F61186" w:rsidP="000D2C6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D1EDB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5D1EDB">
              <w:rPr>
                <w:sz w:val="22"/>
                <w:szCs w:val="22"/>
              </w:rPr>
              <w:t xml:space="preserve"> stanowiska do analiz hydrostatycznych płynów na potrzeby </w:t>
            </w:r>
            <w:proofErr w:type="spellStart"/>
            <w:r w:rsidRPr="005D1EDB">
              <w:rPr>
                <w:sz w:val="22"/>
                <w:szCs w:val="22"/>
              </w:rPr>
              <w:t>WEiP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D1EDB">
              <w:rPr>
                <w:b/>
                <w:sz w:val="22"/>
                <w:szCs w:val="22"/>
              </w:rPr>
              <w:t>103 935.00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201540C" w14:textId="77777777" w:rsidR="00F61186" w:rsidRDefault="00F61186" w:rsidP="000D2C6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7028DBA" w14:textId="77777777" w:rsidR="00F61186" w:rsidRPr="00756CDA" w:rsidRDefault="00F61186" w:rsidP="00F61186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F61186" w:rsidRPr="008567C7" w14:paraId="0B924CA3" w14:textId="77777777" w:rsidTr="000D2C63">
        <w:trPr>
          <w:trHeight w:val="510"/>
        </w:trPr>
        <w:tc>
          <w:tcPr>
            <w:tcW w:w="709" w:type="dxa"/>
            <w:vAlign w:val="center"/>
          </w:tcPr>
          <w:p w14:paraId="2803D710" w14:textId="77777777" w:rsidR="00F61186" w:rsidRPr="008567C7" w:rsidRDefault="00F61186" w:rsidP="000D2C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65E4705" w14:textId="77777777" w:rsidR="00F61186" w:rsidRPr="008567C7" w:rsidRDefault="00F61186" w:rsidP="000D2C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9D76C39" w14:textId="77777777" w:rsidR="00F61186" w:rsidRPr="008567C7" w:rsidRDefault="00F61186" w:rsidP="000D2C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ED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85FA5A4" w14:textId="77777777" w:rsidR="00F61186" w:rsidRPr="008567C7" w:rsidRDefault="00F61186" w:rsidP="000D2C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ED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86263BD" w14:textId="77777777" w:rsidR="00F61186" w:rsidRPr="008567C7" w:rsidRDefault="00F61186" w:rsidP="000D2C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99175D" w14:textId="77777777" w:rsidR="00F61186" w:rsidRPr="008567C7" w:rsidRDefault="00F61186" w:rsidP="000D2C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9220C1F" w14:textId="77777777" w:rsidR="00F61186" w:rsidRPr="008567C7" w:rsidRDefault="00F61186" w:rsidP="000D2C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A37EA16" w14:textId="77777777" w:rsidR="00F61186" w:rsidRPr="008567C7" w:rsidRDefault="00F61186" w:rsidP="000D2C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E1C37B8" w14:textId="77777777" w:rsidR="00F61186" w:rsidRPr="008567C7" w:rsidRDefault="00F61186" w:rsidP="000D2C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61186" w:rsidRPr="008567C7" w14:paraId="55D304CC" w14:textId="77777777" w:rsidTr="000D2C63">
        <w:tc>
          <w:tcPr>
            <w:tcW w:w="709" w:type="dxa"/>
            <w:vAlign w:val="center"/>
          </w:tcPr>
          <w:p w14:paraId="0692C4F0" w14:textId="77777777" w:rsidR="00F61186" w:rsidRPr="008567C7" w:rsidRDefault="00F61186" w:rsidP="000D2C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E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799D5BF" w14:textId="77777777" w:rsidR="00F61186" w:rsidRPr="00E2588B" w:rsidRDefault="00F61186" w:rsidP="000D2C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E2588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G.U.N.T </w:t>
            </w:r>
            <w:proofErr w:type="spellStart"/>
            <w:r w:rsidRPr="00E2588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Geratebau</w:t>
            </w:r>
            <w:proofErr w:type="spellEnd"/>
            <w:r w:rsidRPr="00E2588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GmbH</w:t>
            </w:r>
          </w:p>
          <w:p w14:paraId="73A9E0D1" w14:textId="77777777" w:rsidR="00F61186" w:rsidRPr="008567C7" w:rsidRDefault="00F61186" w:rsidP="000D2C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D1EDB">
              <w:rPr>
                <w:rFonts w:ascii="Times New Roman" w:hAnsi="Times New Roman" w:cs="Times New Roman"/>
                <w:bCs/>
                <w:sz w:val="18"/>
                <w:szCs w:val="18"/>
              </w:rPr>
              <w:t>Hanskampring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EDB">
              <w:rPr>
                <w:rFonts w:ascii="Times New Roman" w:hAnsi="Times New Roman" w:cs="Times New Roman"/>
                <w:bCs/>
                <w:sz w:val="18"/>
                <w:szCs w:val="18"/>
              </w:rPr>
              <w:t>15-17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722A95C" w14:textId="77777777" w:rsidR="00F61186" w:rsidRPr="001B7815" w:rsidRDefault="00F61186" w:rsidP="000D2C6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EDB">
              <w:rPr>
                <w:rFonts w:ascii="Times New Roman" w:hAnsi="Times New Roman" w:cs="Times New Roman"/>
                <w:bCs/>
                <w:sz w:val="18"/>
                <w:szCs w:val="18"/>
              </w:rPr>
              <w:t>22885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D1EDB">
              <w:rPr>
                <w:rFonts w:ascii="Times New Roman" w:hAnsi="Times New Roman" w:cs="Times New Roman"/>
                <w:bCs/>
                <w:sz w:val="18"/>
                <w:szCs w:val="18"/>
              </w:rPr>
              <w:t>Barsbuttel</w:t>
            </w:r>
            <w:proofErr w:type="spellEnd"/>
          </w:p>
        </w:tc>
        <w:tc>
          <w:tcPr>
            <w:tcW w:w="1134" w:type="dxa"/>
            <w:vAlign w:val="center"/>
          </w:tcPr>
          <w:p w14:paraId="67C81CF0" w14:textId="77777777" w:rsidR="00F61186" w:rsidRPr="008567C7" w:rsidRDefault="00F61186" w:rsidP="000D2C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ED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30B2052" w14:textId="77777777" w:rsidR="00F61186" w:rsidRPr="008567C7" w:rsidRDefault="00F61186" w:rsidP="000D2C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ED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CE3AA4D" w14:textId="77777777" w:rsidR="00F61186" w:rsidRPr="008567C7" w:rsidRDefault="00F61186" w:rsidP="000D2C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50934E0" w14:textId="77777777" w:rsidR="00F61186" w:rsidRPr="008567C7" w:rsidRDefault="00F61186" w:rsidP="000D2C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3E4B3E" w14:textId="77777777" w:rsidR="00F61186" w:rsidRPr="008567C7" w:rsidRDefault="00F61186" w:rsidP="000D2C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9D96983" w14:textId="77777777" w:rsidR="00F61186" w:rsidRPr="008567C7" w:rsidRDefault="00F61186" w:rsidP="000D2C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4B16DED" w14:textId="77777777" w:rsidR="00F61186" w:rsidRPr="008567C7" w:rsidRDefault="00F61186" w:rsidP="000D2C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ED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B6BEEF0" w14:textId="77777777" w:rsidR="00F61186" w:rsidRDefault="00F61186" w:rsidP="00F61186">
      <w:pPr>
        <w:spacing w:before="120"/>
        <w:ind w:firstLine="709"/>
        <w:jc w:val="both"/>
        <w:rPr>
          <w:color w:val="000000"/>
        </w:rPr>
      </w:pPr>
    </w:p>
    <w:p w14:paraId="16BA2516" w14:textId="77777777" w:rsidR="00F61186" w:rsidRPr="001B7815" w:rsidRDefault="00F61186" w:rsidP="00F61186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36E752C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B9212" w14:textId="77777777" w:rsidR="00E74087" w:rsidRDefault="00E74087">
      <w:r>
        <w:separator/>
      </w:r>
    </w:p>
  </w:endnote>
  <w:endnote w:type="continuationSeparator" w:id="0">
    <w:p w14:paraId="4BB75338" w14:textId="77777777" w:rsidR="00E74087" w:rsidRDefault="00E74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6EAB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F1F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E306A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82322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8866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26288" w14:textId="77777777" w:rsidR="00E74087" w:rsidRDefault="00E74087">
      <w:r>
        <w:separator/>
      </w:r>
    </w:p>
  </w:footnote>
  <w:footnote w:type="continuationSeparator" w:id="0">
    <w:p w14:paraId="6912838A" w14:textId="77777777" w:rsidR="00E74087" w:rsidRDefault="00E74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BC6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AE8B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06A9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08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6338"/>
    <w:rsid w:val="0097748A"/>
    <w:rsid w:val="009F0E5C"/>
    <w:rsid w:val="00A029B8"/>
    <w:rsid w:val="00A17CDB"/>
    <w:rsid w:val="00AA02AC"/>
    <w:rsid w:val="00B3252A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4087"/>
    <w:rsid w:val="00E85D70"/>
    <w:rsid w:val="00F33C66"/>
    <w:rsid w:val="00F6118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59BD4"/>
  <w15:chartTrackingRefBased/>
  <w15:docId w15:val="{829CE4BA-FB27-4622-AC53-3B109B7E4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61186"/>
    <w:rPr>
      <w:sz w:val="24"/>
      <w:szCs w:val="24"/>
    </w:rPr>
  </w:style>
  <w:style w:type="character" w:customStyle="1" w:styleId="ZwykytekstZnak">
    <w:name w:val="Zwykły tekst Znak"/>
    <w:link w:val="Zwykytekst"/>
    <w:rsid w:val="00F6118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2023-11-14T08:05:00Z</cp:lastPrinted>
  <dcterms:created xsi:type="dcterms:W3CDTF">2023-11-14T08:05:00Z</dcterms:created>
  <dcterms:modified xsi:type="dcterms:W3CDTF">2023-11-14T08:05:00Z</dcterms:modified>
</cp:coreProperties>
</file>