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62670" w14:textId="63908820" w:rsidR="00081D13" w:rsidRPr="00E05A9B" w:rsidRDefault="00350785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E05A9B">
        <w:rPr>
          <w:sz w:val="20"/>
          <w:szCs w:val="20"/>
        </w:rPr>
        <w:t>Niepołomice</w:t>
      </w:r>
      <w:r w:rsidR="00081D13" w:rsidRPr="00E05A9B">
        <w:rPr>
          <w:sz w:val="20"/>
          <w:szCs w:val="20"/>
        </w:rPr>
        <w:t xml:space="preserve"> dnia: </w:t>
      </w:r>
      <w:r w:rsidRPr="00E05A9B">
        <w:rPr>
          <w:sz w:val="20"/>
          <w:szCs w:val="20"/>
        </w:rPr>
        <w:t>2023-11-</w:t>
      </w:r>
      <w:r w:rsidR="00E05A9B" w:rsidRPr="00E05A9B">
        <w:rPr>
          <w:sz w:val="20"/>
          <w:szCs w:val="20"/>
        </w:rPr>
        <w:t>1</w:t>
      </w:r>
      <w:r w:rsidR="00CD257A">
        <w:rPr>
          <w:sz w:val="20"/>
          <w:szCs w:val="20"/>
        </w:rPr>
        <w:t>3</w:t>
      </w:r>
    </w:p>
    <w:p w14:paraId="3C0D4B23" w14:textId="77777777" w:rsidR="00081D13" w:rsidRPr="00E05A9B" w:rsidRDefault="00350785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E05A9B">
        <w:rPr>
          <w:b/>
          <w:bCs/>
          <w:sz w:val="20"/>
          <w:szCs w:val="20"/>
        </w:rPr>
        <w:t>GMINA NIEPOŁOMICE</w:t>
      </w:r>
    </w:p>
    <w:p w14:paraId="65085D3F" w14:textId="77777777" w:rsidR="00081D13" w:rsidRPr="00E05A9B" w:rsidRDefault="00350785" w:rsidP="00081D13">
      <w:pPr>
        <w:spacing w:line="360" w:lineRule="auto"/>
        <w:ind w:right="3969"/>
        <w:rPr>
          <w:sz w:val="20"/>
          <w:szCs w:val="20"/>
        </w:rPr>
      </w:pPr>
      <w:r w:rsidRPr="00E05A9B">
        <w:rPr>
          <w:sz w:val="20"/>
          <w:szCs w:val="20"/>
        </w:rPr>
        <w:t>Pl. Zwycięstwa</w:t>
      </w:r>
      <w:r w:rsidR="00081D13" w:rsidRPr="00E05A9B">
        <w:rPr>
          <w:sz w:val="20"/>
          <w:szCs w:val="20"/>
        </w:rPr>
        <w:t xml:space="preserve"> </w:t>
      </w:r>
      <w:r w:rsidRPr="00E05A9B">
        <w:rPr>
          <w:sz w:val="20"/>
          <w:szCs w:val="20"/>
        </w:rPr>
        <w:t>13</w:t>
      </w:r>
    </w:p>
    <w:p w14:paraId="0CEE2A6F" w14:textId="77777777" w:rsidR="00081D13" w:rsidRPr="00E05A9B" w:rsidRDefault="00350785" w:rsidP="00081D13">
      <w:pPr>
        <w:ind w:right="3969"/>
        <w:rPr>
          <w:sz w:val="20"/>
          <w:szCs w:val="20"/>
        </w:rPr>
      </w:pPr>
      <w:r w:rsidRPr="00E05A9B">
        <w:rPr>
          <w:sz w:val="20"/>
          <w:szCs w:val="20"/>
        </w:rPr>
        <w:t>32-005</w:t>
      </w:r>
      <w:r w:rsidR="00081D13" w:rsidRPr="00E05A9B">
        <w:rPr>
          <w:sz w:val="20"/>
          <w:szCs w:val="20"/>
        </w:rPr>
        <w:t xml:space="preserve"> </w:t>
      </w:r>
      <w:r w:rsidRPr="00E05A9B">
        <w:rPr>
          <w:sz w:val="20"/>
          <w:szCs w:val="20"/>
        </w:rPr>
        <w:t>Niepołomice</w:t>
      </w:r>
    </w:p>
    <w:p w14:paraId="77DDDBAB" w14:textId="77777777" w:rsidR="00081D13" w:rsidRPr="00E05A9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05A9B" w14:paraId="045143F5" w14:textId="77777777" w:rsidTr="00C13EA9">
        <w:tc>
          <w:tcPr>
            <w:tcW w:w="10065" w:type="dxa"/>
            <w:shd w:val="clear" w:color="auto" w:fill="F2F2F2"/>
            <w:hideMark/>
          </w:tcPr>
          <w:p w14:paraId="1541285C" w14:textId="77777777" w:rsidR="00081D13" w:rsidRPr="00E05A9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05A9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FB600FF" w14:textId="77777777" w:rsidR="00081D13" w:rsidRPr="00E05A9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05A9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CA8B14C" w14:textId="77777777" w:rsidR="00081D13" w:rsidRPr="00E05A9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EA6794B" w14:textId="77777777" w:rsidR="00081D13" w:rsidRPr="00E05A9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05A9B">
        <w:rPr>
          <w:rFonts w:eastAsia="Calibri"/>
          <w:sz w:val="20"/>
          <w:szCs w:val="20"/>
          <w:lang w:eastAsia="en-US"/>
        </w:rPr>
        <w:t xml:space="preserve">Dotyczy </w:t>
      </w:r>
      <w:r w:rsidRPr="00E05A9B">
        <w:rPr>
          <w:sz w:val="20"/>
          <w:szCs w:val="20"/>
        </w:rPr>
        <w:t>postępowania o udzielenie zamówienia publicznego</w:t>
      </w:r>
      <w:r w:rsidRPr="00E05A9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05A9B" w14:paraId="691D0969" w14:textId="77777777" w:rsidTr="00081D13">
        <w:tc>
          <w:tcPr>
            <w:tcW w:w="2269" w:type="dxa"/>
            <w:shd w:val="clear" w:color="auto" w:fill="auto"/>
          </w:tcPr>
          <w:p w14:paraId="4387ED11" w14:textId="77777777" w:rsidR="00081D13" w:rsidRPr="00E05A9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05A9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09E6F34" w14:textId="77777777" w:rsidR="00081D13" w:rsidRPr="00E05A9B" w:rsidRDefault="0035078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05A9B">
              <w:rPr>
                <w:bCs/>
                <w:sz w:val="20"/>
                <w:szCs w:val="20"/>
              </w:rPr>
              <w:t>Przebudowa drogi gminnej w Woli Batorskiej w Gminie Niepołomice</w:t>
            </w:r>
          </w:p>
        </w:tc>
      </w:tr>
      <w:tr w:rsidR="00350785" w:rsidRPr="00E05A9B" w14:paraId="02C31A1C" w14:textId="77777777" w:rsidTr="005126F1">
        <w:tc>
          <w:tcPr>
            <w:tcW w:w="2269" w:type="dxa"/>
            <w:shd w:val="clear" w:color="auto" w:fill="auto"/>
          </w:tcPr>
          <w:p w14:paraId="19FEF416" w14:textId="77777777" w:rsidR="00350785" w:rsidRPr="00E05A9B" w:rsidRDefault="00350785" w:rsidP="005126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05A9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4E6BBE5" w14:textId="77777777" w:rsidR="00350785" w:rsidRPr="00E05A9B" w:rsidRDefault="00350785" w:rsidP="005126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05A9B">
              <w:rPr>
                <w:bCs/>
                <w:sz w:val="20"/>
                <w:szCs w:val="20"/>
              </w:rPr>
              <w:t>ZP.271.23.2023</w:t>
            </w:r>
          </w:p>
        </w:tc>
      </w:tr>
    </w:tbl>
    <w:p w14:paraId="11CD5674" w14:textId="77777777" w:rsidR="00081D13" w:rsidRPr="00E05A9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D7A4F0D" w14:textId="77777777" w:rsidR="00081D13" w:rsidRPr="00E05A9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E05A9B">
        <w:rPr>
          <w:sz w:val="20"/>
          <w:szCs w:val="20"/>
        </w:rPr>
        <w:t xml:space="preserve">Zamawiający, </w:t>
      </w:r>
      <w:r w:rsidR="00350785" w:rsidRPr="00E05A9B">
        <w:rPr>
          <w:b/>
          <w:sz w:val="20"/>
          <w:szCs w:val="20"/>
        </w:rPr>
        <w:t>GMINA NIEPOŁOMICE</w:t>
      </w:r>
      <w:r w:rsidRPr="00E05A9B">
        <w:rPr>
          <w:sz w:val="20"/>
          <w:szCs w:val="20"/>
        </w:rPr>
        <w:t xml:space="preserve">, działając na podstawie art. 253 </w:t>
      </w:r>
      <w:r w:rsidR="00A17CDB" w:rsidRPr="00E05A9B">
        <w:rPr>
          <w:sz w:val="20"/>
          <w:szCs w:val="20"/>
        </w:rPr>
        <w:t xml:space="preserve">ust. 1 pkt. 1 i </w:t>
      </w:r>
      <w:r w:rsidRPr="00E05A9B">
        <w:rPr>
          <w:sz w:val="20"/>
          <w:szCs w:val="20"/>
        </w:rPr>
        <w:t xml:space="preserve">ust. </w:t>
      </w:r>
      <w:r w:rsidR="00A17CDB" w:rsidRPr="00E05A9B">
        <w:rPr>
          <w:sz w:val="20"/>
          <w:szCs w:val="20"/>
        </w:rPr>
        <w:t>2</w:t>
      </w:r>
      <w:r w:rsidRPr="00E05A9B">
        <w:rPr>
          <w:sz w:val="20"/>
          <w:szCs w:val="20"/>
        </w:rPr>
        <w:t xml:space="preserve"> </w:t>
      </w:r>
      <w:r w:rsidR="00081D13" w:rsidRPr="00E05A9B">
        <w:rPr>
          <w:sz w:val="20"/>
          <w:szCs w:val="20"/>
        </w:rPr>
        <w:t xml:space="preserve">ustawy z dnia 11 września 2019r. Prawo zamówień publicznych </w:t>
      </w:r>
      <w:r w:rsidR="00350785" w:rsidRPr="00E05A9B">
        <w:rPr>
          <w:sz w:val="20"/>
          <w:szCs w:val="20"/>
        </w:rPr>
        <w:t>(</w:t>
      </w:r>
      <w:proofErr w:type="spellStart"/>
      <w:r w:rsidR="00350785" w:rsidRPr="00E05A9B">
        <w:rPr>
          <w:sz w:val="20"/>
          <w:szCs w:val="20"/>
        </w:rPr>
        <w:t>t.j</w:t>
      </w:r>
      <w:proofErr w:type="spellEnd"/>
      <w:r w:rsidR="00350785" w:rsidRPr="00E05A9B">
        <w:rPr>
          <w:sz w:val="20"/>
          <w:szCs w:val="20"/>
        </w:rPr>
        <w:t>. Dz. U. z 2023r. poz. 1605)</w:t>
      </w:r>
      <w:r w:rsidR="00081D13" w:rsidRPr="00E05A9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50785" w:rsidRPr="00E05A9B" w14:paraId="7DCC10C5" w14:textId="77777777" w:rsidTr="005126F1">
        <w:trPr>
          <w:cantSplit/>
        </w:trPr>
        <w:tc>
          <w:tcPr>
            <w:tcW w:w="10080" w:type="dxa"/>
          </w:tcPr>
          <w:p w14:paraId="283764F7" w14:textId="0075012D" w:rsidR="00350785" w:rsidRPr="00E05A9B" w:rsidRDefault="00350785" w:rsidP="005126F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05A9B">
              <w:rPr>
                <w:b/>
                <w:sz w:val="20"/>
                <w:szCs w:val="20"/>
              </w:rPr>
              <w:t>Firma Usługowa ERMIKA Roman</w:t>
            </w:r>
            <w:r w:rsidR="00E05A9B" w:rsidRPr="00E05A9B">
              <w:rPr>
                <w:b/>
                <w:sz w:val="20"/>
                <w:szCs w:val="20"/>
              </w:rPr>
              <w:t xml:space="preserve"> </w:t>
            </w:r>
            <w:r w:rsidRPr="00E05A9B">
              <w:rPr>
                <w:b/>
                <w:sz w:val="20"/>
                <w:szCs w:val="20"/>
              </w:rPr>
              <w:t>Mika</w:t>
            </w:r>
          </w:p>
          <w:p w14:paraId="702916E4" w14:textId="23BAC516" w:rsidR="00350785" w:rsidRPr="00E05A9B" w:rsidRDefault="00350785" w:rsidP="005126F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05A9B">
              <w:rPr>
                <w:bCs/>
                <w:sz w:val="20"/>
                <w:szCs w:val="20"/>
              </w:rPr>
              <w:t>Wierzchosławice 855 B</w:t>
            </w:r>
          </w:p>
          <w:p w14:paraId="73602DC0" w14:textId="77777777" w:rsidR="00350785" w:rsidRPr="00E05A9B" w:rsidRDefault="00350785" w:rsidP="005126F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E05A9B">
              <w:rPr>
                <w:bCs/>
                <w:sz w:val="20"/>
                <w:szCs w:val="20"/>
              </w:rPr>
              <w:t>33-122 Wierzchosławice</w:t>
            </w:r>
          </w:p>
          <w:p w14:paraId="4BC80194" w14:textId="77777777" w:rsidR="00350785" w:rsidRPr="00E05A9B" w:rsidRDefault="00350785" w:rsidP="005126F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E05A9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E05A9B">
              <w:rPr>
                <w:sz w:val="20"/>
                <w:szCs w:val="20"/>
              </w:rPr>
              <w:t xml:space="preserve"> </w:t>
            </w:r>
            <w:bookmarkEnd w:id="1"/>
            <w:r w:rsidRPr="00E05A9B">
              <w:rPr>
                <w:b/>
                <w:sz w:val="20"/>
                <w:szCs w:val="20"/>
              </w:rPr>
              <w:t>1 045 472.88 zł brutto</w:t>
            </w:r>
            <w:r w:rsidRPr="00E05A9B">
              <w:rPr>
                <w:bCs/>
                <w:sz w:val="20"/>
                <w:szCs w:val="20"/>
              </w:rPr>
              <w:t>.</w:t>
            </w:r>
          </w:p>
          <w:p w14:paraId="52F17B15" w14:textId="77777777" w:rsidR="00350785" w:rsidRPr="00E05A9B" w:rsidRDefault="00350785" w:rsidP="005126F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E05A9B">
              <w:rPr>
                <w:color w:val="000000"/>
                <w:sz w:val="20"/>
                <w:szCs w:val="20"/>
              </w:rPr>
              <w:t>Uzasadnienie wyboru:</w:t>
            </w:r>
          </w:p>
          <w:p w14:paraId="150BB930" w14:textId="3AAF2F39" w:rsidR="00350785" w:rsidRPr="00E05A9B" w:rsidRDefault="00350785" w:rsidP="005126F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E05A9B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E05A9B">
              <w:rPr>
                <w:sz w:val="20"/>
                <w:szCs w:val="20"/>
              </w:rPr>
              <w:t>.</w:t>
            </w:r>
          </w:p>
        </w:tc>
      </w:tr>
    </w:tbl>
    <w:p w14:paraId="18AC4776" w14:textId="77777777" w:rsidR="00081D13" w:rsidRPr="00E05A9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E05A9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05A9B">
        <w:rPr>
          <w:color w:val="000000"/>
          <w:sz w:val="20"/>
          <w:szCs w:val="20"/>
        </w:rPr>
        <w:t>: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3"/>
        <w:gridCol w:w="3097"/>
        <w:gridCol w:w="1457"/>
        <w:gridCol w:w="1638"/>
        <w:gridCol w:w="1457"/>
        <w:gridCol w:w="1457"/>
      </w:tblGrid>
      <w:tr w:rsidR="00E05A9B" w:rsidRPr="00E05A9B" w14:paraId="292C2DE4" w14:textId="77777777" w:rsidTr="00E05A9B">
        <w:trPr>
          <w:trHeight w:val="516"/>
        </w:trPr>
        <w:tc>
          <w:tcPr>
            <w:tcW w:w="1093" w:type="dxa"/>
            <w:shd w:val="clear" w:color="auto" w:fill="F2F2F2"/>
            <w:vAlign w:val="center"/>
          </w:tcPr>
          <w:p w14:paraId="243E30F1" w14:textId="77777777" w:rsidR="00E05A9B" w:rsidRPr="00E05A9B" w:rsidRDefault="00E05A9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E05A9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97" w:type="dxa"/>
            <w:shd w:val="clear" w:color="auto" w:fill="F2F2F2"/>
            <w:vAlign w:val="center"/>
          </w:tcPr>
          <w:p w14:paraId="00E85470" w14:textId="77777777" w:rsidR="00E05A9B" w:rsidRPr="00E05A9B" w:rsidRDefault="00E05A9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57" w:type="dxa"/>
            <w:shd w:val="clear" w:color="auto" w:fill="F2F2F2"/>
            <w:vAlign w:val="center"/>
          </w:tcPr>
          <w:p w14:paraId="6BFBF9B8" w14:textId="77777777" w:rsidR="00E05A9B" w:rsidRPr="00E05A9B" w:rsidRDefault="00E05A9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638" w:type="dxa"/>
            <w:shd w:val="clear" w:color="auto" w:fill="F2F2F2"/>
            <w:vAlign w:val="center"/>
          </w:tcPr>
          <w:p w14:paraId="3CA7E80E" w14:textId="6282E83A" w:rsidR="00E05A9B" w:rsidRPr="00E05A9B" w:rsidRDefault="00E05A9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 xml:space="preserve">okres </w:t>
            </w:r>
            <w:r w:rsidR="007578F4" w:rsidRPr="00E05A9B">
              <w:rPr>
                <w:rFonts w:ascii="Times New Roman" w:hAnsi="Times New Roman" w:cs="Times New Roman"/>
                <w:bCs/>
              </w:rPr>
              <w:t>rękojmi</w:t>
            </w:r>
            <w:r w:rsidRPr="00E05A9B">
              <w:rPr>
                <w:rFonts w:ascii="Times New Roman" w:hAnsi="Times New Roman" w:cs="Times New Roman"/>
                <w:bCs/>
              </w:rPr>
              <w:t xml:space="preserve"> i gwarancji</w:t>
            </w:r>
          </w:p>
        </w:tc>
        <w:tc>
          <w:tcPr>
            <w:tcW w:w="1457" w:type="dxa"/>
            <w:shd w:val="clear" w:color="auto" w:fill="F2F2F2"/>
            <w:vAlign w:val="center"/>
          </w:tcPr>
          <w:p w14:paraId="107E28CC" w14:textId="77777777" w:rsidR="00E05A9B" w:rsidRPr="00E05A9B" w:rsidRDefault="00E05A9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>termin realizacji</w:t>
            </w:r>
          </w:p>
        </w:tc>
        <w:tc>
          <w:tcPr>
            <w:tcW w:w="1457" w:type="dxa"/>
            <w:shd w:val="clear" w:color="auto" w:fill="F2F2F2"/>
            <w:vAlign w:val="center"/>
          </w:tcPr>
          <w:p w14:paraId="55E0B929" w14:textId="77777777" w:rsidR="00E05A9B" w:rsidRPr="00E05A9B" w:rsidRDefault="00E05A9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E05A9B" w:rsidRPr="00E05A9B" w14:paraId="35C3019B" w14:textId="77777777" w:rsidTr="00E05A9B">
        <w:trPr>
          <w:trHeight w:val="1839"/>
        </w:trPr>
        <w:tc>
          <w:tcPr>
            <w:tcW w:w="1093" w:type="dxa"/>
            <w:vAlign w:val="center"/>
          </w:tcPr>
          <w:p w14:paraId="1EE94F0F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7" w:type="dxa"/>
            <w:vAlign w:val="center"/>
          </w:tcPr>
          <w:p w14:paraId="778AB402" w14:textId="57FF7B7D" w:rsidR="00E05A9B" w:rsidRPr="00E05A9B" w:rsidRDefault="00E05A9B" w:rsidP="005126F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05A9B">
              <w:rPr>
                <w:rFonts w:ascii="Times New Roman" w:hAnsi="Times New Roman" w:cs="Times New Roman"/>
                <w:b/>
              </w:rPr>
              <w:t>Firma Usługowa ERMIKA Roman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05A9B">
              <w:rPr>
                <w:rFonts w:ascii="Times New Roman" w:hAnsi="Times New Roman" w:cs="Times New Roman"/>
                <w:b/>
              </w:rPr>
              <w:t>Mika</w:t>
            </w:r>
          </w:p>
          <w:p w14:paraId="1F28AE75" w14:textId="77777777" w:rsidR="00E05A9B" w:rsidRPr="00E05A9B" w:rsidRDefault="00E05A9B" w:rsidP="005126F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>Wierzchosławice 855 /B</w:t>
            </w:r>
          </w:p>
          <w:p w14:paraId="76B9908C" w14:textId="77777777" w:rsidR="00E05A9B" w:rsidRPr="00E05A9B" w:rsidRDefault="00E05A9B" w:rsidP="005126F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>33-122 Wierzchosławice</w:t>
            </w:r>
          </w:p>
        </w:tc>
        <w:tc>
          <w:tcPr>
            <w:tcW w:w="1457" w:type="dxa"/>
            <w:vAlign w:val="center"/>
          </w:tcPr>
          <w:p w14:paraId="47EB4717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638" w:type="dxa"/>
            <w:vAlign w:val="center"/>
          </w:tcPr>
          <w:p w14:paraId="28131D7E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57" w:type="dxa"/>
            <w:vAlign w:val="center"/>
          </w:tcPr>
          <w:p w14:paraId="005F1FFA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57" w:type="dxa"/>
            <w:vAlign w:val="center"/>
          </w:tcPr>
          <w:p w14:paraId="624615E6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E05A9B" w:rsidRPr="00E05A9B" w14:paraId="796B465A" w14:textId="77777777" w:rsidTr="00E05A9B">
        <w:trPr>
          <w:trHeight w:val="1550"/>
        </w:trPr>
        <w:tc>
          <w:tcPr>
            <w:tcW w:w="1093" w:type="dxa"/>
            <w:vAlign w:val="center"/>
          </w:tcPr>
          <w:p w14:paraId="1521641D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7" w:type="dxa"/>
            <w:vAlign w:val="center"/>
          </w:tcPr>
          <w:p w14:paraId="3D0A66FB" w14:textId="77777777" w:rsidR="00E05A9B" w:rsidRPr="00E05A9B" w:rsidRDefault="00E05A9B" w:rsidP="005126F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E05A9B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E05A9B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531D78BC" w14:textId="6C3D3EED" w:rsidR="00E05A9B" w:rsidRPr="00E05A9B" w:rsidRDefault="00E05A9B" w:rsidP="005126F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05A9B">
              <w:rPr>
                <w:rFonts w:ascii="Times New Roman" w:hAnsi="Times New Roman" w:cs="Times New Roman"/>
                <w:bCs/>
              </w:rPr>
              <w:t xml:space="preserve">Blokowa 14 </w:t>
            </w:r>
          </w:p>
          <w:p w14:paraId="2CAD9E10" w14:textId="77777777" w:rsidR="00E05A9B" w:rsidRPr="00E05A9B" w:rsidRDefault="00E05A9B" w:rsidP="005126F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457" w:type="dxa"/>
            <w:vAlign w:val="center"/>
          </w:tcPr>
          <w:p w14:paraId="1B959685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44,01</w:t>
            </w:r>
          </w:p>
        </w:tc>
        <w:tc>
          <w:tcPr>
            <w:tcW w:w="1638" w:type="dxa"/>
            <w:vAlign w:val="center"/>
          </w:tcPr>
          <w:p w14:paraId="54BC2376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57" w:type="dxa"/>
            <w:vAlign w:val="center"/>
          </w:tcPr>
          <w:p w14:paraId="50A95A15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57" w:type="dxa"/>
            <w:vAlign w:val="center"/>
          </w:tcPr>
          <w:p w14:paraId="2A5E2983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84,01</w:t>
            </w:r>
          </w:p>
        </w:tc>
      </w:tr>
      <w:tr w:rsidR="00E05A9B" w:rsidRPr="00E05A9B" w14:paraId="39231BCB" w14:textId="77777777" w:rsidTr="00E05A9B">
        <w:trPr>
          <w:trHeight w:val="1839"/>
        </w:trPr>
        <w:tc>
          <w:tcPr>
            <w:tcW w:w="1093" w:type="dxa"/>
            <w:vAlign w:val="center"/>
          </w:tcPr>
          <w:p w14:paraId="2376DAA4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097" w:type="dxa"/>
            <w:vAlign w:val="center"/>
          </w:tcPr>
          <w:p w14:paraId="21AE8771" w14:textId="77777777" w:rsidR="00E05A9B" w:rsidRPr="00E05A9B" w:rsidRDefault="00E05A9B" w:rsidP="005126F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05A9B">
              <w:rPr>
                <w:rFonts w:ascii="Times New Roman" w:hAnsi="Times New Roman" w:cs="Times New Roman"/>
                <w:b/>
              </w:rPr>
              <w:t>F.P.U.H  OŚCIEŻNICA Grzegorz Czajkowski</w:t>
            </w:r>
          </w:p>
          <w:p w14:paraId="3F8EC6ED" w14:textId="77777777" w:rsidR="00E05A9B" w:rsidRPr="00E05A9B" w:rsidRDefault="00E05A9B" w:rsidP="005126F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 xml:space="preserve">Staniątki 583 </w:t>
            </w:r>
          </w:p>
          <w:p w14:paraId="637259DF" w14:textId="77777777" w:rsidR="00E05A9B" w:rsidRPr="00E05A9B" w:rsidRDefault="00E05A9B" w:rsidP="005126F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05A9B">
              <w:rPr>
                <w:rFonts w:ascii="Times New Roman" w:hAnsi="Times New Roman" w:cs="Times New Roman"/>
                <w:bCs/>
              </w:rPr>
              <w:t>32-005 Niepołomice</w:t>
            </w:r>
          </w:p>
        </w:tc>
        <w:tc>
          <w:tcPr>
            <w:tcW w:w="1457" w:type="dxa"/>
            <w:vAlign w:val="center"/>
          </w:tcPr>
          <w:p w14:paraId="34EEAFCE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43,42</w:t>
            </w:r>
          </w:p>
        </w:tc>
        <w:tc>
          <w:tcPr>
            <w:tcW w:w="1638" w:type="dxa"/>
            <w:vAlign w:val="center"/>
          </w:tcPr>
          <w:p w14:paraId="43DB4BFA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57" w:type="dxa"/>
            <w:vAlign w:val="center"/>
          </w:tcPr>
          <w:p w14:paraId="4EFE7D00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57" w:type="dxa"/>
            <w:vAlign w:val="center"/>
          </w:tcPr>
          <w:p w14:paraId="60730F69" w14:textId="77777777" w:rsidR="00E05A9B" w:rsidRPr="00E05A9B" w:rsidRDefault="00E05A9B" w:rsidP="005126F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05A9B">
              <w:rPr>
                <w:rFonts w:ascii="Times New Roman" w:hAnsi="Times New Roman" w:cs="Times New Roman"/>
              </w:rPr>
              <w:t xml:space="preserve">  63,42</w:t>
            </w:r>
          </w:p>
        </w:tc>
      </w:tr>
    </w:tbl>
    <w:p w14:paraId="12EDFCC3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B12C42D" w14:textId="77777777" w:rsidR="00E05A9B" w:rsidRDefault="00E05A9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EA2E81B" w14:textId="77777777" w:rsidR="00E05A9B" w:rsidRPr="00E05A9B" w:rsidRDefault="00E05A9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F06794A" w14:textId="77777777" w:rsidR="00F960D7" w:rsidRPr="00E05A9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E05A9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584F9" w14:textId="77777777" w:rsidR="008B5D63" w:rsidRDefault="008B5D63">
      <w:r>
        <w:separator/>
      </w:r>
    </w:p>
  </w:endnote>
  <w:endnote w:type="continuationSeparator" w:id="0">
    <w:p w14:paraId="31D30580" w14:textId="77777777" w:rsidR="008B5D63" w:rsidRDefault="008B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C0B8" w14:textId="77777777" w:rsidR="00350785" w:rsidRDefault="003507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C6485" w14:textId="4B3213D9" w:rsidR="000C1E6F" w:rsidRPr="00E05A9B" w:rsidRDefault="000C1E6F" w:rsidP="00E05A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A53F3" w14:textId="77777777" w:rsidR="00350785" w:rsidRDefault="003507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54845" w14:textId="77777777" w:rsidR="008B5D63" w:rsidRDefault="008B5D63">
      <w:r>
        <w:separator/>
      </w:r>
    </w:p>
  </w:footnote>
  <w:footnote w:type="continuationSeparator" w:id="0">
    <w:p w14:paraId="48544EEB" w14:textId="77777777" w:rsidR="008B5D63" w:rsidRDefault="008B5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77311" w14:textId="77777777" w:rsidR="00350785" w:rsidRDefault="00350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2BC2" w14:textId="77777777" w:rsidR="00350785" w:rsidRDefault="00350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37DF0" w14:textId="77777777" w:rsidR="00350785" w:rsidRDefault="003507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D6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5078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578F4"/>
    <w:rsid w:val="007E2ACC"/>
    <w:rsid w:val="007E68C5"/>
    <w:rsid w:val="00832144"/>
    <w:rsid w:val="008567C7"/>
    <w:rsid w:val="008642B3"/>
    <w:rsid w:val="008A6C10"/>
    <w:rsid w:val="008B5D6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257A"/>
    <w:rsid w:val="00D01E5B"/>
    <w:rsid w:val="00D04203"/>
    <w:rsid w:val="00D26ED6"/>
    <w:rsid w:val="00D42C90"/>
    <w:rsid w:val="00D8427E"/>
    <w:rsid w:val="00E05A9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FF4434"/>
  <w15:chartTrackingRefBased/>
  <w15:docId w15:val="{8DC1849E-ECAC-41AD-A734-52739F3E2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194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2023-11-13T12:54:00Z</dcterms:created>
  <dcterms:modified xsi:type="dcterms:W3CDTF">2023-11-13T12:54:00Z</dcterms:modified>
</cp:coreProperties>
</file>